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E13F9" w14:textId="77777777" w:rsidR="003E6AB1" w:rsidRDefault="003E6AB1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3</w:t>
      </w:r>
    </w:p>
    <w:p w14:paraId="7FB2E109" w14:textId="6AC390FC" w:rsidR="008432E4" w:rsidRPr="00065108" w:rsidRDefault="0033733E" w:rsidP="00A26C49">
      <w:pPr>
        <w:jc w:val="center"/>
        <w:rPr>
          <w:rFonts w:ascii="Georgia" w:hAnsi="Georgia"/>
          <w:sz w:val="32"/>
          <w:szCs w:val="32"/>
          <w:u w:val="single"/>
        </w:rPr>
      </w:pPr>
      <w:r w:rsidRPr="00065108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065108">
        <w:rPr>
          <w:rFonts w:ascii="Georgia" w:hAnsi="Georgia"/>
          <w:b/>
          <w:sz w:val="32"/>
          <w:szCs w:val="32"/>
          <w:u w:val="single"/>
        </w:rPr>
        <w:t>:</w:t>
      </w:r>
      <w:r w:rsidR="00F36FC2" w:rsidRPr="00065108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B71A59" w:rsidRPr="00065108">
        <w:rPr>
          <w:rFonts w:ascii="Georgia" w:hAnsi="Georgia"/>
          <w:sz w:val="32"/>
          <w:szCs w:val="32"/>
          <w:u w:val="single"/>
        </w:rPr>
        <w:t>The role of the shepherds</w:t>
      </w:r>
    </w:p>
    <w:p w14:paraId="6EC76DB0" w14:textId="73A2F0A4" w:rsidR="00B71A59" w:rsidRPr="00065108" w:rsidRDefault="00B17CD1" w:rsidP="00A26C49">
      <w:pPr>
        <w:jc w:val="center"/>
        <w:rPr>
          <w:rFonts w:ascii="Georgia" w:hAnsi="Georgia"/>
          <w:sz w:val="32"/>
          <w:szCs w:val="32"/>
          <w:u w:val="single"/>
        </w:rPr>
      </w:pPr>
      <w:r w:rsidRPr="00065108">
        <w:rPr>
          <w:rFonts w:ascii="Georgia" w:hAnsi="Georgia"/>
          <w:sz w:val="32"/>
          <w:szCs w:val="32"/>
          <w:u w:val="single"/>
        </w:rPr>
        <w:t>While shepherds watched their flocks</w:t>
      </w:r>
    </w:p>
    <w:p w14:paraId="0C7014E7" w14:textId="77777777" w:rsidR="00FE025D" w:rsidRPr="00065108" w:rsidRDefault="00FE025D" w:rsidP="00A26C49">
      <w:pPr>
        <w:rPr>
          <w:rFonts w:ascii="Source Sans Pro" w:hAnsi="Source Sans Pro"/>
        </w:rPr>
      </w:pPr>
    </w:p>
    <w:p w14:paraId="021C6FC6" w14:textId="77777777" w:rsidR="007A1903" w:rsidRDefault="007A1903" w:rsidP="00A26C49">
      <w:pPr>
        <w:tabs>
          <w:tab w:val="left" w:pos="3420"/>
        </w:tabs>
        <w:rPr>
          <w:rFonts w:ascii="Source Sans Pro" w:hAnsi="Source Sans Pro"/>
          <w:b/>
          <w:u w:val="single"/>
        </w:rPr>
        <w:sectPr w:rsidR="007A1903" w:rsidSect="00065108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7BAD81A7" w14:textId="77777777" w:rsidR="00065108" w:rsidRDefault="00824D2A" w:rsidP="00A26C49">
      <w:pPr>
        <w:tabs>
          <w:tab w:val="left" w:pos="3420"/>
        </w:tabs>
        <w:rPr>
          <w:rFonts w:ascii="Source Sans Pro" w:hAnsi="Source Sans Pro"/>
          <w:b/>
        </w:rPr>
      </w:pPr>
      <w:r w:rsidRPr="00065108">
        <w:rPr>
          <w:rFonts w:ascii="Source Sans Pro" w:hAnsi="Source Sans Pro"/>
          <w:b/>
          <w:u w:val="single"/>
        </w:rPr>
        <w:t>Resources</w:t>
      </w:r>
      <w:r w:rsidR="00F36FC2" w:rsidRPr="00065108">
        <w:rPr>
          <w:rFonts w:ascii="Source Sans Pro" w:hAnsi="Source Sans Pro"/>
          <w:b/>
          <w:u w:val="single"/>
        </w:rPr>
        <w:t>:</w:t>
      </w:r>
      <w:r w:rsidR="00F36FC2" w:rsidRPr="00065108">
        <w:rPr>
          <w:rFonts w:ascii="Source Sans Pro" w:hAnsi="Source Sans Pro"/>
          <w:b/>
        </w:rPr>
        <w:t xml:space="preserve"> </w:t>
      </w:r>
    </w:p>
    <w:p w14:paraId="6F99AAD3" w14:textId="77777777" w:rsidR="00065108" w:rsidRPr="007A1903" w:rsidRDefault="00F36FC2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Name labels</w:t>
      </w:r>
    </w:p>
    <w:p w14:paraId="0D534DDF" w14:textId="753B5949" w:rsidR="00065108" w:rsidRPr="007A1903" w:rsidRDefault="00065108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P</w:t>
      </w:r>
      <w:r w:rsidR="00A22327" w:rsidRPr="007A1903">
        <w:rPr>
          <w:rFonts w:ascii="Source Sans Pro" w:hAnsi="Source Sans Pro"/>
        </w:rPr>
        <w:t>ens</w:t>
      </w:r>
    </w:p>
    <w:p w14:paraId="22109BFC" w14:textId="77777777" w:rsidR="00065108" w:rsidRPr="007A1903" w:rsidRDefault="00F36FC2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Ice breaker PowerPoint questions</w:t>
      </w:r>
    </w:p>
    <w:p w14:paraId="5DEC9E08" w14:textId="77777777" w:rsidR="00065108" w:rsidRPr="007A1903" w:rsidRDefault="00A2232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Prayer cards</w:t>
      </w:r>
    </w:p>
    <w:p w14:paraId="18D48C10" w14:textId="77777777" w:rsidR="00065108" w:rsidRPr="007A1903" w:rsidRDefault="00F36FC2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Video countdown timer</w:t>
      </w:r>
    </w:p>
    <w:p w14:paraId="640DF812" w14:textId="77777777" w:rsidR="00065108" w:rsidRPr="007A1903" w:rsidRDefault="00BA720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Christmas song quiz</w:t>
      </w:r>
    </w:p>
    <w:p w14:paraId="4863E3B5" w14:textId="77777777" w:rsidR="00065108" w:rsidRPr="007A1903" w:rsidRDefault="0044449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Home-made advent calendar &amp; chocs</w:t>
      </w:r>
    </w:p>
    <w:p w14:paraId="567AD238" w14:textId="77777777" w:rsidR="00065108" w:rsidRPr="007A1903" w:rsidRDefault="00932984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Secular game resources</w:t>
      </w:r>
    </w:p>
    <w:p w14:paraId="0EB17A7E" w14:textId="77777777" w:rsidR="00065108" w:rsidRPr="007A1903" w:rsidRDefault="0044449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Jewish shepherd video clip</w:t>
      </w:r>
    </w:p>
    <w:p w14:paraId="57301907" w14:textId="77777777" w:rsidR="00065108" w:rsidRPr="007A1903" w:rsidRDefault="0044449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Shepherd sketch scripts x 2</w:t>
      </w:r>
    </w:p>
    <w:p w14:paraId="486861F9" w14:textId="77777777" w:rsidR="00065108" w:rsidRPr="007A1903" w:rsidRDefault="00BA720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Semi prepared talk</w:t>
      </w:r>
    </w:p>
    <w:p w14:paraId="5BE81312" w14:textId="77777777" w:rsidR="00065108" w:rsidRPr="007A1903" w:rsidRDefault="00661BD5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Sheep</w:t>
      </w:r>
      <w:r w:rsidR="00B17CD1" w:rsidRPr="007A1903">
        <w:rPr>
          <w:rFonts w:ascii="Source Sans Pro" w:hAnsi="Source Sans Pro"/>
        </w:rPr>
        <w:t>-</w:t>
      </w:r>
      <w:r w:rsidRPr="007A1903">
        <w:rPr>
          <w:rFonts w:ascii="Source Sans Pro" w:hAnsi="Source Sans Pro"/>
        </w:rPr>
        <w:t xml:space="preserve">making </w:t>
      </w:r>
      <w:r w:rsidR="00B17CD1" w:rsidRPr="007A1903">
        <w:rPr>
          <w:rFonts w:ascii="Source Sans Pro" w:hAnsi="Source Sans Pro"/>
        </w:rPr>
        <w:t>c</w:t>
      </w:r>
      <w:r w:rsidR="00BA7207" w:rsidRPr="007A1903">
        <w:rPr>
          <w:rFonts w:ascii="Source Sans Pro" w:hAnsi="Source Sans Pro"/>
        </w:rPr>
        <w:t>raft activity resources</w:t>
      </w:r>
    </w:p>
    <w:p w14:paraId="42DE947F" w14:textId="3529D21F" w:rsidR="007530A7" w:rsidRPr="007A1903" w:rsidRDefault="00BA7207" w:rsidP="007A1903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A1903">
        <w:rPr>
          <w:rFonts w:ascii="Source Sans Pro" w:hAnsi="Source Sans Pro"/>
        </w:rPr>
        <w:t>‘</w:t>
      </w:r>
      <w:r w:rsidR="00661BD5" w:rsidRPr="007A1903">
        <w:rPr>
          <w:rFonts w:ascii="Source Sans Pro" w:hAnsi="Source Sans Pro"/>
        </w:rPr>
        <w:t>While shepherds watched</w:t>
      </w:r>
      <w:r w:rsidRPr="007A1903">
        <w:rPr>
          <w:rFonts w:ascii="Source Sans Pro" w:hAnsi="Source Sans Pro"/>
        </w:rPr>
        <w:t>’ video song with lyrics</w:t>
      </w:r>
    </w:p>
    <w:p w14:paraId="17F8A273" w14:textId="77777777" w:rsidR="007A1903" w:rsidRDefault="007A1903" w:rsidP="00A26C49">
      <w:pPr>
        <w:rPr>
          <w:rFonts w:ascii="Source Sans Pro" w:hAnsi="Source Sans Pro"/>
          <w:b/>
          <w:color w:val="0070C0"/>
        </w:rPr>
        <w:sectPr w:rsidR="007A1903" w:rsidSect="007A1903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6FF396EA" w14:textId="77777777" w:rsidR="00824D2A" w:rsidRDefault="00824D2A" w:rsidP="00A26C49">
      <w:pPr>
        <w:rPr>
          <w:rFonts w:ascii="Source Sans Pro" w:hAnsi="Source Sans Pro"/>
          <w:b/>
          <w:color w:val="0070C0"/>
        </w:rPr>
      </w:pPr>
    </w:p>
    <w:tbl>
      <w:tblPr>
        <w:tblW w:w="10485" w:type="dxa"/>
        <w:tblInd w:w="-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204729" w:rsidRPr="003E6AB1" w14:paraId="185106EB" w14:textId="77777777" w:rsidTr="003F2EF0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71376D3E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7666D9C2" w14:textId="77777777" w:rsidR="00204729" w:rsidRPr="003E6AB1" w:rsidRDefault="00204729" w:rsidP="003F2EF0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62BCD997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01F46846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204729" w:rsidRPr="003E6AB1" w14:paraId="324D1B4D" w14:textId="77777777" w:rsidTr="003F2EF0">
        <w:tc>
          <w:tcPr>
            <w:tcW w:w="1271" w:type="dxa"/>
            <w:shd w:val="clear" w:color="auto" w:fill="auto"/>
          </w:tcPr>
          <w:p w14:paraId="778335C5" w14:textId="7777777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FB2B395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5A0666D" w14:textId="1FF2B2E2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Doors open and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75860A7C" w14:textId="2281A942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204729" w:rsidRPr="003E6AB1" w14:paraId="012D4DE5" w14:textId="77777777" w:rsidTr="003F2EF0">
        <w:tc>
          <w:tcPr>
            <w:tcW w:w="1271" w:type="dxa"/>
            <w:shd w:val="clear" w:color="auto" w:fill="auto"/>
          </w:tcPr>
          <w:p w14:paraId="531D344F" w14:textId="7777777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6CA4A6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CF54800" w14:textId="61B4FC99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28D7FDB8" w14:textId="7819D077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204729" w:rsidRPr="003E6AB1" w14:paraId="69BCE704" w14:textId="77777777" w:rsidTr="003F2EF0">
        <w:tc>
          <w:tcPr>
            <w:tcW w:w="1271" w:type="dxa"/>
            <w:shd w:val="clear" w:color="auto" w:fill="auto"/>
          </w:tcPr>
          <w:p w14:paraId="4211F9B2" w14:textId="7777777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46A501A6" w14:textId="77777777" w:rsidR="00204729" w:rsidRPr="003E6AB1" w:rsidRDefault="00204729" w:rsidP="003F2EF0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33D1665" w14:textId="53A4BC10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The secular game</w:t>
            </w:r>
          </w:p>
        </w:tc>
        <w:tc>
          <w:tcPr>
            <w:tcW w:w="1134" w:type="dxa"/>
            <w:shd w:val="clear" w:color="auto" w:fill="auto"/>
          </w:tcPr>
          <w:p w14:paraId="1990F969" w14:textId="7E8AFC1E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204729" w:rsidRPr="003E6AB1" w14:paraId="23A6ED9A" w14:textId="77777777" w:rsidTr="003F2EF0">
        <w:tc>
          <w:tcPr>
            <w:tcW w:w="1271" w:type="dxa"/>
            <w:shd w:val="clear" w:color="auto" w:fill="auto"/>
          </w:tcPr>
          <w:p w14:paraId="563990B7" w14:textId="7777777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9719CFC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6A06DF4" w14:textId="427CD1E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sz w:val="28"/>
                <w:szCs w:val="28"/>
              </w:rPr>
              <w:t xml:space="preserve">Christmas film Quiz. </w:t>
            </w:r>
            <w:r w:rsidRPr="003E6AB1">
              <w:rPr>
                <w:rFonts w:ascii="Source Sans Pro" w:hAnsi="Source Sans Pro"/>
                <w:b/>
                <w:bCs/>
                <w:sz w:val="28"/>
                <w:szCs w:val="28"/>
              </w:rPr>
              <w:t>Note:</w:t>
            </w:r>
            <w:r w:rsidRPr="003E6AB1">
              <w:rPr>
                <w:rFonts w:ascii="Source Sans Pro" w:hAnsi="Source Sans Pro"/>
                <w:sz w:val="28"/>
                <w:szCs w:val="28"/>
              </w:rPr>
              <w:t xml:space="preserve"> For this Christmas series, we used a quiz from YouTube with 100 questions. URL: </w:t>
            </w:r>
            <w:hyperlink r:id="rId12" w:history="1">
              <w:r w:rsidRPr="003E6AB1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https://youtu.be/Kg2ulnD-XXo</w:t>
              </w:r>
            </w:hyperlink>
          </w:p>
        </w:tc>
      </w:tr>
      <w:tr w:rsidR="00204729" w:rsidRPr="003E6AB1" w14:paraId="097E3133" w14:textId="77777777" w:rsidTr="003F2EF0">
        <w:tc>
          <w:tcPr>
            <w:tcW w:w="1271" w:type="dxa"/>
            <w:shd w:val="clear" w:color="auto" w:fill="auto"/>
          </w:tcPr>
          <w:p w14:paraId="55F5FD1E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8FC4F60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27DE9CB" w14:textId="7DEBB494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137EFB5F" w14:textId="40E9CE72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5 min</w:t>
            </w:r>
          </w:p>
        </w:tc>
      </w:tr>
      <w:tr w:rsidR="00204729" w:rsidRPr="003E6AB1" w14:paraId="27A815F1" w14:textId="77777777" w:rsidTr="003F2EF0">
        <w:tc>
          <w:tcPr>
            <w:tcW w:w="1271" w:type="dxa"/>
            <w:shd w:val="clear" w:color="auto" w:fill="auto"/>
          </w:tcPr>
          <w:p w14:paraId="1C750490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03CCF58" w14:textId="77777777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7EB444D" w14:textId="2B93447D" w:rsidR="00204729" w:rsidRPr="003E6AB1" w:rsidRDefault="00204729" w:rsidP="003F2EF0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‘Big-up’ Christmas party on 22</w:t>
            </w:r>
            <w:r w:rsidRPr="003E6AB1">
              <w:rPr>
                <w:rFonts w:ascii="Source Sans Pro" w:hAnsi="Source Sans Pro"/>
                <w:bCs/>
                <w:sz w:val="28"/>
                <w:szCs w:val="28"/>
                <w:vertAlign w:val="superscript"/>
              </w:rPr>
              <w:t>nd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 December. Remind folk that there’s no Ignite on 29</w:t>
            </w:r>
            <w:r w:rsidRPr="003E6AB1">
              <w:rPr>
                <w:rFonts w:ascii="Source Sans Pro" w:hAnsi="Source Sans Pro"/>
                <w:bCs/>
                <w:sz w:val="28"/>
                <w:szCs w:val="28"/>
                <w:vertAlign w:val="superscript"/>
              </w:rPr>
              <w:t>th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 December, so will be back on 5</w:t>
            </w:r>
            <w:r w:rsidRPr="003E6AB1">
              <w:rPr>
                <w:rFonts w:ascii="Source Sans Pro" w:hAnsi="Source Sans Pro"/>
                <w:bCs/>
                <w:sz w:val="28"/>
                <w:szCs w:val="28"/>
                <w:vertAlign w:val="superscript"/>
              </w:rPr>
              <w:t>th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 Jan.</w:t>
            </w:r>
          </w:p>
        </w:tc>
      </w:tr>
      <w:tr w:rsidR="00204729" w:rsidRPr="003E6AB1" w14:paraId="72DA380E" w14:textId="77777777" w:rsidTr="003F2EF0">
        <w:tc>
          <w:tcPr>
            <w:tcW w:w="1271" w:type="dxa"/>
            <w:shd w:val="clear" w:color="auto" w:fill="auto"/>
          </w:tcPr>
          <w:p w14:paraId="765E7B77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1B377EC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D0C5D97" w14:textId="0E25EF6D" w:rsidR="00204729" w:rsidRPr="003E6AB1" w:rsidRDefault="00204729" w:rsidP="00204729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Advent calendar, theme, and chocs</w:t>
            </w:r>
          </w:p>
        </w:tc>
        <w:tc>
          <w:tcPr>
            <w:tcW w:w="1134" w:type="dxa"/>
            <w:shd w:val="clear" w:color="auto" w:fill="auto"/>
          </w:tcPr>
          <w:p w14:paraId="5E6F6749" w14:textId="28A42FF2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5 min</w:t>
            </w:r>
          </w:p>
        </w:tc>
      </w:tr>
      <w:tr w:rsidR="00204729" w:rsidRPr="003E6AB1" w14:paraId="749CFFDF" w14:textId="77777777" w:rsidTr="003F2EF0">
        <w:trPr>
          <w:trHeight w:val="344"/>
        </w:trPr>
        <w:tc>
          <w:tcPr>
            <w:tcW w:w="1271" w:type="dxa"/>
            <w:shd w:val="clear" w:color="auto" w:fill="auto"/>
          </w:tcPr>
          <w:p w14:paraId="38A55770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A184253" w14:textId="77777777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FB52D70" w14:textId="7A0B40DE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 xml:space="preserve">Note: 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Your advent calendar should be large and homemade, with each week’s theme depicted with a picture etc. Open up next box, explain the theme (shepherds), and hand out chocs.</w:t>
            </w:r>
          </w:p>
        </w:tc>
      </w:tr>
      <w:tr w:rsidR="00204729" w:rsidRPr="003E6AB1" w14:paraId="76F6A12A" w14:textId="77777777" w:rsidTr="003F2EF0">
        <w:tc>
          <w:tcPr>
            <w:tcW w:w="1271" w:type="dxa"/>
            <w:shd w:val="clear" w:color="auto" w:fill="auto"/>
          </w:tcPr>
          <w:p w14:paraId="3F551D8F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F5BD163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07CA605" w14:textId="292E08D2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08F9EC9B" w14:textId="0FEE1A86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3 min</w:t>
            </w:r>
          </w:p>
        </w:tc>
      </w:tr>
      <w:tr w:rsidR="00204729" w:rsidRPr="003E6AB1" w14:paraId="67AD551F" w14:textId="77777777" w:rsidTr="003F2EF0">
        <w:tc>
          <w:tcPr>
            <w:tcW w:w="1271" w:type="dxa"/>
            <w:shd w:val="clear" w:color="auto" w:fill="auto"/>
          </w:tcPr>
          <w:p w14:paraId="6E91C490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2EAF56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F096D27" w14:textId="6C189737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Short film about a modern-day Jewish shepherd. URL: </w:t>
            </w:r>
            <w:hyperlink r:id="rId13" w:history="1">
              <w:r w:rsidRPr="003E6AB1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https://www.youtube.com/watch?v=vz7-Xdy9xBc</w:t>
              </w:r>
            </w:hyperlink>
          </w:p>
        </w:tc>
      </w:tr>
      <w:tr w:rsidR="00204729" w:rsidRPr="003E6AB1" w14:paraId="4729263A" w14:textId="77777777" w:rsidTr="003F2EF0">
        <w:tc>
          <w:tcPr>
            <w:tcW w:w="1271" w:type="dxa"/>
            <w:shd w:val="clear" w:color="auto" w:fill="auto"/>
          </w:tcPr>
          <w:p w14:paraId="7FA76BF0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E4C2AF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70D8E03" w14:textId="0311C631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0E0DEC26" w14:textId="726C2B92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204729" w:rsidRPr="003E6AB1" w14:paraId="07C3F8D6" w14:textId="77777777" w:rsidTr="003F2EF0">
        <w:tc>
          <w:tcPr>
            <w:tcW w:w="1271" w:type="dxa"/>
            <w:shd w:val="clear" w:color="auto" w:fill="auto"/>
          </w:tcPr>
          <w:p w14:paraId="10AC504C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D912330" w14:textId="77777777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03FFCF65" w14:textId="4E748E24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What do you know about the life of a shepherd? Then feedback.</w:t>
            </w:r>
          </w:p>
        </w:tc>
      </w:tr>
      <w:tr w:rsidR="00204729" w:rsidRPr="003E6AB1" w14:paraId="03BECBF4" w14:textId="77777777" w:rsidTr="003F2EF0">
        <w:tc>
          <w:tcPr>
            <w:tcW w:w="1271" w:type="dxa"/>
            <w:shd w:val="clear" w:color="auto" w:fill="auto"/>
          </w:tcPr>
          <w:p w14:paraId="042DE47D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FA35278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79FB53C" w14:textId="22356F71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Sketch</w:t>
            </w:r>
          </w:p>
        </w:tc>
        <w:tc>
          <w:tcPr>
            <w:tcW w:w="1134" w:type="dxa"/>
            <w:shd w:val="clear" w:color="auto" w:fill="auto"/>
          </w:tcPr>
          <w:p w14:paraId="74F8B182" w14:textId="69D35243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204729" w:rsidRPr="003E6AB1" w14:paraId="449A5D40" w14:textId="77777777" w:rsidTr="003F2EF0">
        <w:tc>
          <w:tcPr>
            <w:tcW w:w="1271" w:type="dxa"/>
            <w:shd w:val="clear" w:color="auto" w:fill="auto"/>
          </w:tcPr>
          <w:p w14:paraId="49A30FB4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F9E51D9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7B6A30F" w14:textId="1C1E106D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Sketch about two shepherds</w:t>
            </w:r>
          </w:p>
        </w:tc>
      </w:tr>
      <w:tr w:rsidR="00204729" w:rsidRPr="003E6AB1" w14:paraId="59258BFA" w14:textId="77777777" w:rsidTr="003F2EF0">
        <w:tc>
          <w:tcPr>
            <w:tcW w:w="1271" w:type="dxa"/>
            <w:shd w:val="clear" w:color="auto" w:fill="auto"/>
          </w:tcPr>
          <w:p w14:paraId="70F8422E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F0FC80E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B7AD047" w14:textId="11A145B9" w:rsidR="00204729" w:rsidRPr="003E6AB1" w:rsidRDefault="00204729" w:rsidP="003F2EF0">
            <w:pPr>
              <w:rPr>
                <w:rFonts w:ascii="Source Sans Pro" w:hAnsi="Source Sans Pro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5194EBC3" w14:textId="1CBCD2BF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204729" w:rsidRPr="003E6AB1" w14:paraId="6BEA6A45" w14:textId="77777777" w:rsidTr="003F2EF0">
        <w:tc>
          <w:tcPr>
            <w:tcW w:w="1271" w:type="dxa"/>
            <w:shd w:val="clear" w:color="auto" w:fill="auto"/>
          </w:tcPr>
          <w:p w14:paraId="1077E47E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285741D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4C45B2C" w14:textId="1F501CB3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Why did God send the shepherds to see baby Jesus? Then feedback.</w:t>
            </w:r>
          </w:p>
        </w:tc>
      </w:tr>
      <w:tr w:rsidR="00204729" w:rsidRPr="003E6AB1" w14:paraId="52B8D174" w14:textId="77777777" w:rsidTr="003F2EF0">
        <w:tc>
          <w:tcPr>
            <w:tcW w:w="1271" w:type="dxa"/>
            <w:shd w:val="clear" w:color="auto" w:fill="auto"/>
          </w:tcPr>
          <w:p w14:paraId="7EA5392B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38F2D6B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6CE3305" w14:textId="18F856E2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Sum-up, ad-libbed talk</w:t>
            </w:r>
          </w:p>
        </w:tc>
        <w:tc>
          <w:tcPr>
            <w:tcW w:w="1134" w:type="dxa"/>
            <w:shd w:val="clear" w:color="auto" w:fill="auto"/>
          </w:tcPr>
          <w:p w14:paraId="6F8815CA" w14:textId="61439F03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>5 min</w:t>
            </w:r>
          </w:p>
        </w:tc>
      </w:tr>
      <w:tr w:rsidR="00204729" w:rsidRPr="003E6AB1" w14:paraId="35CC0ADB" w14:textId="77777777" w:rsidTr="003F2EF0">
        <w:tc>
          <w:tcPr>
            <w:tcW w:w="1271" w:type="dxa"/>
            <w:shd w:val="clear" w:color="auto" w:fill="auto"/>
          </w:tcPr>
          <w:p w14:paraId="51CEB9A0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2B40453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F16856B" w14:textId="575459E2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Craft activity</w:t>
            </w:r>
          </w:p>
        </w:tc>
        <w:tc>
          <w:tcPr>
            <w:tcW w:w="1134" w:type="dxa"/>
            <w:shd w:val="clear" w:color="auto" w:fill="auto"/>
          </w:tcPr>
          <w:p w14:paraId="2E094C97" w14:textId="1C997CDF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204729" w:rsidRPr="003E6AB1" w14:paraId="3083AD6D" w14:textId="77777777" w:rsidTr="00565E8A">
        <w:tc>
          <w:tcPr>
            <w:tcW w:w="1271" w:type="dxa"/>
            <w:shd w:val="clear" w:color="auto" w:fill="auto"/>
          </w:tcPr>
          <w:p w14:paraId="4D81EDC1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C8AD5BD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5AEDDE6" w14:textId="69F163B5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Making a model sheep. </w:t>
            </w: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Note: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 </w:t>
            </w:r>
            <w:r w:rsidRPr="003E6AB1"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  <w:t>there are many different sheep crafts available online. Use one that is appropriate to your congregation</w:t>
            </w:r>
          </w:p>
        </w:tc>
      </w:tr>
      <w:tr w:rsidR="00204729" w:rsidRPr="003E6AB1" w14:paraId="328888D9" w14:textId="77777777" w:rsidTr="003F2EF0">
        <w:tc>
          <w:tcPr>
            <w:tcW w:w="1271" w:type="dxa"/>
            <w:shd w:val="clear" w:color="auto" w:fill="auto"/>
          </w:tcPr>
          <w:p w14:paraId="2C68E153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E98F90E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D976800" w14:textId="01187CC3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Whole group activity</w:t>
            </w:r>
          </w:p>
        </w:tc>
        <w:tc>
          <w:tcPr>
            <w:tcW w:w="1134" w:type="dxa"/>
            <w:shd w:val="clear" w:color="auto" w:fill="auto"/>
          </w:tcPr>
          <w:p w14:paraId="147DA0A5" w14:textId="7303C4E1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3 min</w:t>
            </w:r>
          </w:p>
        </w:tc>
      </w:tr>
      <w:tr w:rsidR="00204729" w:rsidRPr="003E6AB1" w14:paraId="6089C7F0" w14:textId="77777777" w:rsidTr="002D2F40">
        <w:tc>
          <w:tcPr>
            <w:tcW w:w="1271" w:type="dxa"/>
            <w:shd w:val="clear" w:color="auto" w:fill="auto"/>
          </w:tcPr>
          <w:p w14:paraId="21CC19B0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E023514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2EE71A0" w14:textId="5570943A" w:rsidR="00204729" w:rsidRPr="003E6AB1" w:rsidRDefault="00204729" w:rsidP="003F2EF0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Sing ‘While </w:t>
            </w:r>
            <w:r w:rsidR="0004201F">
              <w:rPr>
                <w:rFonts w:ascii="Source Sans Pro" w:hAnsi="Source Sans Pro"/>
                <w:bCs/>
                <w:sz w:val="28"/>
                <w:szCs w:val="28"/>
              </w:rPr>
              <w:t>S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hepherds </w:t>
            </w:r>
            <w:r w:rsidR="0004201F">
              <w:rPr>
                <w:rFonts w:ascii="Source Sans Pro" w:hAnsi="Source Sans Pro"/>
                <w:bCs/>
                <w:sz w:val="28"/>
                <w:szCs w:val="28"/>
              </w:rPr>
              <w:t>W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atched their </w:t>
            </w:r>
            <w:r w:rsidR="0004201F">
              <w:rPr>
                <w:rFonts w:ascii="Source Sans Pro" w:hAnsi="Source Sans Pro"/>
                <w:bCs/>
                <w:sz w:val="28"/>
                <w:szCs w:val="28"/>
              </w:rPr>
              <w:t>F</w:t>
            </w:r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locks’,  </w:t>
            </w:r>
            <w:hyperlink r:id="rId14" w:history="1">
              <w:r w:rsidRPr="003E6AB1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https://www.youtube.com/watch?v=EdASbgux6ds</w:t>
              </w:r>
            </w:hyperlink>
            <w:r w:rsidRPr="003E6AB1">
              <w:rPr>
                <w:rFonts w:ascii="Source Sans Pro" w:hAnsi="Source Sans Pro"/>
                <w:bCs/>
                <w:sz w:val="28"/>
                <w:szCs w:val="28"/>
              </w:rPr>
              <w:t xml:space="preserve"> Then pray, and finish</w:t>
            </w:r>
          </w:p>
        </w:tc>
      </w:tr>
      <w:tr w:rsidR="00204729" w:rsidRPr="003E6AB1" w14:paraId="0189D1B6" w14:textId="77777777" w:rsidTr="003F2EF0">
        <w:tc>
          <w:tcPr>
            <w:tcW w:w="1271" w:type="dxa"/>
            <w:shd w:val="clear" w:color="auto" w:fill="auto"/>
          </w:tcPr>
          <w:p w14:paraId="1AFBB741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5B1F887" w14:textId="77777777" w:rsidR="00204729" w:rsidRPr="003E6AB1" w:rsidRDefault="00204729" w:rsidP="003F2EF0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7982A8F" w14:textId="77777777" w:rsidR="00204729" w:rsidRPr="003E6AB1" w:rsidRDefault="00204729" w:rsidP="003F2EF0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E6AB1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03A58FC9" w14:textId="77777777" w:rsidR="00204729" w:rsidRPr="003E6AB1" w:rsidRDefault="00204729" w:rsidP="003F2EF0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</w:tr>
    </w:tbl>
    <w:p w14:paraId="32794421" w14:textId="77777777" w:rsidR="00204729" w:rsidRPr="00065108" w:rsidRDefault="00204729" w:rsidP="00A26C49">
      <w:pPr>
        <w:rPr>
          <w:rFonts w:ascii="Source Sans Pro" w:hAnsi="Source Sans Pro"/>
          <w:b/>
          <w:color w:val="0070C0"/>
        </w:rPr>
      </w:pPr>
    </w:p>
    <w:p w14:paraId="2DBDFB1E" w14:textId="2FB43BEB" w:rsidR="007530A7" w:rsidRPr="00065108" w:rsidRDefault="007530A7" w:rsidP="00A26C49">
      <w:pPr>
        <w:rPr>
          <w:rFonts w:ascii="Source Sans Pro" w:hAnsi="Source Sans Pro"/>
          <w:i/>
        </w:rPr>
      </w:pPr>
    </w:p>
    <w:sectPr w:rsidR="007530A7" w:rsidRPr="00065108" w:rsidSect="007A1903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BA21F" w14:textId="77777777" w:rsidR="00E3466F" w:rsidRDefault="00E3466F" w:rsidP="00E3466F">
      <w:r>
        <w:separator/>
      </w:r>
    </w:p>
  </w:endnote>
  <w:endnote w:type="continuationSeparator" w:id="0">
    <w:p w14:paraId="649B140F" w14:textId="77777777" w:rsidR="00E3466F" w:rsidRDefault="00E3466F" w:rsidP="00E3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B72C8" w14:textId="77777777" w:rsidR="00E3466F" w:rsidRPr="0050012E" w:rsidRDefault="00E3466F" w:rsidP="00E3466F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7C3F20FE" w14:textId="77777777" w:rsidR="00E3466F" w:rsidRPr="0050012E" w:rsidRDefault="00E3466F" w:rsidP="00E3466F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18EAF27C" w14:textId="27B41087" w:rsidR="00E3466F" w:rsidRPr="00E3466F" w:rsidRDefault="00E3466F" w:rsidP="00E3466F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94716" w14:textId="77777777" w:rsidR="00E3466F" w:rsidRDefault="00E3466F" w:rsidP="00E3466F">
      <w:r>
        <w:separator/>
      </w:r>
    </w:p>
  </w:footnote>
  <w:footnote w:type="continuationSeparator" w:id="0">
    <w:p w14:paraId="7C1F7907" w14:textId="77777777" w:rsidR="00E3466F" w:rsidRDefault="00E3466F" w:rsidP="00E34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386"/>
      <w:gridCol w:w="5081"/>
    </w:tblGrid>
    <w:tr w:rsidR="000C33F9" w14:paraId="230BF777" w14:textId="77777777" w:rsidTr="00EE5AC3">
      <w:tc>
        <w:tcPr>
          <w:tcW w:w="5494" w:type="dxa"/>
          <w:shd w:val="clear" w:color="auto" w:fill="auto"/>
        </w:tcPr>
        <w:p w14:paraId="4D048C2D" w14:textId="43D14EA7" w:rsidR="000C33F9" w:rsidRDefault="000C33F9" w:rsidP="000C33F9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29312ADE" wp14:editId="1AD0D8BB">
                <wp:extent cx="2790825" cy="638175"/>
                <wp:effectExtent l="0" t="0" r="9525" b="9525"/>
                <wp:docPr id="1076003039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003039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42827D41" w14:textId="330C9466" w:rsidR="000C33F9" w:rsidRPr="005D155E" w:rsidRDefault="000C33F9" w:rsidP="000C33F9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5E466103" wp14:editId="59172BB7">
                <wp:extent cx="1228725" cy="638175"/>
                <wp:effectExtent l="0" t="0" r="9525" b="9525"/>
                <wp:docPr id="1094075736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075736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0E8D5D05" w14:textId="77777777" w:rsidR="000C33F9" w:rsidRDefault="000C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33A4"/>
    <w:multiLevelType w:val="hybridMultilevel"/>
    <w:tmpl w:val="8FC88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36142014">
    <w:abstractNumId w:val="1"/>
  </w:num>
  <w:num w:numId="2" w16cid:durableId="299194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59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5A47"/>
    <w:rsid w:val="00033EA0"/>
    <w:rsid w:val="00036F5D"/>
    <w:rsid w:val="0004201F"/>
    <w:rsid w:val="0004570B"/>
    <w:rsid w:val="00047905"/>
    <w:rsid w:val="00047C3A"/>
    <w:rsid w:val="00051C7A"/>
    <w:rsid w:val="0005291C"/>
    <w:rsid w:val="000560C7"/>
    <w:rsid w:val="00057CBC"/>
    <w:rsid w:val="00060124"/>
    <w:rsid w:val="00061783"/>
    <w:rsid w:val="000624B2"/>
    <w:rsid w:val="00063DF9"/>
    <w:rsid w:val="00065108"/>
    <w:rsid w:val="00071364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33F9"/>
    <w:rsid w:val="000C4393"/>
    <w:rsid w:val="000C7583"/>
    <w:rsid w:val="000C783C"/>
    <w:rsid w:val="000D1C75"/>
    <w:rsid w:val="000D546C"/>
    <w:rsid w:val="000D6E99"/>
    <w:rsid w:val="000E7C33"/>
    <w:rsid w:val="000F03FC"/>
    <w:rsid w:val="000F2DAD"/>
    <w:rsid w:val="000F3CE9"/>
    <w:rsid w:val="000F4A6D"/>
    <w:rsid w:val="000F6F3C"/>
    <w:rsid w:val="000F7418"/>
    <w:rsid w:val="000F768B"/>
    <w:rsid w:val="00101B4A"/>
    <w:rsid w:val="00106784"/>
    <w:rsid w:val="001073F1"/>
    <w:rsid w:val="00107F3E"/>
    <w:rsid w:val="00110BB3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15B"/>
    <w:rsid w:val="0012625B"/>
    <w:rsid w:val="00127DDF"/>
    <w:rsid w:val="00130D85"/>
    <w:rsid w:val="00131648"/>
    <w:rsid w:val="00132D9C"/>
    <w:rsid w:val="00135954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DE0"/>
    <w:rsid w:val="00185424"/>
    <w:rsid w:val="00186043"/>
    <w:rsid w:val="00187F9C"/>
    <w:rsid w:val="001918DE"/>
    <w:rsid w:val="00194A4A"/>
    <w:rsid w:val="001970C0"/>
    <w:rsid w:val="001970F8"/>
    <w:rsid w:val="00197EEA"/>
    <w:rsid w:val="001A274F"/>
    <w:rsid w:val="001A620F"/>
    <w:rsid w:val="001B1F08"/>
    <w:rsid w:val="001B269D"/>
    <w:rsid w:val="001B2C48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729"/>
    <w:rsid w:val="0020495A"/>
    <w:rsid w:val="002050C5"/>
    <w:rsid w:val="002078C6"/>
    <w:rsid w:val="00207BBD"/>
    <w:rsid w:val="00213D5F"/>
    <w:rsid w:val="00215EB1"/>
    <w:rsid w:val="002175E3"/>
    <w:rsid w:val="0021796D"/>
    <w:rsid w:val="0022066B"/>
    <w:rsid w:val="00220A95"/>
    <w:rsid w:val="00221FF8"/>
    <w:rsid w:val="002233EA"/>
    <w:rsid w:val="00235A8B"/>
    <w:rsid w:val="00235CE6"/>
    <w:rsid w:val="00241931"/>
    <w:rsid w:val="00242382"/>
    <w:rsid w:val="00242793"/>
    <w:rsid w:val="00242BC2"/>
    <w:rsid w:val="00246B8E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645"/>
    <w:rsid w:val="00292BF1"/>
    <w:rsid w:val="00295040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2F71CF"/>
    <w:rsid w:val="0030067F"/>
    <w:rsid w:val="00300DD2"/>
    <w:rsid w:val="0030242E"/>
    <w:rsid w:val="00304811"/>
    <w:rsid w:val="0030593A"/>
    <w:rsid w:val="00305993"/>
    <w:rsid w:val="003076E2"/>
    <w:rsid w:val="00307C41"/>
    <w:rsid w:val="00310893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021C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6E46"/>
    <w:rsid w:val="00356F7B"/>
    <w:rsid w:val="00357820"/>
    <w:rsid w:val="00357BAD"/>
    <w:rsid w:val="0036091C"/>
    <w:rsid w:val="00363F0E"/>
    <w:rsid w:val="00363FC9"/>
    <w:rsid w:val="003658DE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4A73"/>
    <w:rsid w:val="003D77BE"/>
    <w:rsid w:val="003E0476"/>
    <w:rsid w:val="003E4575"/>
    <w:rsid w:val="003E4B04"/>
    <w:rsid w:val="003E5065"/>
    <w:rsid w:val="003E511D"/>
    <w:rsid w:val="003E5805"/>
    <w:rsid w:val="003E6AB1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DC9"/>
    <w:rsid w:val="00436D90"/>
    <w:rsid w:val="00442F84"/>
    <w:rsid w:val="00444497"/>
    <w:rsid w:val="00444C3B"/>
    <w:rsid w:val="00445058"/>
    <w:rsid w:val="004462AA"/>
    <w:rsid w:val="004475F5"/>
    <w:rsid w:val="00452FC8"/>
    <w:rsid w:val="004531E5"/>
    <w:rsid w:val="00453CF9"/>
    <w:rsid w:val="0045440B"/>
    <w:rsid w:val="0045480A"/>
    <w:rsid w:val="00455946"/>
    <w:rsid w:val="00457809"/>
    <w:rsid w:val="0046101C"/>
    <w:rsid w:val="004631F6"/>
    <w:rsid w:val="0046369A"/>
    <w:rsid w:val="00463D37"/>
    <w:rsid w:val="00473000"/>
    <w:rsid w:val="00474DB7"/>
    <w:rsid w:val="0047749C"/>
    <w:rsid w:val="004774AA"/>
    <w:rsid w:val="004831E2"/>
    <w:rsid w:val="0049156F"/>
    <w:rsid w:val="004935DF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931"/>
    <w:rsid w:val="004B5A93"/>
    <w:rsid w:val="004B62C4"/>
    <w:rsid w:val="004C1BD5"/>
    <w:rsid w:val="004C76A2"/>
    <w:rsid w:val="004C7BDF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19F9"/>
    <w:rsid w:val="004F2ED2"/>
    <w:rsid w:val="004F4619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FEE"/>
    <w:rsid w:val="00592317"/>
    <w:rsid w:val="00592490"/>
    <w:rsid w:val="00594FAF"/>
    <w:rsid w:val="005956A6"/>
    <w:rsid w:val="005A014A"/>
    <w:rsid w:val="005A1C48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5957"/>
    <w:rsid w:val="005E7CA2"/>
    <w:rsid w:val="005F034C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71EF"/>
    <w:rsid w:val="00637A77"/>
    <w:rsid w:val="0064191D"/>
    <w:rsid w:val="00642EA0"/>
    <w:rsid w:val="00646D41"/>
    <w:rsid w:val="0064798C"/>
    <w:rsid w:val="00650A65"/>
    <w:rsid w:val="00651494"/>
    <w:rsid w:val="006532F4"/>
    <w:rsid w:val="006562DA"/>
    <w:rsid w:val="00661BD5"/>
    <w:rsid w:val="00662ABF"/>
    <w:rsid w:val="0066361B"/>
    <w:rsid w:val="0066533C"/>
    <w:rsid w:val="006770CF"/>
    <w:rsid w:val="00680F6F"/>
    <w:rsid w:val="0068359D"/>
    <w:rsid w:val="0068377F"/>
    <w:rsid w:val="006859A2"/>
    <w:rsid w:val="00687263"/>
    <w:rsid w:val="0069338A"/>
    <w:rsid w:val="00694A91"/>
    <w:rsid w:val="006A0FE9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C46"/>
    <w:rsid w:val="006C75C7"/>
    <w:rsid w:val="006D3206"/>
    <w:rsid w:val="006D5415"/>
    <w:rsid w:val="006E2A5A"/>
    <w:rsid w:val="006E2DCD"/>
    <w:rsid w:val="006E35F1"/>
    <w:rsid w:val="006E60E6"/>
    <w:rsid w:val="006F2BAE"/>
    <w:rsid w:val="006F434B"/>
    <w:rsid w:val="006F4719"/>
    <w:rsid w:val="006F4B9D"/>
    <w:rsid w:val="006F6121"/>
    <w:rsid w:val="006F6A84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4B5C"/>
    <w:rsid w:val="00746A3B"/>
    <w:rsid w:val="007506EB"/>
    <w:rsid w:val="00751A75"/>
    <w:rsid w:val="007530A7"/>
    <w:rsid w:val="00754D15"/>
    <w:rsid w:val="00755E37"/>
    <w:rsid w:val="007636ED"/>
    <w:rsid w:val="007656D9"/>
    <w:rsid w:val="0077073A"/>
    <w:rsid w:val="00771FD6"/>
    <w:rsid w:val="00772A6B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903"/>
    <w:rsid w:val="007A1B63"/>
    <w:rsid w:val="007A207A"/>
    <w:rsid w:val="007A752A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095D"/>
    <w:rsid w:val="007F220B"/>
    <w:rsid w:val="007F3FBE"/>
    <w:rsid w:val="00805579"/>
    <w:rsid w:val="00813227"/>
    <w:rsid w:val="00814CB1"/>
    <w:rsid w:val="00816DD9"/>
    <w:rsid w:val="00820656"/>
    <w:rsid w:val="00821F7A"/>
    <w:rsid w:val="00822B0A"/>
    <w:rsid w:val="0082485F"/>
    <w:rsid w:val="00824D2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46E24"/>
    <w:rsid w:val="0085431F"/>
    <w:rsid w:val="00856AF3"/>
    <w:rsid w:val="00856FC7"/>
    <w:rsid w:val="00860646"/>
    <w:rsid w:val="00862C08"/>
    <w:rsid w:val="008664FA"/>
    <w:rsid w:val="008705F5"/>
    <w:rsid w:val="0087288F"/>
    <w:rsid w:val="008735AF"/>
    <w:rsid w:val="0087582A"/>
    <w:rsid w:val="00875D99"/>
    <w:rsid w:val="0089215E"/>
    <w:rsid w:val="008935B6"/>
    <w:rsid w:val="00893CD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4DCC"/>
    <w:rsid w:val="008C7A8B"/>
    <w:rsid w:val="008D18EC"/>
    <w:rsid w:val="008D24F1"/>
    <w:rsid w:val="008D30FF"/>
    <w:rsid w:val="008D4D80"/>
    <w:rsid w:val="008D56E0"/>
    <w:rsid w:val="008E1780"/>
    <w:rsid w:val="008E3C27"/>
    <w:rsid w:val="008E426E"/>
    <w:rsid w:val="008E4B7D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984"/>
    <w:rsid w:val="00932C20"/>
    <w:rsid w:val="00932CE9"/>
    <w:rsid w:val="009335F7"/>
    <w:rsid w:val="00943566"/>
    <w:rsid w:val="00943D72"/>
    <w:rsid w:val="0094546D"/>
    <w:rsid w:val="00945F23"/>
    <w:rsid w:val="00947DEA"/>
    <w:rsid w:val="009557BD"/>
    <w:rsid w:val="009559DC"/>
    <w:rsid w:val="009569B2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1046"/>
    <w:rsid w:val="009D2EEB"/>
    <w:rsid w:val="009D2FCA"/>
    <w:rsid w:val="009D7B74"/>
    <w:rsid w:val="009E106A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2327"/>
    <w:rsid w:val="00A2616B"/>
    <w:rsid w:val="00A26C49"/>
    <w:rsid w:val="00A27F53"/>
    <w:rsid w:val="00A31073"/>
    <w:rsid w:val="00A343B3"/>
    <w:rsid w:val="00A35E43"/>
    <w:rsid w:val="00A371C8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1D93"/>
    <w:rsid w:val="00AD3705"/>
    <w:rsid w:val="00AD742A"/>
    <w:rsid w:val="00AE1F6D"/>
    <w:rsid w:val="00AE37CF"/>
    <w:rsid w:val="00AE4339"/>
    <w:rsid w:val="00AE4A3F"/>
    <w:rsid w:val="00AF0A9E"/>
    <w:rsid w:val="00AF4F35"/>
    <w:rsid w:val="00AF7702"/>
    <w:rsid w:val="00AF7AEC"/>
    <w:rsid w:val="00AF7B8B"/>
    <w:rsid w:val="00AF7DD3"/>
    <w:rsid w:val="00B0370A"/>
    <w:rsid w:val="00B04A38"/>
    <w:rsid w:val="00B057BF"/>
    <w:rsid w:val="00B06D7D"/>
    <w:rsid w:val="00B10F57"/>
    <w:rsid w:val="00B15C95"/>
    <w:rsid w:val="00B16489"/>
    <w:rsid w:val="00B17CD1"/>
    <w:rsid w:val="00B2047D"/>
    <w:rsid w:val="00B20800"/>
    <w:rsid w:val="00B2211C"/>
    <w:rsid w:val="00B23A74"/>
    <w:rsid w:val="00B25240"/>
    <w:rsid w:val="00B26348"/>
    <w:rsid w:val="00B30968"/>
    <w:rsid w:val="00B32E5D"/>
    <w:rsid w:val="00B3709D"/>
    <w:rsid w:val="00B40A22"/>
    <w:rsid w:val="00B5604C"/>
    <w:rsid w:val="00B661C1"/>
    <w:rsid w:val="00B663A3"/>
    <w:rsid w:val="00B67415"/>
    <w:rsid w:val="00B716E0"/>
    <w:rsid w:val="00B71A59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90084"/>
    <w:rsid w:val="00B94E0E"/>
    <w:rsid w:val="00B951A1"/>
    <w:rsid w:val="00B97358"/>
    <w:rsid w:val="00BA1F52"/>
    <w:rsid w:val="00BA2546"/>
    <w:rsid w:val="00BA2880"/>
    <w:rsid w:val="00BA57CE"/>
    <w:rsid w:val="00BA6010"/>
    <w:rsid w:val="00BA7207"/>
    <w:rsid w:val="00BB129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629E"/>
    <w:rsid w:val="00C0406D"/>
    <w:rsid w:val="00C041DD"/>
    <w:rsid w:val="00C058C7"/>
    <w:rsid w:val="00C063B8"/>
    <w:rsid w:val="00C06662"/>
    <w:rsid w:val="00C06E4F"/>
    <w:rsid w:val="00C079E7"/>
    <w:rsid w:val="00C102EC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1325"/>
    <w:rsid w:val="00C2396B"/>
    <w:rsid w:val="00C27529"/>
    <w:rsid w:val="00C27E6B"/>
    <w:rsid w:val="00C30652"/>
    <w:rsid w:val="00C33CB2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5F52"/>
    <w:rsid w:val="00C8795E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7A0E"/>
    <w:rsid w:val="00CF0E08"/>
    <w:rsid w:val="00CF295E"/>
    <w:rsid w:val="00CF335E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2DC8"/>
    <w:rsid w:val="00D23097"/>
    <w:rsid w:val="00D25DAB"/>
    <w:rsid w:val="00D33A8F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6602"/>
    <w:rsid w:val="00D76A42"/>
    <w:rsid w:val="00D823AE"/>
    <w:rsid w:val="00D82518"/>
    <w:rsid w:val="00D87F06"/>
    <w:rsid w:val="00D905C3"/>
    <w:rsid w:val="00D93639"/>
    <w:rsid w:val="00D941A0"/>
    <w:rsid w:val="00D94293"/>
    <w:rsid w:val="00D94D95"/>
    <w:rsid w:val="00D95901"/>
    <w:rsid w:val="00D963A7"/>
    <w:rsid w:val="00D977B5"/>
    <w:rsid w:val="00DA16CC"/>
    <w:rsid w:val="00DA200D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47E6"/>
    <w:rsid w:val="00DF55CF"/>
    <w:rsid w:val="00DF5B3A"/>
    <w:rsid w:val="00DF5EA5"/>
    <w:rsid w:val="00E00EA5"/>
    <w:rsid w:val="00E01D56"/>
    <w:rsid w:val="00E12508"/>
    <w:rsid w:val="00E13910"/>
    <w:rsid w:val="00E13B0E"/>
    <w:rsid w:val="00E172A8"/>
    <w:rsid w:val="00E1733C"/>
    <w:rsid w:val="00E261C2"/>
    <w:rsid w:val="00E31262"/>
    <w:rsid w:val="00E32570"/>
    <w:rsid w:val="00E338C3"/>
    <w:rsid w:val="00E33A6C"/>
    <w:rsid w:val="00E3466F"/>
    <w:rsid w:val="00E357FC"/>
    <w:rsid w:val="00E43C4B"/>
    <w:rsid w:val="00E442EA"/>
    <w:rsid w:val="00E46E69"/>
    <w:rsid w:val="00E52C01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4D65"/>
    <w:rsid w:val="00EC7975"/>
    <w:rsid w:val="00EC7B6A"/>
    <w:rsid w:val="00ED25AA"/>
    <w:rsid w:val="00ED4914"/>
    <w:rsid w:val="00ED4FBC"/>
    <w:rsid w:val="00ED5EAA"/>
    <w:rsid w:val="00EE3A5E"/>
    <w:rsid w:val="00EE4B86"/>
    <w:rsid w:val="00EE5121"/>
    <w:rsid w:val="00EE6E71"/>
    <w:rsid w:val="00EE77B0"/>
    <w:rsid w:val="00EE7FE5"/>
    <w:rsid w:val="00EF384F"/>
    <w:rsid w:val="00EF5D11"/>
    <w:rsid w:val="00F0012F"/>
    <w:rsid w:val="00F0077D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6FC2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56E7"/>
    <w:rsid w:val="00F66E41"/>
    <w:rsid w:val="00F713EA"/>
    <w:rsid w:val="00F75AC7"/>
    <w:rsid w:val="00F75D4E"/>
    <w:rsid w:val="00F8435F"/>
    <w:rsid w:val="00F86A1F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E6FA1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5C04BE"/>
  <w15:docId w15:val="{CF9A330D-B222-4EB3-B5F0-37DB0744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F38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A19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46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66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46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66F"/>
    <w:rPr>
      <w:sz w:val="24"/>
      <w:szCs w:val="24"/>
    </w:rPr>
  </w:style>
  <w:style w:type="character" w:customStyle="1" w:styleId="ui-provider">
    <w:name w:val="ui-provider"/>
    <w:basedOn w:val="DefaultParagraphFont"/>
    <w:rsid w:val="00E34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vz7-Xdy9xBc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Kg2ulnD-XX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EdASbgux6d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OneDrive%20-%20Canterbury%20Diocesan%20Board%20of%20Finance\Desktop\Ignite%20RO%20without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5" ma:contentTypeDescription="Create a new document." ma:contentTypeScope="" ma:versionID="aee18f6ae1b37184e44330afea19786a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9858acfc5e576a9ce8f395729795ce34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A1BE22-F606-4912-8553-A8427EA3A35C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2.xml><?xml version="1.0" encoding="utf-8"?>
<ds:datastoreItem xmlns:ds="http://schemas.openxmlformats.org/officeDocument/2006/customXml" ds:itemID="{45C81638-CAEE-4E62-9DA2-79CF90743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237D3C-194A-4C00-A135-ECE06DCD19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RO without meal</Template>
  <TotalTime>38</TotalTime>
  <Pages>2</Pages>
  <Words>266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26</cp:revision>
  <cp:lastPrinted>2021-12-12T15:50:00Z</cp:lastPrinted>
  <dcterms:created xsi:type="dcterms:W3CDTF">2021-12-12T15:30:00Z</dcterms:created>
  <dcterms:modified xsi:type="dcterms:W3CDTF">2024-10-23T10:50:00Z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</Properties>
</file>