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CB2B9" w14:textId="77777777" w:rsidR="00387EC3" w:rsidRDefault="00387EC3" w:rsidP="00762203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3</w:t>
      </w:r>
    </w:p>
    <w:p w14:paraId="7CA3AD0F" w14:textId="41D94158" w:rsidR="006D07E8" w:rsidRPr="000C62EF" w:rsidRDefault="0033733E" w:rsidP="00762203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0C62EF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0C62EF">
        <w:rPr>
          <w:rFonts w:ascii="Georgia" w:hAnsi="Georgia"/>
          <w:b/>
          <w:sz w:val="32"/>
          <w:szCs w:val="32"/>
          <w:u w:val="single"/>
        </w:rPr>
        <w:t xml:space="preserve">: </w:t>
      </w:r>
      <w:r w:rsidR="00C875E1" w:rsidRPr="000C62EF">
        <w:rPr>
          <w:rFonts w:ascii="Georgia" w:hAnsi="Georgia"/>
          <w:b/>
          <w:sz w:val="32"/>
          <w:szCs w:val="32"/>
          <w:u w:val="single"/>
        </w:rPr>
        <w:t xml:space="preserve">Easter </w:t>
      </w:r>
      <w:r w:rsidR="0023143F" w:rsidRPr="000C62EF">
        <w:rPr>
          <w:rFonts w:ascii="Georgia" w:hAnsi="Georgia"/>
          <w:b/>
          <w:sz w:val="32"/>
          <w:szCs w:val="32"/>
          <w:u w:val="single"/>
        </w:rPr>
        <w:t>3</w:t>
      </w:r>
    </w:p>
    <w:p w14:paraId="33609F68" w14:textId="1F07786D" w:rsidR="008432E4" w:rsidRPr="006D07E8" w:rsidRDefault="0057366C" w:rsidP="00762203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6D07E8">
        <w:rPr>
          <w:rFonts w:ascii="Georgia" w:hAnsi="Georgia"/>
          <w:sz w:val="32"/>
          <w:szCs w:val="32"/>
          <w:u w:val="single"/>
        </w:rPr>
        <w:t>Arrest, Crucifixion and Resurrection</w:t>
      </w:r>
    </w:p>
    <w:p w14:paraId="1CD01972" w14:textId="77777777" w:rsidR="00FE025D" w:rsidRPr="006D07E8" w:rsidRDefault="00FE025D">
      <w:pPr>
        <w:rPr>
          <w:rFonts w:ascii="Source Sans Pro" w:hAnsi="Source Sans Pro"/>
        </w:rPr>
      </w:pPr>
    </w:p>
    <w:p w14:paraId="37171AA0" w14:textId="77777777" w:rsidR="00707822" w:rsidRDefault="00FE025D" w:rsidP="6DB95AB9">
      <w:pPr>
        <w:rPr>
          <w:rFonts w:ascii="Source Sans Pro" w:hAnsi="Source Sans Pro"/>
          <w:b/>
          <w:bCs/>
        </w:rPr>
      </w:pPr>
      <w:r w:rsidRPr="006D07E8">
        <w:rPr>
          <w:rFonts w:ascii="Source Sans Pro" w:hAnsi="Source Sans Pro"/>
          <w:b/>
          <w:bCs/>
        </w:rPr>
        <w:t>Required resources:</w:t>
      </w:r>
      <w:r w:rsidR="00EC7975" w:rsidRPr="006D07E8">
        <w:rPr>
          <w:rFonts w:ascii="Source Sans Pro" w:hAnsi="Source Sans Pro"/>
          <w:b/>
          <w:bCs/>
        </w:rPr>
        <w:t xml:space="preserve"> </w:t>
      </w:r>
    </w:p>
    <w:p w14:paraId="64A34068" w14:textId="77777777" w:rsidR="006844ED" w:rsidRDefault="006844ED" w:rsidP="006844ED">
      <w:pPr>
        <w:numPr>
          <w:ilvl w:val="0"/>
          <w:numId w:val="2"/>
        </w:numPr>
        <w:rPr>
          <w:rFonts w:ascii="Source Sans Pro" w:hAnsi="Source Sans Pro"/>
        </w:rPr>
        <w:sectPr w:rsidR="006844ED" w:rsidSect="006D07E8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722D3830" w14:textId="608DB2F4" w:rsidR="00707822" w:rsidRDefault="00DA34C4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Ice breaker PowerPoint questions</w:t>
      </w:r>
    </w:p>
    <w:p w14:paraId="29348F93" w14:textId="77777777" w:rsidR="00707822" w:rsidRDefault="00DA34C4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Name labels and pens</w:t>
      </w:r>
    </w:p>
    <w:p w14:paraId="307826C0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Video countdown timer</w:t>
      </w:r>
    </w:p>
    <w:p w14:paraId="3B95C9B5" w14:textId="77777777" w:rsidR="00707822" w:rsidRDefault="1D597B21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G</w:t>
      </w:r>
      <w:r w:rsidR="00DA34C4" w:rsidRPr="006D07E8">
        <w:rPr>
          <w:rFonts w:ascii="Source Sans Pro" w:hAnsi="Source Sans Pro"/>
        </w:rPr>
        <w:t>ame resources</w:t>
      </w:r>
    </w:p>
    <w:p w14:paraId="0B0F9E1F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Easter quiz questions and answers</w:t>
      </w:r>
    </w:p>
    <w:p w14:paraId="27E2500F" w14:textId="77777777" w:rsidR="00707822" w:rsidRDefault="0023143F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 xml:space="preserve">Cut-up </w:t>
      </w:r>
      <w:r w:rsidR="007C70F0" w:rsidRPr="006D07E8">
        <w:rPr>
          <w:rFonts w:ascii="Source Sans Pro" w:hAnsi="Source Sans Pro"/>
        </w:rPr>
        <w:t xml:space="preserve">Easter </w:t>
      </w:r>
      <w:r w:rsidR="421F8E0B" w:rsidRPr="006D07E8">
        <w:rPr>
          <w:rFonts w:ascii="Source Sans Pro" w:hAnsi="Source Sans Pro"/>
        </w:rPr>
        <w:t>timeline</w:t>
      </w:r>
      <w:r w:rsidRPr="006D07E8">
        <w:rPr>
          <w:rFonts w:ascii="Source Sans Pro" w:hAnsi="Source Sans Pro"/>
        </w:rPr>
        <w:t xml:space="preserve"> events</w:t>
      </w:r>
      <w:r w:rsidR="0057366C" w:rsidRPr="006D07E8">
        <w:rPr>
          <w:rFonts w:ascii="Source Sans Pro" w:hAnsi="Source Sans Pro"/>
        </w:rPr>
        <w:t xml:space="preserve"> (1 set per table)</w:t>
      </w:r>
    </w:p>
    <w:p w14:paraId="6D4270A4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A4 paper and glue sticks</w:t>
      </w:r>
    </w:p>
    <w:p w14:paraId="5CEB4A34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Enacted bible reading</w:t>
      </w:r>
    </w:p>
    <w:p w14:paraId="42B3EC59" w14:textId="77777777" w:rsidR="00707822" w:rsidRDefault="3AADE1A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Crossbeam</w:t>
      </w:r>
      <w:r w:rsidR="007C70F0" w:rsidRPr="006D07E8">
        <w:rPr>
          <w:rFonts w:ascii="Source Sans Pro" w:hAnsi="Source Sans Pro"/>
        </w:rPr>
        <w:t>, nails and wine vinegar</w:t>
      </w:r>
    </w:p>
    <w:p w14:paraId="3585940E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Resurrection video clip</w:t>
      </w:r>
    </w:p>
    <w:p w14:paraId="766CFAE2" w14:textId="3ECF65EA" w:rsidR="008432E4" w:rsidRDefault="00003FB3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Rend Collective ‘Resurrection Day’ v</w:t>
      </w:r>
      <w:r w:rsidR="007C70F0" w:rsidRPr="006D07E8">
        <w:rPr>
          <w:rFonts w:ascii="Source Sans Pro" w:hAnsi="Source Sans Pro"/>
        </w:rPr>
        <w:t xml:space="preserve">ideo song </w:t>
      </w:r>
    </w:p>
    <w:p w14:paraId="65EAC9FE" w14:textId="77777777" w:rsidR="006844ED" w:rsidRDefault="006844ED" w:rsidP="6DB95AB9">
      <w:pPr>
        <w:rPr>
          <w:rFonts w:ascii="Source Sans Pro" w:hAnsi="Source Sans Pro"/>
        </w:rPr>
        <w:sectPr w:rsidR="006844ED" w:rsidSect="006844ED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14B0BEF6" w14:textId="77777777" w:rsidR="0057321C" w:rsidRDefault="0057321C" w:rsidP="6DB95AB9">
      <w:pPr>
        <w:rPr>
          <w:rFonts w:ascii="Source Sans Pro" w:hAnsi="Source Sans Pro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57321C" w:rsidRPr="006844ED" w14:paraId="5D9F320A" w14:textId="77777777" w:rsidTr="004B0961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67EC20B6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68AFD71B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3CDC23B7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6452F573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57321C" w:rsidRPr="006844ED" w14:paraId="5DD79509" w14:textId="77777777" w:rsidTr="004B0961">
        <w:tc>
          <w:tcPr>
            <w:tcW w:w="1271" w:type="dxa"/>
            <w:shd w:val="clear" w:color="auto" w:fill="auto"/>
          </w:tcPr>
          <w:p w14:paraId="3F4F8DB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FD58E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748C6E6" w14:textId="774AEF0F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&amp; icebreaker questions on screen</w:t>
            </w:r>
          </w:p>
        </w:tc>
        <w:tc>
          <w:tcPr>
            <w:tcW w:w="1134" w:type="dxa"/>
            <w:shd w:val="clear" w:color="auto" w:fill="auto"/>
          </w:tcPr>
          <w:p w14:paraId="7E0340BD" w14:textId="2B46D8CE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57321C" w:rsidRPr="006844ED" w14:paraId="3094CBE4" w14:textId="77777777" w:rsidTr="004B0961">
        <w:tc>
          <w:tcPr>
            <w:tcW w:w="1271" w:type="dxa"/>
            <w:shd w:val="clear" w:color="auto" w:fill="auto"/>
          </w:tcPr>
          <w:p w14:paraId="327D5635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0D61043A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DEBD7CC" w14:textId="5DB80D2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3BC285D3" w14:textId="3490FB5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7321C" w:rsidRPr="006844ED" w14:paraId="197F63BD" w14:textId="77777777" w:rsidTr="004B0961">
        <w:tc>
          <w:tcPr>
            <w:tcW w:w="1271" w:type="dxa"/>
            <w:shd w:val="clear" w:color="auto" w:fill="auto"/>
          </w:tcPr>
          <w:p w14:paraId="575EB44E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38034D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AE3A18C" w14:textId="0F1E8CF1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39B96C60" w14:textId="7FA8466C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7321C" w:rsidRPr="006844ED" w14:paraId="688DEC9E" w14:textId="77777777" w:rsidTr="004B0961">
        <w:tc>
          <w:tcPr>
            <w:tcW w:w="1271" w:type="dxa"/>
            <w:shd w:val="clear" w:color="auto" w:fill="auto"/>
          </w:tcPr>
          <w:p w14:paraId="4721FA5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D8E9E2B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356D666" w14:textId="6D4F436A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156BEDC9" w14:textId="6592BBE9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57321C" w:rsidRPr="006844ED" w14:paraId="699F7D0F" w14:textId="77777777" w:rsidTr="004B0961">
        <w:tc>
          <w:tcPr>
            <w:tcW w:w="1271" w:type="dxa"/>
            <w:shd w:val="clear" w:color="auto" w:fill="auto"/>
          </w:tcPr>
          <w:p w14:paraId="6F00292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38879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7B7B228" w14:textId="71FDD621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Easter Quiz</w:t>
            </w:r>
          </w:p>
        </w:tc>
        <w:tc>
          <w:tcPr>
            <w:tcW w:w="1134" w:type="dxa"/>
            <w:shd w:val="clear" w:color="auto" w:fill="auto"/>
          </w:tcPr>
          <w:p w14:paraId="1D3A88D1" w14:textId="5DF7CCE5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7 min</w:t>
            </w:r>
          </w:p>
        </w:tc>
      </w:tr>
      <w:tr w:rsidR="0057321C" w:rsidRPr="006844ED" w14:paraId="7230E4E8" w14:textId="77777777" w:rsidTr="004B0961">
        <w:tc>
          <w:tcPr>
            <w:tcW w:w="1271" w:type="dxa"/>
            <w:shd w:val="clear" w:color="auto" w:fill="auto"/>
          </w:tcPr>
          <w:p w14:paraId="268D9F1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1BF0E5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4F550FE" w14:textId="7426D4A4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Light-hearted quiz about Easter</w:t>
            </w:r>
          </w:p>
        </w:tc>
      </w:tr>
      <w:tr w:rsidR="0057321C" w:rsidRPr="006844ED" w14:paraId="635CE746" w14:textId="77777777" w:rsidTr="004B0961">
        <w:tc>
          <w:tcPr>
            <w:tcW w:w="1271" w:type="dxa"/>
            <w:shd w:val="clear" w:color="auto" w:fill="auto"/>
          </w:tcPr>
          <w:p w14:paraId="58CA80C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BC47A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115FCA8" w14:textId="5CCDE8D6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activity – Easter timeline</w:t>
            </w:r>
          </w:p>
        </w:tc>
        <w:tc>
          <w:tcPr>
            <w:tcW w:w="1134" w:type="dxa"/>
            <w:shd w:val="clear" w:color="auto" w:fill="auto"/>
          </w:tcPr>
          <w:p w14:paraId="338A7FFD" w14:textId="5B9F5CB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57321C" w:rsidRPr="006844ED" w14:paraId="0669D509" w14:textId="77777777" w:rsidTr="004B0961">
        <w:tc>
          <w:tcPr>
            <w:tcW w:w="1271" w:type="dxa"/>
            <w:shd w:val="clear" w:color="auto" w:fill="auto"/>
          </w:tcPr>
          <w:p w14:paraId="7E214483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D4E5EDB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299EEC6" w14:textId="537BB9E1" w:rsidR="0057321C" w:rsidRPr="006844ED" w:rsidRDefault="0057321C" w:rsidP="0057321C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Cut up timeline events and get table groups to see if they can put the different events of Easter Holy week in the right order. Then feedback.</w:t>
            </w:r>
          </w:p>
        </w:tc>
      </w:tr>
      <w:tr w:rsidR="0057321C" w:rsidRPr="006844ED" w14:paraId="10BF97C2" w14:textId="77777777" w:rsidTr="004B0961">
        <w:tc>
          <w:tcPr>
            <w:tcW w:w="1271" w:type="dxa"/>
            <w:shd w:val="clear" w:color="auto" w:fill="auto"/>
          </w:tcPr>
          <w:p w14:paraId="251E691A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AB2D214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932159E" w14:textId="0A51E1C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Link activity – Timeline (part 2)</w:t>
            </w:r>
          </w:p>
        </w:tc>
        <w:tc>
          <w:tcPr>
            <w:tcW w:w="1134" w:type="dxa"/>
            <w:shd w:val="clear" w:color="auto" w:fill="auto"/>
          </w:tcPr>
          <w:p w14:paraId="71742BC2" w14:textId="5CD5C035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57321C" w:rsidRPr="006844ED" w14:paraId="57FA9A5B" w14:textId="77777777" w:rsidTr="004B0961">
        <w:tc>
          <w:tcPr>
            <w:tcW w:w="1271" w:type="dxa"/>
            <w:shd w:val="clear" w:color="auto" w:fill="auto"/>
          </w:tcPr>
          <w:p w14:paraId="212D9EB5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E2E4631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0047A7BC" w14:textId="6062C6D0" w:rsidR="0057321C" w:rsidRPr="006844ED" w:rsidRDefault="0057321C" w:rsidP="0057321C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See what people remember about Palm Sunday and the Last Supper, from last two weeks. Then move them on to the Garden at Gethsemane via the Link intro.</w:t>
            </w:r>
          </w:p>
        </w:tc>
      </w:tr>
      <w:tr w:rsidR="0057321C" w:rsidRPr="006844ED" w14:paraId="331E59C8" w14:textId="77777777" w:rsidTr="004B0961">
        <w:tc>
          <w:tcPr>
            <w:tcW w:w="1271" w:type="dxa"/>
            <w:shd w:val="clear" w:color="auto" w:fill="auto"/>
          </w:tcPr>
          <w:p w14:paraId="440084B4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2EFC7FA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3D7B2D0" w14:textId="4AB04D08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intro to Jesus in the Garden</w:t>
            </w:r>
          </w:p>
        </w:tc>
        <w:tc>
          <w:tcPr>
            <w:tcW w:w="1134" w:type="dxa"/>
            <w:shd w:val="clear" w:color="auto" w:fill="auto"/>
          </w:tcPr>
          <w:p w14:paraId="24F3AC1B" w14:textId="38019D7D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5314D2A8" w14:textId="77777777" w:rsidTr="000E0A8D">
        <w:tc>
          <w:tcPr>
            <w:tcW w:w="1271" w:type="dxa"/>
            <w:shd w:val="clear" w:color="auto" w:fill="auto"/>
          </w:tcPr>
          <w:p w14:paraId="2E671C8F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4BF57B1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75337B79" w14:textId="69FF346F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Briefly set the scene, and then go into the enacted Bible reading.</w:t>
            </w:r>
          </w:p>
        </w:tc>
      </w:tr>
      <w:tr w:rsidR="0057321C" w:rsidRPr="006844ED" w14:paraId="52B7C575" w14:textId="77777777" w:rsidTr="004B0961">
        <w:tc>
          <w:tcPr>
            <w:tcW w:w="1271" w:type="dxa"/>
            <w:shd w:val="clear" w:color="auto" w:fill="auto"/>
          </w:tcPr>
          <w:p w14:paraId="60E2610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B230BF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A050759" w14:textId="74AB41FD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Enacted </w:t>
            </w:r>
            <w:r w:rsidR="00495379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B</w:t>
            </w: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ible reading – Mark 14</w:t>
            </w:r>
          </w:p>
        </w:tc>
        <w:tc>
          <w:tcPr>
            <w:tcW w:w="1134" w:type="dxa"/>
            <w:shd w:val="clear" w:color="auto" w:fill="auto"/>
          </w:tcPr>
          <w:p w14:paraId="6DF7B3C0" w14:textId="47DA5EA0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7 min</w:t>
            </w:r>
          </w:p>
        </w:tc>
      </w:tr>
      <w:tr w:rsidR="0057321C" w:rsidRPr="006844ED" w14:paraId="1210BCE5" w14:textId="77777777" w:rsidTr="00212577">
        <w:tc>
          <w:tcPr>
            <w:tcW w:w="1271" w:type="dxa"/>
            <w:shd w:val="clear" w:color="auto" w:fill="auto"/>
          </w:tcPr>
          <w:p w14:paraId="414D332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9AF366E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E9054C4" w14:textId="1586B9C0" w:rsidR="0057321C" w:rsidRPr="006519AB" w:rsidRDefault="006519AB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519AB">
              <w:rPr>
                <w:rFonts w:ascii="Source Sans Pro" w:hAnsi="Source Sans Pro"/>
                <w:sz w:val="28"/>
                <w:szCs w:val="28"/>
              </w:rPr>
              <w:t>Need 'Actors’- (1) Narrator to read from a fixed point and (2) Jesus to read out the words spoken by Jesus while acting the situation out (3) Disciples- you don’t need 12! (4) A crowd of men- with swords! It can work well to include guests as the crowd.</w:t>
            </w:r>
          </w:p>
        </w:tc>
      </w:tr>
      <w:tr w:rsidR="0057321C" w:rsidRPr="006844ED" w14:paraId="327DE768" w14:textId="77777777" w:rsidTr="004B0961">
        <w:tc>
          <w:tcPr>
            <w:tcW w:w="1271" w:type="dxa"/>
            <w:shd w:val="clear" w:color="auto" w:fill="auto"/>
          </w:tcPr>
          <w:p w14:paraId="0CFD8502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E44789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4993A3E" w14:textId="43CBB60A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intro to Good Friday</w:t>
            </w:r>
          </w:p>
        </w:tc>
        <w:tc>
          <w:tcPr>
            <w:tcW w:w="1134" w:type="dxa"/>
            <w:shd w:val="clear" w:color="auto" w:fill="auto"/>
          </w:tcPr>
          <w:p w14:paraId="355C56E2" w14:textId="2CBD733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22364EDE" w14:textId="77777777" w:rsidTr="008361A2">
        <w:tc>
          <w:tcPr>
            <w:tcW w:w="1271" w:type="dxa"/>
            <w:shd w:val="clear" w:color="auto" w:fill="auto"/>
          </w:tcPr>
          <w:p w14:paraId="19E4ED45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6F3ED0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028A45D" w14:textId="4CE60441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Talk about the horror of the humiliation, beating and crucifixion that Jesus suffered.</w:t>
            </w:r>
          </w:p>
        </w:tc>
      </w:tr>
      <w:tr w:rsidR="0057321C" w:rsidRPr="006844ED" w14:paraId="3BD51160" w14:textId="77777777" w:rsidTr="004B0961">
        <w:tc>
          <w:tcPr>
            <w:tcW w:w="1271" w:type="dxa"/>
            <w:shd w:val="clear" w:color="auto" w:fill="auto"/>
          </w:tcPr>
          <w:p w14:paraId="0283857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AA2B856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F8679E3" w14:textId="22366D14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moving around activities</w:t>
            </w:r>
          </w:p>
        </w:tc>
        <w:tc>
          <w:tcPr>
            <w:tcW w:w="1134" w:type="dxa"/>
            <w:shd w:val="clear" w:color="auto" w:fill="auto"/>
          </w:tcPr>
          <w:p w14:paraId="04FEBE3E" w14:textId="28452B3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7321C" w:rsidRPr="006844ED" w14:paraId="7AACA63A" w14:textId="77777777" w:rsidTr="00D72B61">
        <w:tc>
          <w:tcPr>
            <w:tcW w:w="1271" w:type="dxa"/>
            <w:shd w:val="clear" w:color="auto" w:fill="auto"/>
          </w:tcPr>
          <w:p w14:paraId="1FD6E26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1B8A81F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F2B2371" w14:textId="77777777" w:rsidR="0057321C" w:rsidRPr="006844ED" w:rsidRDefault="0057321C" w:rsidP="0057321C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(1) Cross-beam –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>Invite people to feel what it was like on the cross, by holding the beam across their shoulders</w:t>
            </w:r>
            <w:r w:rsidRPr="009902AB">
              <w:rPr>
                <w:rFonts w:ascii="Source Sans Pro" w:hAnsi="Source Sans Pro"/>
                <w:sz w:val="28"/>
                <w:szCs w:val="28"/>
              </w:rPr>
              <w:t xml:space="preserve">. </w:t>
            </w:r>
          </w:p>
          <w:p w14:paraId="14FB9207" w14:textId="77777777" w:rsidR="0057321C" w:rsidRPr="006844ED" w:rsidRDefault="0057321C" w:rsidP="0057321C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(2) Nails –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>Invite people to take some nails and imagine what it would have been like to have them pierce their own hands and feet.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</w:t>
            </w:r>
          </w:p>
          <w:p w14:paraId="17E65737" w14:textId="7210AC1F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(3) Vinegar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 – Get people to taste the bitter sourness of some wine vinegar, which is what Jesus was offered while on the cross.</w:t>
            </w:r>
          </w:p>
        </w:tc>
      </w:tr>
      <w:tr w:rsidR="0057321C" w:rsidRPr="006844ED" w14:paraId="3B0B3EEF" w14:textId="77777777" w:rsidTr="004B0961">
        <w:tc>
          <w:tcPr>
            <w:tcW w:w="1271" w:type="dxa"/>
            <w:shd w:val="clear" w:color="auto" w:fill="auto"/>
          </w:tcPr>
          <w:p w14:paraId="22C8718B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B8B38A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ECCB15E" w14:textId="4A43AB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to Jesus’ resurrection</w:t>
            </w:r>
          </w:p>
        </w:tc>
        <w:tc>
          <w:tcPr>
            <w:tcW w:w="1134" w:type="dxa"/>
            <w:shd w:val="clear" w:color="auto" w:fill="auto"/>
          </w:tcPr>
          <w:p w14:paraId="5DBD1CEB" w14:textId="3D9BD57D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778786D8" w14:textId="77777777" w:rsidTr="004B0961">
        <w:tc>
          <w:tcPr>
            <w:tcW w:w="1271" w:type="dxa"/>
            <w:shd w:val="clear" w:color="auto" w:fill="auto"/>
          </w:tcPr>
          <w:p w14:paraId="199B4AD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5932612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9286612" w14:textId="308BE402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Explain where we are up to i.e., Jesus has died and has been buried and everyone thought that that was the end of the story!</w:t>
            </w:r>
          </w:p>
        </w:tc>
        <w:tc>
          <w:tcPr>
            <w:tcW w:w="1134" w:type="dxa"/>
            <w:shd w:val="clear" w:color="auto" w:fill="auto"/>
          </w:tcPr>
          <w:p w14:paraId="0DE078D0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57321C" w:rsidRPr="006844ED" w14:paraId="51C7B15A" w14:textId="77777777" w:rsidTr="004B0961">
        <w:tc>
          <w:tcPr>
            <w:tcW w:w="1271" w:type="dxa"/>
            <w:shd w:val="clear" w:color="auto" w:fill="auto"/>
          </w:tcPr>
          <w:p w14:paraId="28A2F76A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EFA5735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4F03A7C" w14:textId="35D9DC21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Video clip </w:t>
            </w:r>
          </w:p>
        </w:tc>
        <w:tc>
          <w:tcPr>
            <w:tcW w:w="1134" w:type="dxa"/>
            <w:shd w:val="clear" w:color="auto" w:fill="auto"/>
          </w:tcPr>
          <w:p w14:paraId="7F0083A8" w14:textId="72220F52" w:rsidR="0057321C" w:rsidRPr="006844ED" w:rsidRDefault="0057321C" w:rsidP="001316B9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7321C" w:rsidRPr="006844ED" w14:paraId="765C5C92" w14:textId="77777777" w:rsidTr="003A5D70">
        <w:tc>
          <w:tcPr>
            <w:tcW w:w="1271" w:type="dxa"/>
            <w:shd w:val="clear" w:color="auto" w:fill="auto"/>
          </w:tcPr>
          <w:p w14:paraId="02B47F48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183AE7E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785E2D8" w14:textId="7E4939D0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Jesus’ resurrection.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After the video, briefly explain why this is Good News! </w:t>
            </w:r>
            <w:hyperlink r:id="rId12">
              <w:r w:rsidRPr="006844ED">
                <w:rPr>
                  <w:rStyle w:val="Hyperlink"/>
                  <w:rFonts w:ascii="Source Sans Pro" w:hAnsi="Source Sans Pro"/>
                  <w:b/>
                  <w:bCs/>
                  <w:sz w:val="28"/>
                  <w:szCs w:val="28"/>
                </w:rPr>
                <w:t>https://youtu.be/HaS-9A</w:t>
              </w:r>
              <w:r w:rsidRPr="006844ED">
                <w:rPr>
                  <w:rStyle w:val="Hyperlink"/>
                  <w:rFonts w:ascii="Source Sans Pro" w:hAnsi="Source Sans Pro"/>
                  <w:b/>
                  <w:bCs/>
                  <w:sz w:val="28"/>
                  <w:szCs w:val="28"/>
                </w:rPr>
                <w:t>P</w:t>
              </w:r>
              <w:r w:rsidRPr="006844ED">
                <w:rPr>
                  <w:rStyle w:val="Hyperlink"/>
                  <w:rFonts w:ascii="Source Sans Pro" w:hAnsi="Source Sans Pro"/>
                  <w:b/>
                  <w:bCs/>
                  <w:sz w:val="28"/>
                  <w:szCs w:val="28"/>
                </w:rPr>
                <w:t>96gE?si=k0gTQuDojv6K59wZ</w:t>
              </w:r>
            </w:hyperlink>
          </w:p>
        </w:tc>
      </w:tr>
      <w:tr w:rsidR="0057321C" w:rsidRPr="006844ED" w14:paraId="0FACF133" w14:textId="77777777" w:rsidTr="004B0961">
        <w:tc>
          <w:tcPr>
            <w:tcW w:w="1271" w:type="dxa"/>
            <w:shd w:val="clear" w:color="auto" w:fill="auto"/>
          </w:tcPr>
          <w:p w14:paraId="7FFE4A86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97DEE7D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F331C55" w14:textId="422E8250" w:rsidR="0057321C" w:rsidRPr="006844ED" w:rsidRDefault="006844ED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Finish and </w:t>
            </w: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play video song as people leave</w:t>
            </w:r>
          </w:p>
        </w:tc>
        <w:tc>
          <w:tcPr>
            <w:tcW w:w="1134" w:type="dxa"/>
            <w:shd w:val="clear" w:color="auto" w:fill="auto"/>
          </w:tcPr>
          <w:p w14:paraId="76D2CA6F" w14:textId="14F2E46E" w:rsidR="0057321C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6844ED" w:rsidRPr="006844ED" w14:paraId="00D2826C" w14:textId="77777777" w:rsidTr="00D87D03">
        <w:tc>
          <w:tcPr>
            <w:tcW w:w="1271" w:type="dxa"/>
            <w:shd w:val="clear" w:color="auto" w:fill="auto"/>
          </w:tcPr>
          <w:p w14:paraId="55E988A7" w14:textId="77777777" w:rsidR="006844ED" w:rsidRPr="006844ED" w:rsidRDefault="006844ED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B2C58D7" w14:textId="77777777" w:rsidR="006844ED" w:rsidRPr="006844ED" w:rsidRDefault="006844ED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815A11C" w14:textId="04E51E9F" w:rsidR="006844ED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 xml:space="preserve">As people leave, mention anything relevant to next week, and anything being given away, and that prayer and chat is available etc. 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Rend Collective Resurrection Day song URL: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 </w:t>
            </w:r>
            <w:hyperlink r:id="rId13">
              <w:r w:rsidRPr="006844ED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https://youtu.be/9u7V-g_cJaU</w:t>
              </w:r>
            </w:hyperlink>
          </w:p>
        </w:tc>
      </w:tr>
      <w:tr w:rsidR="006844ED" w:rsidRPr="006844ED" w14:paraId="3BD5CF90" w14:textId="77777777" w:rsidTr="004B0961">
        <w:tc>
          <w:tcPr>
            <w:tcW w:w="1271" w:type="dxa"/>
            <w:shd w:val="clear" w:color="auto" w:fill="auto"/>
          </w:tcPr>
          <w:p w14:paraId="5BFD0F4C" w14:textId="77777777" w:rsidR="006844ED" w:rsidRPr="006844ED" w:rsidRDefault="006844ED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640AE21" w14:textId="77777777" w:rsidR="006844ED" w:rsidRPr="006844ED" w:rsidRDefault="006844ED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A64E175" w14:textId="46A66C26" w:rsidR="006844ED" w:rsidRPr="006844ED" w:rsidRDefault="006844ED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1B2A2B8F" w14:textId="77777777" w:rsidR="006844ED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69083D14" w14:textId="44086CDC" w:rsidR="00522A62" w:rsidRDefault="00522A62" w:rsidP="00DB3FD1">
      <w:pPr>
        <w:rPr>
          <w:rFonts w:ascii="Source Sans Pro" w:hAnsi="Source Sans Pro"/>
        </w:rPr>
      </w:pPr>
    </w:p>
    <w:sectPr w:rsidR="00522A62" w:rsidSect="006844ED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C3B4A" w14:textId="77777777" w:rsidR="0013548C" w:rsidRDefault="0013548C" w:rsidP="006D07E8">
      <w:r>
        <w:separator/>
      </w:r>
    </w:p>
  </w:endnote>
  <w:endnote w:type="continuationSeparator" w:id="0">
    <w:p w14:paraId="2DAF2BF1" w14:textId="77777777" w:rsidR="0013548C" w:rsidRDefault="0013548C" w:rsidP="006D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FD9A0" w14:textId="686E0B49" w:rsidR="00707822" w:rsidRPr="0050012E" w:rsidRDefault="00707822" w:rsidP="00707822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079CD793" w14:textId="77777777" w:rsidR="00707822" w:rsidRPr="0050012E" w:rsidRDefault="00707822" w:rsidP="0070782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2A807D64" w14:textId="5ABEE542" w:rsidR="006D07E8" w:rsidRPr="00707822" w:rsidRDefault="00707822" w:rsidP="0070782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8EC1D" w14:textId="77777777" w:rsidR="0013548C" w:rsidRDefault="0013548C" w:rsidP="006D07E8">
      <w:r>
        <w:separator/>
      </w:r>
    </w:p>
  </w:footnote>
  <w:footnote w:type="continuationSeparator" w:id="0">
    <w:p w14:paraId="2D8F2A08" w14:textId="77777777" w:rsidR="0013548C" w:rsidRDefault="0013548C" w:rsidP="006D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0"/>
      <w:gridCol w:w="5253"/>
    </w:tblGrid>
    <w:tr w:rsidR="00C43798" w14:paraId="7505B6D6" w14:textId="77777777" w:rsidTr="004B0961">
      <w:tc>
        <w:tcPr>
          <w:tcW w:w="5494" w:type="dxa"/>
          <w:shd w:val="clear" w:color="auto" w:fill="auto"/>
        </w:tcPr>
        <w:p w14:paraId="003B3814" w14:textId="4A961073" w:rsidR="00C43798" w:rsidRDefault="00C43798" w:rsidP="00C43798">
          <w:pPr>
            <w:pStyle w:val="Header"/>
          </w:pPr>
          <w:r>
            <w:t xml:space="preserve">  </w:t>
          </w:r>
          <w:r w:rsidR="00000000">
            <w:rPr>
              <w:noProof/>
            </w:rPr>
            <w:pict w14:anchorId="7DCE21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i1025" type="#_x0000_t75" alt="A close-up of a logo&#10;&#10;Description automatically generated" style="width:223.2pt;height:50.4pt;visibility:visible;mso-wrap-style:square">
                <v:imagedata r:id="rId1" o:title="A close-up of a logo&#10;&#10;Description automatically generated"/>
              </v:shape>
            </w:pict>
          </w:r>
        </w:p>
      </w:tc>
      <w:tc>
        <w:tcPr>
          <w:tcW w:w="5495" w:type="dxa"/>
          <w:shd w:val="clear" w:color="auto" w:fill="auto"/>
        </w:tcPr>
        <w:p w14:paraId="7AE31767" w14:textId="0C0C6ACB" w:rsidR="00C43798" w:rsidRPr="005D155E" w:rsidRDefault="00000000" w:rsidP="00C43798">
          <w:pPr>
            <w:pStyle w:val="Header"/>
            <w:jc w:val="right"/>
          </w:pPr>
          <w:r>
            <w:rPr>
              <w:b/>
              <w:noProof/>
              <w:sz w:val="32"/>
              <w:szCs w:val="32"/>
            </w:rPr>
            <w:pict w14:anchorId="0A86C437">
              <v:shape id="Picture 1" o:spid="_x0000_i1026" type="#_x0000_t75" alt="A black and orange logo with a flame&#10;&#10;Description automatically generated" style="width:93.6pt;height:50.4pt;visibility:visible;mso-wrap-style:square">
                <v:imagedata r:id="rId2" o:title="A black and orange logo with a flame&#10;&#10;Description automatically generated"/>
              </v:shape>
            </w:pict>
          </w:r>
        </w:p>
      </w:tc>
    </w:tr>
  </w:tbl>
  <w:p w14:paraId="250D4034" w14:textId="77777777" w:rsidR="006D07E8" w:rsidRDefault="006D07E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mwjm7DHHkTnV6" int2:id="26SBOXb0">
      <int2:state int2:value="Rejected" int2:type="AugLoop_Text_Critique"/>
    </int2:textHash>
    <int2:textHash int2:hashCode="/cls4Mdug7oQCF" int2:id="z5WhWE1T">
      <int2:state int2:value="Rejected" int2:type="AugLoop_Text_Critique"/>
    </int2:textHash>
    <int2:textHash int2:hashCode="/azWBiY/XFiXrs" int2:id="737qL0DR">
      <int2:state int2:value="Rejected" int2:type="AugLoop_Text_Critique"/>
    </int2:textHash>
    <int2:textHash int2:hashCode="o9VzlrMWb4K02q" int2:id="biWrtnWN">
      <int2:state int2:value="Rejected" int2:type="AugLoop_Text_Critique"/>
    </int2:textHash>
    <int2:textHash int2:hashCode="kVWhbGcwGKp4zK" int2:id="aNgd9AJP">
      <int2:state int2:value="Rejected" int2:type="AugLoop_Text_Critique"/>
    </int2:textHash>
    <int2:textHash int2:hashCode="YRRNSe5P9iMOJ5" int2:id="T5zImr8w">
      <int2:state int2:value="Rejected" int2:type="AugLoop_Text_Critique"/>
    </int2:textHash>
    <int2:textHash int2:hashCode="353BxhEKSmnOtU" int2:id="mIZoUezd">
      <int2:state int2:value="Rejected" int2:type="AugLoop_Text_Critique"/>
    </int2:textHash>
    <int2:textHash int2:hashCode="wLl2AJ6++JITH+" int2:id="EE4Rmfai">
      <int2:state int2:value="Rejected" int2:type="AugLoop_Text_Critique"/>
    </int2:textHash>
    <int2:textHash int2:hashCode="9zP4E2VbbZQ0XP" int2:id="wjWvLiGU">
      <int2:state int2:value="Rejected" int2:type="AugLoop_Text_Critique"/>
    </int2:textHash>
    <int2:textHash int2:hashCode="2yYSDKS5nF+0qr" int2:id="v91tLy6N">
      <int2:state int2:value="Rejected" int2:type="AugLoop_Text_Critique"/>
    </int2:textHash>
    <int2:textHash int2:hashCode="akfFF+6lLPBVuE" int2:id="0aSSNaY2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126AB8"/>
    <w:multiLevelType w:val="hybridMultilevel"/>
    <w:tmpl w:val="EC787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A11F9"/>
    <w:multiLevelType w:val="hybridMultilevel"/>
    <w:tmpl w:val="5D60C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594941">
    <w:abstractNumId w:val="1"/>
  </w:num>
  <w:num w:numId="2" w16cid:durableId="374159234">
    <w:abstractNumId w:val="0"/>
  </w:num>
  <w:num w:numId="3" w16cid:durableId="1734158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75E1"/>
    <w:rsid w:val="00001C83"/>
    <w:rsid w:val="00003BCA"/>
    <w:rsid w:val="00003FB3"/>
    <w:rsid w:val="000041FB"/>
    <w:rsid w:val="00005174"/>
    <w:rsid w:val="00007EEC"/>
    <w:rsid w:val="000139AF"/>
    <w:rsid w:val="00016729"/>
    <w:rsid w:val="00025A47"/>
    <w:rsid w:val="00033EA0"/>
    <w:rsid w:val="00036F5D"/>
    <w:rsid w:val="0004570B"/>
    <w:rsid w:val="00047C3A"/>
    <w:rsid w:val="0005291C"/>
    <w:rsid w:val="000560C7"/>
    <w:rsid w:val="00057CBC"/>
    <w:rsid w:val="000624B2"/>
    <w:rsid w:val="00086A44"/>
    <w:rsid w:val="00097088"/>
    <w:rsid w:val="000A15C3"/>
    <w:rsid w:val="000A6DAD"/>
    <w:rsid w:val="000C1234"/>
    <w:rsid w:val="000C1EA2"/>
    <w:rsid w:val="000C27F9"/>
    <w:rsid w:val="000C2EBF"/>
    <w:rsid w:val="000C301D"/>
    <w:rsid w:val="000C4393"/>
    <w:rsid w:val="000C62EF"/>
    <w:rsid w:val="000D1C75"/>
    <w:rsid w:val="000E7C33"/>
    <w:rsid w:val="000F2DAD"/>
    <w:rsid w:val="000F4A6D"/>
    <w:rsid w:val="000F7418"/>
    <w:rsid w:val="00106784"/>
    <w:rsid w:val="001073F1"/>
    <w:rsid w:val="00107F3E"/>
    <w:rsid w:val="00112483"/>
    <w:rsid w:val="00112E37"/>
    <w:rsid w:val="0011319E"/>
    <w:rsid w:val="00113AA9"/>
    <w:rsid w:val="001227FD"/>
    <w:rsid w:val="00125247"/>
    <w:rsid w:val="0012583F"/>
    <w:rsid w:val="0012625B"/>
    <w:rsid w:val="00130D85"/>
    <w:rsid w:val="00131648"/>
    <w:rsid w:val="001316B9"/>
    <w:rsid w:val="00132D9C"/>
    <w:rsid w:val="0013548C"/>
    <w:rsid w:val="00137F38"/>
    <w:rsid w:val="001411AC"/>
    <w:rsid w:val="00146247"/>
    <w:rsid w:val="00147595"/>
    <w:rsid w:val="001522DC"/>
    <w:rsid w:val="001647EB"/>
    <w:rsid w:val="00164A9B"/>
    <w:rsid w:val="001677F8"/>
    <w:rsid w:val="001706C7"/>
    <w:rsid w:val="00171C75"/>
    <w:rsid w:val="00172FC6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18EE"/>
    <w:rsid w:val="001C3875"/>
    <w:rsid w:val="001C4654"/>
    <w:rsid w:val="001C5655"/>
    <w:rsid w:val="001C712C"/>
    <w:rsid w:val="001D4EEA"/>
    <w:rsid w:val="001D5938"/>
    <w:rsid w:val="001E2E8D"/>
    <w:rsid w:val="001E788D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3143F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242E"/>
    <w:rsid w:val="00303B8D"/>
    <w:rsid w:val="00304811"/>
    <w:rsid w:val="0030593A"/>
    <w:rsid w:val="00305993"/>
    <w:rsid w:val="003076E2"/>
    <w:rsid w:val="00307C41"/>
    <w:rsid w:val="003170E4"/>
    <w:rsid w:val="00317A20"/>
    <w:rsid w:val="00322DFA"/>
    <w:rsid w:val="00323972"/>
    <w:rsid w:val="0032406E"/>
    <w:rsid w:val="003332B3"/>
    <w:rsid w:val="003343C6"/>
    <w:rsid w:val="00334F62"/>
    <w:rsid w:val="0033733E"/>
    <w:rsid w:val="00347AA3"/>
    <w:rsid w:val="00350161"/>
    <w:rsid w:val="00353811"/>
    <w:rsid w:val="00356F7B"/>
    <w:rsid w:val="00357820"/>
    <w:rsid w:val="00357BAD"/>
    <w:rsid w:val="00363FC9"/>
    <w:rsid w:val="003658DE"/>
    <w:rsid w:val="003660EF"/>
    <w:rsid w:val="00366D7D"/>
    <w:rsid w:val="003706E9"/>
    <w:rsid w:val="003750C2"/>
    <w:rsid w:val="003824D4"/>
    <w:rsid w:val="00382C66"/>
    <w:rsid w:val="00387EC3"/>
    <w:rsid w:val="0039278A"/>
    <w:rsid w:val="003A1AAE"/>
    <w:rsid w:val="003A42F4"/>
    <w:rsid w:val="003A4F3A"/>
    <w:rsid w:val="003A6B58"/>
    <w:rsid w:val="003A6CAA"/>
    <w:rsid w:val="003B27DE"/>
    <w:rsid w:val="003B327A"/>
    <w:rsid w:val="003B37C2"/>
    <w:rsid w:val="003B746A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1C1B"/>
    <w:rsid w:val="003F2214"/>
    <w:rsid w:val="003F3717"/>
    <w:rsid w:val="003F4CFB"/>
    <w:rsid w:val="004005BD"/>
    <w:rsid w:val="004022A4"/>
    <w:rsid w:val="0040369D"/>
    <w:rsid w:val="00405A3E"/>
    <w:rsid w:val="0040640C"/>
    <w:rsid w:val="0040690B"/>
    <w:rsid w:val="00417771"/>
    <w:rsid w:val="0041779D"/>
    <w:rsid w:val="004236A5"/>
    <w:rsid w:val="00427BEF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9468B"/>
    <w:rsid w:val="00495379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D1261"/>
    <w:rsid w:val="004D204E"/>
    <w:rsid w:val="004D2626"/>
    <w:rsid w:val="004D3A0B"/>
    <w:rsid w:val="004D5B37"/>
    <w:rsid w:val="004D5C36"/>
    <w:rsid w:val="004D7E22"/>
    <w:rsid w:val="004E5700"/>
    <w:rsid w:val="004E5F71"/>
    <w:rsid w:val="004E63B3"/>
    <w:rsid w:val="004F4619"/>
    <w:rsid w:val="004F6E7E"/>
    <w:rsid w:val="00507CA5"/>
    <w:rsid w:val="00511E89"/>
    <w:rsid w:val="00513D66"/>
    <w:rsid w:val="005142C4"/>
    <w:rsid w:val="00516B8C"/>
    <w:rsid w:val="00522A62"/>
    <w:rsid w:val="0053089A"/>
    <w:rsid w:val="0053136B"/>
    <w:rsid w:val="00534FFA"/>
    <w:rsid w:val="0053599F"/>
    <w:rsid w:val="005372AF"/>
    <w:rsid w:val="00544C6E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1D91"/>
    <w:rsid w:val="00572BEF"/>
    <w:rsid w:val="0057321C"/>
    <w:rsid w:val="0057366C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7CA2"/>
    <w:rsid w:val="005F4F73"/>
    <w:rsid w:val="005F534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371EF"/>
    <w:rsid w:val="00637A77"/>
    <w:rsid w:val="00642EA0"/>
    <w:rsid w:val="00646D41"/>
    <w:rsid w:val="00650A65"/>
    <w:rsid w:val="00650C62"/>
    <w:rsid w:val="00651494"/>
    <w:rsid w:val="006519AB"/>
    <w:rsid w:val="006532F4"/>
    <w:rsid w:val="006562DA"/>
    <w:rsid w:val="00662ABF"/>
    <w:rsid w:val="0066361B"/>
    <w:rsid w:val="006770CF"/>
    <w:rsid w:val="006844ED"/>
    <w:rsid w:val="006859A2"/>
    <w:rsid w:val="0069338A"/>
    <w:rsid w:val="006A30FC"/>
    <w:rsid w:val="006A39A9"/>
    <w:rsid w:val="006A47DF"/>
    <w:rsid w:val="006A6D99"/>
    <w:rsid w:val="006B0E22"/>
    <w:rsid w:val="006B4137"/>
    <w:rsid w:val="006B4345"/>
    <w:rsid w:val="006B5655"/>
    <w:rsid w:val="006B6BAC"/>
    <w:rsid w:val="006C2C46"/>
    <w:rsid w:val="006C75C7"/>
    <w:rsid w:val="006D07E8"/>
    <w:rsid w:val="006D3206"/>
    <w:rsid w:val="006E2A5A"/>
    <w:rsid w:val="006E2DCD"/>
    <w:rsid w:val="006E35F1"/>
    <w:rsid w:val="006E60E6"/>
    <w:rsid w:val="006F2BAE"/>
    <w:rsid w:val="006F4719"/>
    <w:rsid w:val="006F6121"/>
    <w:rsid w:val="006F6A84"/>
    <w:rsid w:val="0070318A"/>
    <w:rsid w:val="0070557B"/>
    <w:rsid w:val="00707822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47727"/>
    <w:rsid w:val="007506EB"/>
    <w:rsid w:val="00751A75"/>
    <w:rsid w:val="00754D15"/>
    <w:rsid w:val="00755E37"/>
    <w:rsid w:val="00762203"/>
    <w:rsid w:val="007627ED"/>
    <w:rsid w:val="007636ED"/>
    <w:rsid w:val="0077073A"/>
    <w:rsid w:val="007738C5"/>
    <w:rsid w:val="007762C6"/>
    <w:rsid w:val="007828A9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B7C1D"/>
    <w:rsid w:val="007C28EC"/>
    <w:rsid w:val="007C3959"/>
    <w:rsid w:val="007C70F0"/>
    <w:rsid w:val="007C7FAA"/>
    <w:rsid w:val="007D01BA"/>
    <w:rsid w:val="007D02D5"/>
    <w:rsid w:val="007D043C"/>
    <w:rsid w:val="007D1507"/>
    <w:rsid w:val="007D3AFA"/>
    <w:rsid w:val="007D5402"/>
    <w:rsid w:val="007D733A"/>
    <w:rsid w:val="007D7976"/>
    <w:rsid w:val="007E681B"/>
    <w:rsid w:val="007E692D"/>
    <w:rsid w:val="007E75E7"/>
    <w:rsid w:val="007F220B"/>
    <w:rsid w:val="007F3FBE"/>
    <w:rsid w:val="00805579"/>
    <w:rsid w:val="00814CB1"/>
    <w:rsid w:val="00816DD9"/>
    <w:rsid w:val="00820656"/>
    <w:rsid w:val="00822B0A"/>
    <w:rsid w:val="00827D81"/>
    <w:rsid w:val="00830DB0"/>
    <w:rsid w:val="008315D2"/>
    <w:rsid w:val="0083789A"/>
    <w:rsid w:val="008432E4"/>
    <w:rsid w:val="008452D4"/>
    <w:rsid w:val="008464BD"/>
    <w:rsid w:val="00846557"/>
    <w:rsid w:val="0085431F"/>
    <w:rsid w:val="008664FA"/>
    <w:rsid w:val="0087288F"/>
    <w:rsid w:val="008735AF"/>
    <w:rsid w:val="00875D99"/>
    <w:rsid w:val="0089215E"/>
    <w:rsid w:val="008935B6"/>
    <w:rsid w:val="00893CD6"/>
    <w:rsid w:val="008A34B4"/>
    <w:rsid w:val="008A4CFD"/>
    <w:rsid w:val="008B0558"/>
    <w:rsid w:val="008B1807"/>
    <w:rsid w:val="008B3395"/>
    <w:rsid w:val="008B3893"/>
    <w:rsid w:val="008B405D"/>
    <w:rsid w:val="008B5282"/>
    <w:rsid w:val="008C25EB"/>
    <w:rsid w:val="008C3FB2"/>
    <w:rsid w:val="008C4441"/>
    <w:rsid w:val="008C7A8B"/>
    <w:rsid w:val="008D18EC"/>
    <w:rsid w:val="008D24F1"/>
    <w:rsid w:val="008D56E0"/>
    <w:rsid w:val="008E3C27"/>
    <w:rsid w:val="008E426E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5615"/>
    <w:rsid w:val="00926968"/>
    <w:rsid w:val="009327CF"/>
    <w:rsid w:val="00932CE9"/>
    <w:rsid w:val="009335F7"/>
    <w:rsid w:val="00934699"/>
    <w:rsid w:val="00943D72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3765"/>
    <w:rsid w:val="009744DC"/>
    <w:rsid w:val="0097488B"/>
    <w:rsid w:val="00974F77"/>
    <w:rsid w:val="009752D4"/>
    <w:rsid w:val="00983C52"/>
    <w:rsid w:val="00984558"/>
    <w:rsid w:val="009902AB"/>
    <w:rsid w:val="00991960"/>
    <w:rsid w:val="00994AEB"/>
    <w:rsid w:val="00996DB9"/>
    <w:rsid w:val="009A2602"/>
    <w:rsid w:val="009A3074"/>
    <w:rsid w:val="009A5BE6"/>
    <w:rsid w:val="009A7FC7"/>
    <w:rsid w:val="009B0539"/>
    <w:rsid w:val="009B2F63"/>
    <w:rsid w:val="009B587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A01951"/>
    <w:rsid w:val="00A02568"/>
    <w:rsid w:val="00A05DCD"/>
    <w:rsid w:val="00A070BF"/>
    <w:rsid w:val="00A10F20"/>
    <w:rsid w:val="00A14E87"/>
    <w:rsid w:val="00A2616B"/>
    <w:rsid w:val="00A27F53"/>
    <w:rsid w:val="00A31073"/>
    <w:rsid w:val="00A343B3"/>
    <w:rsid w:val="00A371C8"/>
    <w:rsid w:val="00A42E50"/>
    <w:rsid w:val="00A44E15"/>
    <w:rsid w:val="00A451CD"/>
    <w:rsid w:val="00A474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2C1C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B6A7B"/>
    <w:rsid w:val="00AC177E"/>
    <w:rsid w:val="00AC3E04"/>
    <w:rsid w:val="00AD3705"/>
    <w:rsid w:val="00AE1F6D"/>
    <w:rsid w:val="00AE4339"/>
    <w:rsid w:val="00AF0A9E"/>
    <w:rsid w:val="00AF7702"/>
    <w:rsid w:val="00AF7AEC"/>
    <w:rsid w:val="00B057BF"/>
    <w:rsid w:val="00B06D7D"/>
    <w:rsid w:val="00B10F57"/>
    <w:rsid w:val="00B16489"/>
    <w:rsid w:val="00B2211C"/>
    <w:rsid w:val="00B25240"/>
    <w:rsid w:val="00B30968"/>
    <w:rsid w:val="00B40A22"/>
    <w:rsid w:val="00B5604C"/>
    <w:rsid w:val="00B663A3"/>
    <w:rsid w:val="00B67415"/>
    <w:rsid w:val="00B716E0"/>
    <w:rsid w:val="00B7212E"/>
    <w:rsid w:val="00B746E4"/>
    <w:rsid w:val="00B7475C"/>
    <w:rsid w:val="00B76319"/>
    <w:rsid w:val="00B81FBD"/>
    <w:rsid w:val="00B847A9"/>
    <w:rsid w:val="00B85BCF"/>
    <w:rsid w:val="00B86EF3"/>
    <w:rsid w:val="00B87A4B"/>
    <w:rsid w:val="00B90084"/>
    <w:rsid w:val="00B97358"/>
    <w:rsid w:val="00BA2546"/>
    <w:rsid w:val="00BA2880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3798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75E1"/>
    <w:rsid w:val="00C87B66"/>
    <w:rsid w:val="00C91095"/>
    <w:rsid w:val="00C9132A"/>
    <w:rsid w:val="00C932EE"/>
    <w:rsid w:val="00CA119B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4C79"/>
    <w:rsid w:val="00D14FCA"/>
    <w:rsid w:val="00D15263"/>
    <w:rsid w:val="00D23097"/>
    <w:rsid w:val="00D25DAB"/>
    <w:rsid w:val="00D35F66"/>
    <w:rsid w:val="00D377FB"/>
    <w:rsid w:val="00D401EF"/>
    <w:rsid w:val="00D403D9"/>
    <w:rsid w:val="00D43CAD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7B5"/>
    <w:rsid w:val="00DA16CC"/>
    <w:rsid w:val="00DA200D"/>
    <w:rsid w:val="00DA34C4"/>
    <w:rsid w:val="00DB2717"/>
    <w:rsid w:val="00DB2EE1"/>
    <w:rsid w:val="00DB3FD1"/>
    <w:rsid w:val="00DC20D5"/>
    <w:rsid w:val="00DC36D5"/>
    <w:rsid w:val="00DC5437"/>
    <w:rsid w:val="00DC69D5"/>
    <w:rsid w:val="00DC75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5B3A"/>
    <w:rsid w:val="00E01D56"/>
    <w:rsid w:val="00E13B0E"/>
    <w:rsid w:val="00E1733C"/>
    <w:rsid w:val="00E261C2"/>
    <w:rsid w:val="00E31262"/>
    <w:rsid w:val="00E338C3"/>
    <w:rsid w:val="00E33A6C"/>
    <w:rsid w:val="00E357FC"/>
    <w:rsid w:val="00E43C4B"/>
    <w:rsid w:val="00E46E69"/>
    <w:rsid w:val="00E52C01"/>
    <w:rsid w:val="00E532D7"/>
    <w:rsid w:val="00E610ED"/>
    <w:rsid w:val="00E65EAB"/>
    <w:rsid w:val="00E6664A"/>
    <w:rsid w:val="00E73095"/>
    <w:rsid w:val="00E75F67"/>
    <w:rsid w:val="00E850E1"/>
    <w:rsid w:val="00E86F3D"/>
    <w:rsid w:val="00E91526"/>
    <w:rsid w:val="00E93279"/>
    <w:rsid w:val="00E95C1E"/>
    <w:rsid w:val="00EA18BC"/>
    <w:rsid w:val="00EA43A5"/>
    <w:rsid w:val="00EA7840"/>
    <w:rsid w:val="00EB7149"/>
    <w:rsid w:val="00EC0C7E"/>
    <w:rsid w:val="00EC0D8A"/>
    <w:rsid w:val="00EC1551"/>
    <w:rsid w:val="00EC4D65"/>
    <w:rsid w:val="00EC7975"/>
    <w:rsid w:val="00EC7B6A"/>
    <w:rsid w:val="00ED25AA"/>
    <w:rsid w:val="00ED5EAA"/>
    <w:rsid w:val="00EE3A5E"/>
    <w:rsid w:val="00EE4B86"/>
    <w:rsid w:val="00EE5121"/>
    <w:rsid w:val="00EE6E71"/>
    <w:rsid w:val="00EE77B0"/>
    <w:rsid w:val="00EE7FE5"/>
    <w:rsid w:val="00EF5D11"/>
    <w:rsid w:val="00F0077D"/>
    <w:rsid w:val="00F0497A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3D76"/>
    <w:rsid w:val="00F46C20"/>
    <w:rsid w:val="00F53092"/>
    <w:rsid w:val="00F62AB0"/>
    <w:rsid w:val="00F64B1D"/>
    <w:rsid w:val="00F65216"/>
    <w:rsid w:val="00F66E41"/>
    <w:rsid w:val="00F713EA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633C"/>
    <w:rsid w:val="00FB3CB7"/>
    <w:rsid w:val="00FB7F24"/>
    <w:rsid w:val="00FC1315"/>
    <w:rsid w:val="00FC1E62"/>
    <w:rsid w:val="00FC53B1"/>
    <w:rsid w:val="00FE025D"/>
    <w:rsid w:val="00FE0D86"/>
    <w:rsid w:val="00FE3603"/>
    <w:rsid w:val="0A6A608C"/>
    <w:rsid w:val="0BE0A7B0"/>
    <w:rsid w:val="0C489217"/>
    <w:rsid w:val="0D469B89"/>
    <w:rsid w:val="12106E53"/>
    <w:rsid w:val="1408170D"/>
    <w:rsid w:val="186F0CB0"/>
    <w:rsid w:val="1A6004CB"/>
    <w:rsid w:val="1C7901E2"/>
    <w:rsid w:val="1CCE04CC"/>
    <w:rsid w:val="1D597B21"/>
    <w:rsid w:val="1E882563"/>
    <w:rsid w:val="1FD02733"/>
    <w:rsid w:val="220ADCBB"/>
    <w:rsid w:val="22AC6230"/>
    <w:rsid w:val="23880D94"/>
    <w:rsid w:val="2A1ED5CC"/>
    <w:rsid w:val="2AEC8513"/>
    <w:rsid w:val="3035718D"/>
    <w:rsid w:val="316AD586"/>
    <w:rsid w:val="33BA1274"/>
    <w:rsid w:val="3662BD5D"/>
    <w:rsid w:val="3AADE1A0"/>
    <w:rsid w:val="3B79613D"/>
    <w:rsid w:val="407DB49A"/>
    <w:rsid w:val="421F8E0B"/>
    <w:rsid w:val="42A9CFD4"/>
    <w:rsid w:val="45933C17"/>
    <w:rsid w:val="45E31718"/>
    <w:rsid w:val="472F0C78"/>
    <w:rsid w:val="4EA1B657"/>
    <w:rsid w:val="4F8D7089"/>
    <w:rsid w:val="4F97237C"/>
    <w:rsid w:val="50C21055"/>
    <w:rsid w:val="52CEC43E"/>
    <w:rsid w:val="5A47A9D9"/>
    <w:rsid w:val="60F4000E"/>
    <w:rsid w:val="61514761"/>
    <w:rsid w:val="629202CF"/>
    <w:rsid w:val="63735433"/>
    <w:rsid w:val="64127873"/>
    <w:rsid w:val="660AEE8B"/>
    <w:rsid w:val="66247650"/>
    <w:rsid w:val="68254B7B"/>
    <w:rsid w:val="68A97153"/>
    <w:rsid w:val="695C1712"/>
    <w:rsid w:val="6DB95AB9"/>
    <w:rsid w:val="6E1644DD"/>
    <w:rsid w:val="6FAD7080"/>
    <w:rsid w:val="75FCC668"/>
    <w:rsid w:val="7654054B"/>
    <w:rsid w:val="7D5665D9"/>
    <w:rsid w:val="7D845B39"/>
    <w:rsid w:val="7DD7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A903D"/>
  <w15:docId w15:val="{C179FD73-EF62-4AAD-918A-7D3AD363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03FB3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07E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D07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07E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D07E8"/>
    <w:rPr>
      <w:sz w:val="24"/>
      <w:szCs w:val="24"/>
    </w:rPr>
  </w:style>
  <w:style w:type="character" w:customStyle="1" w:styleId="ui-provider">
    <w:name w:val="ui-provider"/>
    <w:basedOn w:val="DefaultParagraphFont"/>
    <w:rsid w:val="00707822"/>
  </w:style>
  <w:style w:type="character" w:styleId="FollowedHyperlink">
    <w:name w:val="FollowedHyperlink"/>
    <w:uiPriority w:val="99"/>
    <w:semiHidden/>
    <w:unhideWhenUsed/>
    <w:rsid w:val="007828A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9u7V-g_cJ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HaS-9AP96gE?si=k0gTQuDojv6K59wZ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\Desktop\Ignite%20non%20meal%20RO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CA4EC8-D1B4-4AF1-BDC7-B7BEB61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7CDD16-E6CA-45EC-AE51-24DE63BB75E7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3.xml><?xml version="1.0" encoding="utf-8"?>
<ds:datastoreItem xmlns:ds="http://schemas.openxmlformats.org/officeDocument/2006/customXml" ds:itemID="{BA3E51EE-7AC0-4A62-996D-E3975DA4D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non meal RO template</Template>
  <TotalTime>16</TotalTime>
  <Pages>2</Pages>
  <Words>449</Words>
  <Characters>2245</Characters>
  <Application>Microsoft Office Word</Application>
  <DocSecurity>0</DocSecurity>
  <Lines>249</Lines>
  <Paragraphs>39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ellisdon</dc:creator>
  <cp:keywords/>
  <cp:lastModifiedBy>Marilyn Shrimpton</cp:lastModifiedBy>
  <cp:revision>31</cp:revision>
  <dcterms:created xsi:type="dcterms:W3CDTF">2018-03-14T08:59:00Z</dcterms:created>
  <dcterms:modified xsi:type="dcterms:W3CDTF">2024-10-22T11:17:00Z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