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593DC3" w14:textId="78FF56B8" w:rsidR="00FF0311" w:rsidRPr="00FF0311" w:rsidRDefault="00FF0311" w:rsidP="00FF0311">
      <w:pPr>
        <w:jc w:val="center"/>
        <w:rPr>
          <w:rFonts w:ascii="Georgia" w:hAnsi="Georgia"/>
          <w:b/>
          <w:sz w:val="32"/>
          <w:szCs w:val="32"/>
          <w:u w:val="single"/>
        </w:rPr>
      </w:pPr>
      <w:r w:rsidRPr="00FF0311">
        <w:rPr>
          <w:rFonts w:ascii="Georgia" w:hAnsi="Georgia"/>
          <w:b/>
          <w:sz w:val="32"/>
          <w:szCs w:val="32"/>
          <w:u w:val="single"/>
        </w:rPr>
        <w:t xml:space="preserve">Session </w:t>
      </w:r>
      <w:r w:rsidR="0032523C">
        <w:rPr>
          <w:rFonts w:ascii="Georgia" w:hAnsi="Georgia"/>
          <w:b/>
          <w:sz w:val="32"/>
          <w:szCs w:val="32"/>
          <w:u w:val="single"/>
        </w:rPr>
        <w:t>3</w:t>
      </w:r>
    </w:p>
    <w:p w14:paraId="2BAD8D58" w14:textId="77777777" w:rsidR="00C473C0" w:rsidRPr="00C473C0" w:rsidRDefault="0033733E" w:rsidP="2D5FE1C3">
      <w:pPr>
        <w:jc w:val="center"/>
        <w:rPr>
          <w:rFonts w:ascii="Georgia" w:hAnsi="Georgia"/>
          <w:b/>
          <w:bCs/>
          <w:sz w:val="32"/>
          <w:szCs w:val="32"/>
          <w:u w:val="single"/>
        </w:rPr>
      </w:pPr>
      <w:r w:rsidRPr="00C473C0">
        <w:rPr>
          <w:rFonts w:ascii="Georgia" w:hAnsi="Georgia"/>
          <w:b/>
          <w:bCs/>
          <w:sz w:val="32"/>
          <w:szCs w:val="32"/>
          <w:u w:val="single"/>
        </w:rPr>
        <w:t>Theme</w:t>
      </w:r>
      <w:r w:rsidR="0005291C" w:rsidRPr="00C473C0">
        <w:rPr>
          <w:rFonts w:ascii="Georgia" w:hAnsi="Georgia"/>
          <w:b/>
          <w:bCs/>
          <w:sz w:val="32"/>
          <w:szCs w:val="32"/>
          <w:u w:val="single"/>
        </w:rPr>
        <w:t>:</w:t>
      </w:r>
      <w:r w:rsidR="00763E2F" w:rsidRPr="00C473C0">
        <w:rPr>
          <w:rFonts w:ascii="Georgia" w:hAnsi="Georgia"/>
          <w:b/>
          <w:bCs/>
          <w:sz w:val="32"/>
          <w:szCs w:val="32"/>
          <w:u w:val="single"/>
        </w:rPr>
        <w:t xml:space="preserve"> </w:t>
      </w:r>
      <w:r w:rsidR="002270AB" w:rsidRPr="00C473C0">
        <w:rPr>
          <w:rFonts w:ascii="Georgia" w:hAnsi="Georgia"/>
          <w:b/>
          <w:bCs/>
          <w:sz w:val="32"/>
          <w:szCs w:val="32"/>
          <w:u w:val="single"/>
        </w:rPr>
        <w:t>Desmond Doss</w:t>
      </w:r>
    </w:p>
    <w:p w14:paraId="14C1B2C5" w14:textId="4BAFA083" w:rsidR="00FE025D" w:rsidRPr="00C473C0" w:rsidRDefault="005D12B0" w:rsidP="2D5FE1C3">
      <w:pPr>
        <w:jc w:val="center"/>
        <w:rPr>
          <w:rFonts w:ascii="Georgia" w:hAnsi="Georgia"/>
          <w:b/>
          <w:bCs/>
          <w:sz w:val="32"/>
          <w:szCs w:val="32"/>
          <w:u w:val="single"/>
        </w:rPr>
      </w:pPr>
      <w:r w:rsidRPr="00C473C0">
        <w:rPr>
          <w:rFonts w:ascii="Georgia" w:hAnsi="Georgia"/>
          <w:sz w:val="32"/>
          <w:szCs w:val="32"/>
          <w:u w:val="single"/>
        </w:rPr>
        <w:t>‘</w:t>
      </w:r>
      <w:r w:rsidR="002270AB" w:rsidRPr="00C473C0">
        <w:rPr>
          <w:rFonts w:ascii="Georgia" w:hAnsi="Georgia"/>
          <w:sz w:val="32"/>
          <w:szCs w:val="32"/>
          <w:u w:val="single"/>
        </w:rPr>
        <w:t>Godly</w:t>
      </w:r>
      <w:r w:rsidRPr="00C473C0">
        <w:rPr>
          <w:rFonts w:ascii="Georgia" w:hAnsi="Georgia"/>
          <w:sz w:val="32"/>
          <w:szCs w:val="32"/>
          <w:u w:val="single"/>
        </w:rPr>
        <w:t>’</w:t>
      </w:r>
      <w:r w:rsidR="002270AB" w:rsidRPr="00C473C0">
        <w:rPr>
          <w:rFonts w:ascii="Georgia" w:hAnsi="Georgia"/>
          <w:sz w:val="32"/>
          <w:szCs w:val="32"/>
          <w:u w:val="single"/>
        </w:rPr>
        <w:t xml:space="preserve"> response – Isaiah 41:10</w:t>
      </w:r>
    </w:p>
    <w:p w14:paraId="0A37501D" w14:textId="77777777" w:rsidR="00FE025D" w:rsidRPr="00C473C0" w:rsidRDefault="00FE025D">
      <w:pPr>
        <w:rPr>
          <w:rFonts w:ascii="Source Sans Pro" w:hAnsi="Source Sans Pro"/>
        </w:rPr>
      </w:pPr>
    </w:p>
    <w:p w14:paraId="318512D3" w14:textId="77777777" w:rsidR="00C473C0" w:rsidRDefault="002270AB" w:rsidP="00763E2F">
      <w:pPr>
        <w:rPr>
          <w:rFonts w:ascii="Source Sans Pro" w:hAnsi="Source Sans Pro"/>
          <w:b/>
          <w:bCs/>
        </w:rPr>
      </w:pPr>
      <w:r w:rsidRPr="00C473C0">
        <w:rPr>
          <w:rFonts w:ascii="Source Sans Pro" w:hAnsi="Source Sans Pro"/>
          <w:b/>
          <w:bCs/>
        </w:rPr>
        <w:t>R</w:t>
      </w:r>
      <w:r w:rsidR="00FE025D" w:rsidRPr="00C473C0">
        <w:rPr>
          <w:rFonts w:ascii="Source Sans Pro" w:hAnsi="Source Sans Pro"/>
          <w:b/>
          <w:bCs/>
        </w:rPr>
        <w:t>esources:</w:t>
      </w:r>
      <w:r w:rsidR="00AC3850" w:rsidRPr="00C473C0">
        <w:rPr>
          <w:rFonts w:ascii="Source Sans Pro" w:hAnsi="Source Sans Pro"/>
          <w:b/>
          <w:bCs/>
        </w:rPr>
        <w:t xml:space="preserve"> </w:t>
      </w:r>
    </w:p>
    <w:p w14:paraId="18129187" w14:textId="77777777" w:rsidR="00625130" w:rsidRDefault="00625130" w:rsidP="00C473C0">
      <w:pPr>
        <w:pStyle w:val="ListParagraph"/>
        <w:numPr>
          <w:ilvl w:val="0"/>
          <w:numId w:val="2"/>
        </w:numPr>
        <w:rPr>
          <w:rFonts w:ascii="Source Sans Pro" w:hAnsi="Source Sans Pro"/>
        </w:rPr>
        <w:sectPr w:rsidR="00625130" w:rsidSect="007F432C">
          <w:headerReference w:type="default" r:id="rId10"/>
          <w:footerReference w:type="default" r:id="rId11"/>
          <w:pgSz w:w="11907" w:h="16840" w:code="9"/>
          <w:pgMar w:top="397" w:right="567" w:bottom="397" w:left="567" w:header="709" w:footer="709" w:gutter="0"/>
          <w:cols w:space="1134"/>
          <w:docGrid w:linePitch="360"/>
        </w:sectPr>
      </w:pPr>
    </w:p>
    <w:p w14:paraId="798B7F52" w14:textId="77777777" w:rsidR="00C473C0" w:rsidRPr="00C473C0" w:rsidRDefault="009B5143" w:rsidP="00C473C0">
      <w:pPr>
        <w:pStyle w:val="ListParagraph"/>
        <w:numPr>
          <w:ilvl w:val="0"/>
          <w:numId w:val="2"/>
        </w:numPr>
        <w:rPr>
          <w:rFonts w:ascii="Source Sans Pro" w:hAnsi="Source Sans Pro"/>
        </w:rPr>
      </w:pPr>
      <w:r w:rsidRPr="00C473C0">
        <w:rPr>
          <w:rFonts w:ascii="Source Sans Pro" w:hAnsi="Source Sans Pro"/>
        </w:rPr>
        <w:t>Name labels &amp; pens</w:t>
      </w:r>
    </w:p>
    <w:p w14:paraId="117624E3" w14:textId="77777777" w:rsidR="00C473C0" w:rsidRPr="00C473C0" w:rsidRDefault="009B5143" w:rsidP="00C473C0">
      <w:pPr>
        <w:pStyle w:val="ListParagraph"/>
        <w:numPr>
          <w:ilvl w:val="0"/>
          <w:numId w:val="2"/>
        </w:numPr>
        <w:rPr>
          <w:rFonts w:ascii="Source Sans Pro" w:hAnsi="Source Sans Pro"/>
        </w:rPr>
      </w:pPr>
      <w:r w:rsidRPr="00C473C0">
        <w:rPr>
          <w:rFonts w:ascii="Source Sans Pro" w:hAnsi="Source Sans Pro"/>
        </w:rPr>
        <w:t>Meal</w:t>
      </w:r>
    </w:p>
    <w:p w14:paraId="64F82BA8" w14:textId="77777777" w:rsidR="00C473C0" w:rsidRPr="00C473C0" w:rsidRDefault="009B5143" w:rsidP="00C473C0">
      <w:pPr>
        <w:pStyle w:val="ListParagraph"/>
        <w:numPr>
          <w:ilvl w:val="0"/>
          <w:numId w:val="2"/>
        </w:numPr>
        <w:rPr>
          <w:rFonts w:ascii="Source Sans Pro" w:hAnsi="Source Sans Pro"/>
        </w:rPr>
      </w:pPr>
      <w:r w:rsidRPr="00C473C0">
        <w:rPr>
          <w:rFonts w:ascii="Source Sans Pro" w:hAnsi="Source Sans Pro"/>
        </w:rPr>
        <w:t>Video countdown timer</w:t>
      </w:r>
    </w:p>
    <w:p w14:paraId="50FA6812" w14:textId="77777777" w:rsidR="00C473C0" w:rsidRPr="00C473C0" w:rsidRDefault="009B5143" w:rsidP="00C473C0">
      <w:pPr>
        <w:pStyle w:val="ListParagraph"/>
        <w:numPr>
          <w:ilvl w:val="0"/>
          <w:numId w:val="2"/>
        </w:numPr>
        <w:rPr>
          <w:rFonts w:ascii="Source Sans Pro" w:hAnsi="Source Sans Pro"/>
        </w:rPr>
      </w:pPr>
      <w:r w:rsidRPr="00C473C0">
        <w:rPr>
          <w:rFonts w:ascii="Source Sans Pro" w:hAnsi="Source Sans Pro"/>
        </w:rPr>
        <w:t>Family Fortunes PowerPoint</w:t>
      </w:r>
    </w:p>
    <w:p w14:paraId="2C881FC0" w14:textId="77777777" w:rsidR="00C473C0" w:rsidRPr="00C473C0" w:rsidRDefault="009B5143" w:rsidP="00C473C0">
      <w:pPr>
        <w:pStyle w:val="ListParagraph"/>
        <w:numPr>
          <w:ilvl w:val="0"/>
          <w:numId w:val="2"/>
        </w:numPr>
        <w:rPr>
          <w:rFonts w:ascii="Source Sans Pro" w:hAnsi="Source Sans Pro"/>
        </w:rPr>
      </w:pPr>
      <w:r w:rsidRPr="00C473C0">
        <w:rPr>
          <w:rFonts w:ascii="Source Sans Pro" w:hAnsi="Source Sans Pro"/>
        </w:rPr>
        <w:t>‘What am I here for’ video clip</w:t>
      </w:r>
    </w:p>
    <w:p w14:paraId="163659CE" w14:textId="77777777" w:rsidR="00C473C0" w:rsidRPr="00C473C0" w:rsidRDefault="009B5143" w:rsidP="00C473C0">
      <w:pPr>
        <w:pStyle w:val="ListParagraph"/>
        <w:numPr>
          <w:ilvl w:val="0"/>
          <w:numId w:val="2"/>
        </w:numPr>
        <w:rPr>
          <w:rFonts w:ascii="Source Sans Pro" w:hAnsi="Source Sans Pro"/>
        </w:rPr>
      </w:pPr>
      <w:r w:rsidRPr="00C473C0">
        <w:rPr>
          <w:rFonts w:ascii="Source Sans Pro" w:hAnsi="Source Sans Pro"/>
        </w:rPr>
        <w:t>‘Just one more’ video clip</w:t>
      </w:r>
    </w:p>
    <w:p w14:paraId="4CFB7E53" w14:textId="3E1FF4F3" w:rsidR="00763E2F" w:rsidRDefault="009B5143" w:rsidP="00C473C0">
      <w:pPr>
        <w:pStyle w:val="ListParagraph"/>
        <w:numPr>
          <w:ilvl w:val="0"/>
          <w:numId w:val="2"/>
        </w:numPr>
        <w:rPr>
          <w:rFonts w:ascii="Source Sans Pro" w:hAnsi="Source Sans Pro"/>
        </w:rPr>
      </w:pPr>
      <w:r w:rsidRPr="00C473C0">
        <w:rPr>
          <w:rFonts w:ascii="Source Sans Pro" w:hAnsi="Source Sans Pro"/>
        </w:rPr>
        <w:t>‘Warrior’ video song</w:t>
      </w:r>
    </w:p>
    <w:p w14:paraId="1B65ABDB" w14:textId="77777777" w:rsidR="00625130" w:rsidRDefault="00625130" w:rsidP="005E5009">
      <w:pPr>
        <w:pStyle w:val="ListParagraph"/>
        <w:rPr>
          <w:rFonts w:ascii="Source Sans Pro" w:hAnsi="Source Sans Pro"/>
        </w:rPr>
        <w:sectPr w:rsidR="00625130" w:rsidSect="00625130">
          <w:type w:val="continuous"/>
          <w:pgSz w:w="11907" w:h="16840" w:code="9"/>
          <w:pgMar w:top="397" w:right="567" w:bottom="397" w:left="567" w:header="709" w:footer="709" w:gutter="0"/>
          <w:cols w:num="2" w:space="1134"/>
          <w:docGrid w:linePitch="360"/>
        </w:sectPr>
      </w:pPr>
    </w:p>
    <w:p w14:paraId="4C2F00FB" w14:textId="77777777" w:rsidR="005E5009" w:rsidRDefault="005E5009" w:rsidP="005E5009">
      <w:pPr>
        <w:pStyle w:val="ListParagraph"/>
        <w:rPr>
          <w:rFonts w:ascii="Source Sans Pro" w:hAnsi="Source Sans Pro"/>
        </w:r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5E5009" w:rsidRPr="005E5009" w14:paraId="3C404074" w14:textId="77777777" w:rsidTr="00F5736F">
        <w:trPr>
          <w:tblHeader/>
        </w:trPr>
        <w:tc>
          <w:tcPr>
            <w:tcW w:w="1271" w:type="dxa"/>
            <w:tcBorders>
              <w:bottom w:val="single" w:sz="12" w:space="0" w:color="9CC2E5"/>
            </w:tcBorders>
            <w:shd w:val="clear" w:color="auto" w:fill="auto"/>
          </w:tcPr>
          <w:p w14:paraId="4E976A8E" w14:textId="77777777" w:rsidR="005E5009" w:rsidRPr="005E5009" w:rsidRDefault="005E5009" w:rsidP="00F5736F">
            <w:pPr>
              <w:rPr>
                <w:rFonts w:ascii="Source Sans Pro" w:hAnsi="Source Sans Pro"/>
                <w:b/>
                <w:sz w:val="28"/>
                <w:szCs w:val="28"/>
              </w:rPr>
            </w:pPr>
            <w:r w:rsidRPr="005E5009">
              <w:rPr>
                <w:rFonts w:ascii="Source Sans Pro" w:hAnsi="Source Sans Pro"/>
                <w:b/>
                <w:sz w:val="28"/>
                <w:szCs w:val="28"/>
              </w:rPr>
              <w:t>Time</w:t>
            </w:r>
          </w:p>
        </w:tc>
        <w:tc>
          <w:tcPr>
            <w:tcW w:w="992" w:type="dxa"/>
            <w:tcBorders>
              <w:bottom w:val="single" w:sz="12" w:space="0" w:color="9CC2E5"/>
            </w:tcBorders>
          </w:tcPr>
          <w:p w14:paraId="21DF9BEF" w14:textId="77777777" w:rsidR="005E5009" w:rsidRPr="005E5009" w:rsidRDefault="005E5009" w:rsidP="00F5736F">
            <w:pPr>
              <w:rPr>
                <w:rFonts w:ascii="Source Sans Pro" w:hAnsi="Source Sans Pro"/>
                <w:b/>
                <w:bCs/>
                <w:sz w:val="28"/>
                <w:szCs w:val="28"/>
              </w:rPr>
            </w:pPr>
            <w:r w:rsidRPr="005E5009">
              <w:rPr>
                <w:rFonts w:ascii="Source Sans Pro" w:hAnsi="Source Sans Pro"/>
                <w:b/>
                <w:bCs/>
                <w:sz w:val="28"/>
                <w:szCs w:val="28"/>
              </w:rPr>
              <w:t>Who?</w:t>
            </w:r>
          </w:p>
        </w:tc>
        <w:tc>
          <w:tcPr>
            <w:tcW w:w="7088" w:type="dxa"/>
            <w:tcBorders>
              <w:bottom w:val="single" w:sz="12" w:space="0" w:color="9CC2E5"/>
            </w:tcBorders>
            <w:shd w:val="clear" w:color="auto" w:fill="auto"/>
          </w:tcPr>
          <w:p w14:paraId="1A6DEB34" w14:textId="77777777" w:rsidR="005E5009" w:rsidRPr="005E5009" w:rsidRDefault="005E5009" w:rsidP="00F5736F">
            <w:pPr>
              <w:rPr>
                <w:rFonts w:ascii="Source Sans Pro" w:hAnsi="Source Sans Pro"/>
                <w:b/>
                <w:sz w:val="28"/>
                <w:szCs w:val="28"/>
              </w:rPr>
            </w:pPr>
            <w:r w:rsidRPr="005E5009">
              <w:rPr>
                <w:rFonts w:ascii="Source Sans Pro" w:hAnsi="Source Sans Pro"/>
                <w:b/>
                <w:sz w:val="28"/>
                <w:szCs w:val="28"/>
              </w:rPr>
              <w:t>Item</w:t>
            </w:r>
          </w:p>
        </w:tc>
        <w:tc>
          <w:tcPr>
            <w:tcW w:w="1134" w:type="dxa"/>
            <w:tcBorders>
              <w:bottom w:val="single" w:sz="12" w:space="0" w:color="9CC2E5"/>
            </w:tcBorders>
            <w:shd w:val="clear" w:color="auto" w:fill="auto"/>
          </w:tcPr>
          <w:p w14:paraId="05E4F965" w14:textId="77777777" w:rsidR="005E5009" w:rsidRPr="005E5009" w:rsidRDefault="005E5009" w:rsidP="00F5736F">
            <w:pPr>
              <w:rPr>
                <w:rFonts w:ascii="Source Sans Pro" w:hAnsi="Source Sans Pro"/>
                <w:b/>
                <w:sz w:val="28"/>
                <w:szCs w:val="28"/>
              </w:rPr>
            </w:pPr>
            <w:r w:rsidRPr="005E5009">
              <w:rPr>
                <w:rFonts w:ascii="Source Sans Pro" w:hAnsi="Source Sans Pro"/>
                <w:b/>
                <w:sz w:val="28"/>
                <w:szCs w:val="28"/>
              </w:rPr>
              <w:t>Length</w:t>
            </w:r>
          </w:p>
        </w:tc>
      </w:tr>
      <w:tr w:rsidR="005E5009" w:rsidRPr="005E5009" w14:paraId="6D32A00F" w14:textId="77777777" w:rsidTr="00F5736F">
        <w:tc>
          <w:tcPr>
            <w:tcW w:w="1271" w:type="dxa"/>
            <w:shd w:val="clear" w:color="auto" w:fill="auto"/>
          </w:tcPr>
          <w:p w14:paraId="07F574CA" w14:textId="77777777" w:rsidR="005E5009" w:rsidRPr="005E5009" w:rsidRDefault="005E5009" w:rsidP="00F5736F">
            <w:pPr>
              <w:rPr>
                <w:rFonts w:ascii="Source Sans Pro" w:hAnsi="Source Sans Pro"/>
                <w:sz w:val="28"/>
                <w:szCs w:val="28"/>
              </w:rPr>
            </w:pPr>
          </w:p>
        </w:tc>
        <w:tc>
          <w:tcPr>
            <w:tcW w:w="992" w:type="dxa"/>
          </w:tcPr>
          <w:p w14:paraId="6E8E2A45" w14:textId="77777777" w:rsidR="005E5009" w:rsidRPr="005E5009" w:rsidRDefault="005E5009" w:rsidP="00F5736F">
            <w:pPr>
              <w:rPr>
                <w:rFonts w:ascii="Source Sans Pro" w:hAnsi="Source Sans Pro"/>
                <w:b/>
                <w:color w:val="FF0000"/>
                <w:sz w:val="28"/>
                <w:szCs w:val="28"/>
              </w:rPr>
            </w:pPr>
          </w:p>
        </w:tc>
        <w:tc>
          <w:tcPr>
            <w:tcW w:w="7088" w:type="dxa"/>
            <w:shd w:val="clear" w:color="auto" w:fill="auto"/>
          </w:tcPr>
          <w:p w14:paraId="5EF87E71" w14:textId="7A57A9F7" w:rsidR="005E5009" w:rsidRPr="005E5009" w:rsidRDefault="005E5009" w:rsidP="00F5736F">
            <w:pPr>
              <w:rPr>
                <w:rFonts w:ascii="Source Sans Pro" w:hAnsi="Source Sans Pro"/>
                <w:sz w:val="28"/>
                <w:szCs w:val="28"/>
              </w:rPr>
            </w:pPr>
            <w:r w:rsidRPr="005E5009">
              <w:rPr>
                <w:rFonts w:ascii="Source Sans Pro" w:hAnsi="Source Sans Pro"/>
                <w:b/>
                <w:bCs/>
                <w:color w:val="FF0000"/>
                <w:sz w:val="28"/>
                <w:szCs w:val="28"/>
              </w:rPr>
              <w:t>Doors open, Ice breaker questions on screen</w:t>
            </w:r>
          </w:p>
        </w:tc>
        <w:tc>
          <w:tcPr>
            <w:tcW w:w="1134" w:type="dxa"/>
            <w:shd w:val="clear" w:color="auto" w:fill="auto"/>
          </w:tcPr>
          <w:p w14:paraId="7E17AC1C" w14:textId="4880E505" w:rsidR="005E5009" w:rsidRPr="005E5009" w:rsidRDefault="005E5009" w:rsidP="00F5736F">
            <w:pPr>
              <w:rPr>
                <w:rFonts w:ascii="Source Sans Pro" w:hAnsi="Source Sans Pro"/>
                <w:sz w:val="28"/>
                <w:szCs w:val="28"/>
              </w:rPr>
            </w:pPr>
            <w:r w:rsidRPr="005E5009">
              <w:rPr>
                <w:rFonts w:ascii="Source Sans Pro" w:hAnsi="Source Sans Pro"/>
                <w:b/>
                <w:bCs/>
                <w:color w:val="FF0000"/>
                <w:sz w:val="28"/>
                <w:szCs w:val="28"/>
              </w:rPr>
              <w:t>30 min</w:t>
            </w:r>
          </w:p>
        </w:tc>
      </w:tr>
      <w:tr w:rsidR="005E5009" w:rsidRPr="005E5009" w14:paraId="119648F5" w14:textId="77777777" w:rsidTr="00F5736F">
        <w:tc>
          <w:tcPr>
            <w:tcW w:w="1271" w:type="dxa"/>
            <w:shd w:val="clear" w:color="auto" w:fill="auto"/>
          </w:tcPr>
          <w:p w14:paraId="4A33633F" w14:textId="77777777" w:rsidR="005E5009" w:rsidRPr="005E5009" w:rsidRDefault="005E5009" w:rsidP="00F5736F">
            <w:pPr>
              <w:rPr>
                <w:rFonts w:ascii="Source Sans Pro" w:hAnsi="Source Sans Pro"/>
                <w:sz w:val="28"/>
                <w:szCs w:val="28"/>
              </w:rPr>
            </w:pPr>
          </w:p>
        </w:tc>
        <w:tc>
          <w:tcPr>
            <w:tcW w:w="992" w:type="dxa"/>
          </w:tcPr>
          <w:p w14:paraId="30735535" w14:textId="77777777" w:rsidR="005E5009" w:rsidRPr="005E5009" w:rsidRDefault="005E5009" w:rsidP="00F5736F">
            <w:pPr>
              <w:rPr>
                <w:rFonts w:ascii="Source Sans Pro" w:hAnsi="Source Sans Pro"/>
                <w:b/>
                <w:color w:val="0070C0"/>
                <w:sz w:val="28"/>
                <w:szCs w:val="28"/>
              </w:rPr>
            </w:pPr>
          </w:p>
        </w:tc>
        <w:tc>
          <w:tcPr>
            <w:tcW w:w="7088" w:type="dxa"/>
            <w:shd w:val="clear" w:color="auto" w:fill="auto"/>
          </w:tcPr>
          <w:p w14:paraId="5398AC9E" w14:textId="6F4D0E7E" w:rsidR="005E5009" w:rsidRPr="005E5009" w:rsidRDefault="005E5009" w:rsidP="00F5736F">
            <w:pPr>
              <w:rPr>
                <w:rFonts w:ascii="Source Sans Pro" w:hAnsi="Source Sans Pro"/>
                <w:sz w:val="28"/>
                <w:szCs w:val="28"/>
              </w:rPr>
            </w:pPr>
            <w:r w:rsidRPr="005E5009">
              <w:rPr>
                <w:rFonts w:ascii="Source Sans Pro" w:hAnsi="Source Sans Pro"/>
                <w:b/>
                <w:bCs/>
                <w:color w:val="FF0000"/>
                <w:sz w:val="28"/>
                <w:szCs w:val="28"/>
              </w:rPr>
              <w:t>Meal</w:t>
            </w:r>
          </w:p>
        </w:tc>
        <w:tc>
          <w:tcPr>
            <w:tcW w:w="1134" w:type="dxa"/>
            <w:shd w:val="clear" w:color="auto" w:fill="auto"/>
          </w:tcPr>
          <w:p w14:paraId="2323057D" w14:textId="57A4EA47" w:rsidR="005E5009" w:rsidRPr="005E5009" w:rsidRDefault="005E5009" w:rsidP="00F5736F">
            <w:pPr>
              <w:rPr>
                <w:rFonts w:ascii="Source Sans Pro" w:hAnsi="Source Sans Pro"/>
                <w:sz w:val="28"/>
                <w:szCs w:val="28"/>
              </w:rPr>
            </w:pPr>
            <w:r w:rsidRPr="005E5009">
              <w:rPr>
                <w:rFonts w:ascii="Source Sans Pro" w:hAnsi="Source Sans Pro"/>
                <w:b/>
                <w:bCs/>
                <w:color w:val="FF0000"/>
                <w:sz w:val="28"/>
                <w:szCs w:val="28"/>
              </w:rPr>
              <w:t>30 min</w:t>
            </w:r>
          </w:p>
        </w:tc>
      </w:tr>
      <w:tr w:rsidR="005E5009" w:rsidRPr="005E5009" w14:paraId="43FF6DD6" w14:textId="77777777" w:rsidTr="00F5736F">
        <w:tc>
          <w:tcPr>
            <w:tcW w:w="1271" w:type="dxa"/>
            <w:shd w:val="clear" w:color="auto" w:fill="auto"/>
          </w:tcPr>
          <w:p w14:paraId="4D79897D" w14:textId="77777777" w:rsidR="005E5009" w:rsidRPr="005E5009" w:rsidRDefault="005E5009" w:rsidP="00F5736F">
            <w:pPr>
              <w:rPr>
                <w:rFonts w:ascii="Source Sans Pro" w:hAnsi="Source Sans Pro"/>
                <w:sz w:val="28"/>
                <w:szCs w:val="28"/>
              </w:rPr>
            </w:pPr>
          </w:p>
        </w:tc>
        <w:tc>
          <w:tcPr>
            <w:tcW w:w="992" w:type="dxa"/>
          </w:tcPr>
          <w:p w14:paraId="4A9C59E0" w14:textId="77777777" w:rsidR="005E5009" w:rsidRPr="005E5009" w:rsidRDefault="005E5009" w:rsidP="00F5736F">
            <w:pPr>
              <w:rPr>
                <w:rFonts w:ascii="Source Sans Pro" w:hAnsi="Source Sans Pro"/>
                <w:b/>
                <w:bCs/>
                <w:color w:val="FF0000"/>
                <w:sz w:val="28"/>
                <w:szCs w:val="28"/>
              </w:rPr>
            </w:pPr>
          </w:p>
        </w:tc>
        <w:tc>
          <w:tcPr>
            <w:tcW w:w="7088" w:type="dxa"/>
            <w:shd w:val="clear" w:color="auto" w:fill="auto"/>
          </w:tcPr>
          <w:p w14:paraId="6B30BB91" w14:textId="61AA9255" w:rsidR="005E5009" w:rsidRPr="005E5009" w:rsidRDefault="005E5009" w:rsidP="00F5736F">
            <w:pPr>
              <w:rPr>
                <w:rFonts w:ascii="Source Sans Pro" w:hAnsi="Source Sans Pro"/>
                <w:sz w:val="28"/>
                <w:szCs w:val="28"/>
              </w:rPr>
            </w:pPr>
            <w:r w:rsidRPr="005E5009">
              <w:rPr>
                <w:rFonts w:ascii="Source Sans Pro" w:hAnsi="Source Sans Pro"/>
                <w:b/>
                <w:bCs/>
                <w:color w:val="0070C0"/>
                <w:sz w:val="28"/>
                <w:szCs w:val="28"/>
              </w:rPr>
              <w:t>Video Countdown Timer</w:t>
            </w:r>
          </w:p>
        </w:tc>
        <w:tc>
          <w:tcPr>
            <w:tcW w:w="1134" w:type="dxa"/>
            <w:shd w:val="clear" w:color="auto" w:fill="auto"/>
          </w:tcPr>
          <w:p w14:paraId="479897AC" w14:textId="59FAD2EF" w:rsidR="005E5009" w:rsidRPr="005E5009" w:rsidRDefault="005E5009" w:rsidP="00F5736F">
            <w:pPr>
              <w:rPr>
                <w:rFonts w:ascii="Source Sans Pro" w:hAnsi="Source Sans Pro"/>
                <w:sz w:val="28"/>
                <w:szCs w:val="28"/>
              </w:rPr>
            </w:pPr>
            <w:r w:rsidRPr="005E5009">
              <w:rPr>
                <w:rFonts w:ascii="Source Sans Pro" w:hAnsi="Source Sans Pro"/>
                <w:b/>
                <w:bCs/>
                <w:color w:val="0070C0"/>
                <w:sz w:val="28"/>
                <w:szCs w:val="28"/>
              </w:rPr>
              <w:t>5 min</w:t>
            </w:r>
          </w:p>
        </w:tc>
      </w:tr>
      <w:tr w:rsidR="005E5009" w:rsidRPr="005E5009" w14:paraId="6CF509C2" w14:textId="77777777" w:rsidTr="00F5736F">
        <w:tc>
          <w:tcPr>
            <w:tcW w:w="1271" w:type="dxa"/>
            <w:shd w:val="clear" w:color="auto" w:fill="auto"/>
          </w:tcPr>
          <w:p w14:paraId="3925881B" w14:textId="77777777" w:rsidR="005E5009" w:rsidRPr="005E5009" w:rsidRDefault="005E5009" w:rsidP="00F5736F">
            <w:pPr>
              <w:rPr>
                <w:rFonts w:ascii="Source Sans Pro" w:hAnsi="Source Sans Pro"/>
                <w:sz w:val="28"/>
                <w:szCs w:val="28"/>
              </w:rPr>
            </w:pPr>
          </w:p>
        </w:tc>
        <w:tc>
          <w:tcPr>
            <w:tcW w:w="992" w:type="dxa"/>
          </w:tcPr>
          <w:p w14:paraId="6FE333B8" w14:textId="77777777" w:rsidR="005E5009" w:rsidRPr="005E5009" w:rsidRDefault="005E5009" w:rsidP="00F5736F">
            <w:pPr>
              <w:rPr>
                <w:rFonts w:ascii="Source Sans Pro" w:hAnsi="Source Sans Pro"/>
                <w:b/>
                <w:sz w:val="28"/>
                <w:szCs w:val="28"/>
              </w:rPr>
            </w:pPr>
          </w:p>
        </w:tc>
        <w:tc>
          <w:tcPr>
            <w:tcW w:w="7088" w:type="dxa"/>
            <w:shd w:val="clear" w:color="auto" w:fill="auto"/>
          </w:tcPr>
          <w:p w14:paraId="7A4417B8" w14:textId="78C5C803" w:rsidR="005E5009" w:rsidRPr="005E5009" w:rsidRDefault="005E5009" w:rsidP="00F5736F">
            <w:pPr>
              <w:rPr>
                <w:rFonts w:ascii="Source Sans Pro" w:hAnsi="Source Sans Pro"/>
                <w:sz w:val="28"/>
                <w:szCs w:val="28"/>
              </w:rPr>
            </w:pPr>
            <w:r w:rsidRPr="005E5009">
              <w:rPr>
                <w:rFonts w:ascii="Source Sans Pro" w:hAnsi="Source Sans Pro"/>
                <w:b/>
                <w:bCs/>
                <w:color w:val="FF0000"/>
                <w:sz w:val="28"/>
                <w:szCs w:val="28"/>
              </w:rPr>
              <w:t>Game -</w:t>
            </w:r>
            <w:r w:rsidRPr="005E5009">
              <w:rPr>
                <w:rFonts w:ascii="Source Sans Pro" w:hAnsi="Source Sans Pro"/>
                <w:sz w:val="28"/>
                <w:szCs w:val="28"/>
              </w:rPr>
              <w:t xml:space="preserve"> </w:t>
            </w:r>
            <w:r w:rsidRPr="005E5009">
              <w:rPr>
                <w:rFonts w:ascii="Source Sans Pro" w:hAnsi="Source Sans Pro"/>
                <w:color w:val="FF0000"/>
                <w:sz w:val="28"/>
                <w:szCs w:val="28"/>
              </w:rPr>
              <w:t>Ignite version of Family Fortunes</w:t>
            </w:r>
          </w:p>
        </w:tc>
        <w:tc>
          <w:tcPr>
            <w:tcW w:w="1134" w:type="dxa"/>
            <w:shd w:val="clear" w:color="auto" w:fill="auto"/>
          </w:tcPr>
          <w:p w14:paraId="214EF40B" w14:textId="5D080A2D" w:rsidR="005E5009" w:rsidRPr="005E5009" w:rsidRDefault="005E5009" w:rsidP="00F5736F">
            <w:pPr>
              <w:rPr>
                <w:rFonts w:ascii="Source Sans Pro" w:hAnsi="Source Sans Pro"/>
                <w:sz w:val="28"/>
                <w:szCs w:val="28"/>
              </w:rPr>
            </w:pPr>
            <w:r w:rsidRPr="005E5009">
              <w:rPr>
                <w:rFonts w:ascii="Source Sans Pro" w:hAnsi="Source Sans Pro"/>
                <w:b/>
                <w:bCs/>
                <w:color w:val="FF0000"/>
                <w:sz w:val="28"/>
                <w:szCs w:val="28"/>
              </w:rPr>
              <w:t>10 min</w:t>
            </w:r>
          </w:p>
        </w:tc>
      </w:tr>
      <w:tr w:rsidR="005E5009" w:rsidRPr="005E5009" w14:paraId="0FA8F717" w14:textId="77777777" w:rsidTr="00F5736F">
        <w:tc>
          <w:tcPr>
            <w:tcW w:w="1271" w:type="dxa"/>
            <w:shd w:val="clear" w:color="auto" w:fill="auto"/>
          </w:tcPr>
          <w:p w14:paraId="0F84476C" w14:textId="77777777" w:rsidR="005E5009" w:rsidRPr="005E5009" w:rsidRDefault="005E5009" w:rsidP="00F5736F">
            <w:pPr>
              <w:rPr>
                <w:rFonts w:ascii="Source Sans Pro" w:hAnsi="Source Sans Pro"/>
                <w:sz w:val="28"/>
                <w:szCs w:val="28"/>
              </w:rPr>
            </w:pPr>
          </w:p>
        </w:tc>
        <w:tc>
          <w:tcPr>
            <w:tcW w:w="992" w:type="dxa"/>
          </w:tcPr>
          <w:p w14:paraId="60B4BC18" w14:textId="77777777" w:rsidR="005E5009" w:rsidRPr="005E5009" w:rsidRDefault="005E5009" w:rsidP="00F5736F">
            <w:pPr>
              <w:rPr>
                <w:rFonts w:ascii="Source Sans Pro" w:hAnsi="Source Sans Pro"/>
                <w:b/>
                <w:color w:val="FF0000"/>
                <w:sz w:val="28"/>
                <w:szCs w:val="28"/>
              </w:rPr>
            </w:pPr>
          </w:p>
        </w:tc>
        <w:tc>
          <w:tcPr>
            <w:tcW w:w="7088" w:type="dxa"/>
            <w:shd w:val="clear" w:color="auto" w:fill="auto"/>
          </w:tcPr>
          <w:p w14:paraId="10A0D7F6" w14:textId="64645A1A" w:rsidR="005E5009" w:rsidRPr="005E5009" w:rsidRDefault="005E5009" w:rsidP="00F5736F">
            <w:pPr>
              <w:rPr>
                <w:rFonts w:ascii="Source Sans Pro" w:hAnsi="Source Sans Pro"/>
                <w:b/>
                <w:sz w:val="28"/>
                <w:szCs w:val="28"/>
              </w:rPr>
            </w:pPr>
            <w:r w:rsidRPr="005E5009">
              <w:rPr>
                <w:rFonts w:ascii="Source Sans Pro" w:hAnsi="Source Sans Pro"/>
                <w:b/>
                <w:bCs/>
                <w:sz w:val="28"/>
                <w:szCs w:val="28"/>
              </w:rPr>
              <w:t>Notices &amp; Encouragements</w:t>
            </w:r>
          </w:p>
        </w:tc>
        <w:tc>
          <w:tcPr>
            <w:tcW w:w="1134" w:type="dxa"/>
            <w:shd w:val="clear" w:color="auto" w:fill="auto"/>
          </w:tcPr>
          <w:p w14:paraId="0589B9C9" w14:textId="74AE9D34" w:rsidR="005E5009" w:rsidRPr="005E5009" w:rsidRDefault="005E5009" w:rsidP="00F5736F">
            <w:pPr>
              <w:rPr>
                <w:rFonts w:ascii="Source Sans Pro" w:hAnsi="Source Sans Pro"/>
                <w:sz w:val="28"/>
                <w:szCs w:val="28"/>
              </w:rPr>
            </w:pPr>
            <w:r w:rsidRPr="005E5009">
              <w:rPr>
                <w:rFonts w:ascii="Source Sans Pro" w:hAnsi="Source Sans Pro"/>
                <w:b/>
                <w:bCs/>
                <w:sz w:val="28"/>
                <w:szCs w:val="28"/>
              </w:rPr>
              <w:t>5 min</w:t>
            </w:r>
          </w:p>
        </w:tc>
      </w:tr>
      <w:tr w:rsidR="005E5009" w:rsidRPr="005E5009" w14:paraId="304BA7D3" w14:textId="77777777" w:rsidTr="00F5736F">
        <w:tc>
          <w:tcPr>
            <w:tcW w:w="1271" w:type="dxa"/>
            <w:shd w:val="clear" w:color="auto" w:fill="auto"/>
          </w:tcPr>
          <w:p w14:paraId="662FED12" w14:textId="77777777" w:rsidR="005E5009" w:rsidRPr="005E5009" w:rsidRDefault="005E5009" w:rsidP="00F5736F">
            <w:pPr>
              <w:rPr>
                <w:rFonts w:ascii="Source Sans Pro" w:hAnsi="Source Sans Pro"/>
                <w:b/>
                <w:color w:val="FF0000"/>
                <w:sz w:val="28"/>
                <w:szCs w:val="28"/>
              </w:rPr>
            </w:pPr>
          </w:p>
        </w:tc>
        <w:tc>
          <w:tcPr>
            <w:tcW w:w="992" w:type="dxa"/>
          </w:tcPr>
          <w:p w14:paraId="57A6A8D3" w14:textId="77777777" w:rsidR="005E5009" w:rsidRPr="005E5009" w:rsidRDefault="005E5009" w:rsidP="00F5736F">
            <w:pPr>
              <w:rPr>
                <w:rFonts w:ascii="Source Sans Pro" w:hAnsi="Source Sans Pro"/>
                <w:b/>
                <w:color w:val="FF0000"/>
                <w:sz w:val="28"/>
                <w:szCs w:val="28"/>
              </w:rPr>
            </w:pPr>
          </w:p>
        </w:tc>
        <w:tc>
          <w:tcPr>
            <w:tcW w:w="7088" w:type="dxa"/>
            <w:shd w:val="clear" w:color="auto" w:fill="auto"/>
          </w:tcPr>
          <w:p w14:paraId="2FA785F6" w14:textId="779824E1" w:rsidR="005E5009" w:rsidRPr="005E5009" w:rsidRDefault="005E5009" w:rsidP="00F5736F">
            <w:pPr>
              <w:rPr>
                <w:rFonts w:ascii="Source Sans Pro" w:hAnsi="Source Sans Pro"/>
                <w:b/>
                <w:color w:val="FF0000"/>
                <w:sz w:val="28"/>
                <w:szCs w:val="28"/>
              </w:rPr>
            </w:pPr>
            <w:r w:rsidRPr="005E5009">
              <w:rPr>
                <w:rFonts w:ascii="Source Sans Pro" w:hAnsi="Source Sans Pro"/>
                <w:b/>
                <w:bCs/>
                <w:color w:val="FF0000"/>
                <w:sz w:val="28"/>
                <w:szCs w:val="28"/>
              </w:rPr>
              <w:t>Group discussion</w:t>
            </w:r>
          </w:p>
        </w:tc>
        <w:tc>
          <w:tcPr>
            <w:tcW w:w="1134" w:type="dxa"/>
            <w:shd w:val="clear" w:color="auto" w:fill="auto"/>
          </w:tcPr>
          <w:p w14:paraId="48CB0A01" w14:textId="407C9564" w:rsidR="005E5009" w:rsidRPr="005E5009" w:rsidRDefault="005E5009" w:rsidP="00F5736F">
            <w:pPr>
              <w:rPr>
                <w:rFonts w:ascii="Source Sans Pro" w:hAnsi="Source Sans Pro"/>
                <w:color w:val="FF0000"/>
                <w:sz w:val="28"/>
                <w:szCs w:val="28"/>
              </w:rPr>
            </w:pPr>
            <w:r w:rsidRPr="005E5009">
              <w:rPr>
                <w:rFonts w:ascii="Source Sans Pro" w:hAnsi="Source Sans Pro"/>
                <w:b/>
                <w:bCs/>
                <w:color w:val="FF0000"/>
                <w:sz w:val="28"/>
                <w:szCs w:val="28"/>
              </w:rPr>
              <w:t>6 mins</w:t>
            </w:r>
          </w:p>
        </w:tc>
      </w:tr>
      <w:tr w:rsidR="005E5009" w:rsidRPr="005E5009" w14:paraId="2DF5BFE7" w14:textId="77777777" w:rsidTr="00F5736F">
        <w:tc>
          <w:tcPr>
            <w:tcW w:w="1271" w:type="dxa"/>
            <w:shd w:val="clear" w:color="auto" w:fill="auto"/>
          </w:tcPr>
          <w:p w14:paraId="61720CDC" w14:textId="77777777" w:rsidR="005E5009" w:rsidRPr="005E5009" w:rsidRDefault="005E5009" w:rsidP="00F5736F">
            <w:pPr>
              <w:rPr>
                <w:rFonts w:ascii="Source Sans Pro" w:hAnsi="Source Sans Pro"/>
                <w:b/>
                <w:color w:val="FF0000"/>
                <w:sz w:val="28"/>
                <w:szCs w:val="28"/>
              </w:rPr>
            </w:pPr>
          </w:p>
        </w:tc>
        <w:tc>
          <w:tcPr>
            <w:tcW w:w="992" w:type="dxa"/>
          </w:tcPr>
          <w:p w14:paraId="6F645180" w14:textId="77777777" w:rsidR="005E5009" w:rsidRPr="005E5009" w:rsidRDefault="005E5009" w:rsidP="00F5736F">
            <w:pPr>
              <w:rPr>
                <w:rFonts w:ascii="Source Sans Pro" w:hAnsi="Source Sans Pro"/>
                <w:bCs/>
                <w:sz w:val="28"/>
                <w:szCs w:val="28"/>
              </w:rPr>
            </w:pPr>
          </w:p>
        </w:tc>
        <w:tc>
          <w:tcPr>
            <w:tcW w:w="8222" w:type="dxa"/>
            <w:gridSpan w:val="2"/>
            <w:shd w:val="clear" w:color="auto" w:fill="auto"/>
          </w:tcPr>
          <w:p w14:paraId="769785D2" w14:textId="09E7F17D" w:rsidR="005E5009" w:rsidRPr="005E5009" w:rsidRDefault="005E5009" w:rsidP="005E5009">
            <w:pPr>
              <w:rPr>
                <w:rFonts w:ascii="Source Sans Pro" w:hAnsi="Source Sans Pro"/>
                <w:color w:val="FF0000"/>
                <w:sz w:val="28"/>
                <w:szCs w:val="28"/>
              </w:rPr>
            </w:pPr>
            <w:r w:rsidRPr="005E5009">
              <w:rPr>
                <w:rFonts w:ascii="Source Sans Pro" w:hAnsi="Source Sans Pro"/>
                <w:sz w:val="28"/>
                <w:szCs w:val="28"/>
              </w:rPr>
              <w:t>Ask the guests what equipment they think a soldier carries into battle. Then feedback. Then ask, if they didn’t carry a weapon into battle, what use would they be? Take 2 / 3 answers. Then explain that we are going to show a video clip about a soldier called Desmond Doss, who did exactly that!</w:t>
            </w:r>
          </w:p>
        </w:tc>
      </w:tr>
      <w:tr w:rsidR="005E5009" w:rsidRPr="005E5009" w14:paraId="2F036A00" w14:textId="77777777" w:rsidTr="00F5736F">
        <w:tc>
          <w:tcPr>
            <w:tcW w:w="1271" w:type="dxa"/>
            <w:shd w:val="clear" w:color="auto" w:fill="auto"/>
          </w:tcPr>
          <w:p w14:paraId="47CFC913" w14:textId="77777777" w:rsidR="005E5009" w:rsidRPr="005E5009" w:rsidRDefault="005E5009" w:rsidP="00F5736F">
            <w:pPr>
              <w:rPr>
                <w:rFonts w:ascii="Source Sans Pro" w:hAnsi="Source Sans Pro"/>
                <w:b/>
                <w:color w:val="FF0000"/>
                <w:sz w:val="28"/>
                <w:szCs w:val="28"/>
              </w:rPr>
            </w:pPr>
          </w:p>
        </w:tc>
        <w:tc>
          <w:tcPr>
            <w:tcW w:w="992" w:type="dxa"/>
          </w:tcPr>
          <w:p w14:paraId="0961B4AC" w14:textId="77777777" w:rsidR="005E5009" w:rsidRPr="005E5009" w:rsidRDefault="005E5009" w:rsidP="00F5736F">
            <w:pPr>
              <w:rPr>
                <w:rFonts w:ascii="Source Sans Pro" w:hAnsi="Source Sans Pro"/>
                <w:b/>
                <w:color w:val="0070C0"/>
                <w:sz w:val="28"/>
                <w:szCs w:val="28"/>
              </w:rPr>
            </w:pPr>
          </w:p>
        </w:tc>
        <w:tc>
          <w:tcPr>
            <w:tcW w:w="7088" w:type="dxa"/>
            <w:shd w:val="clear" w:color="auto" w:fill="auto"/>
          </w:tcPr>
          <w:p w14:paraId="045CEB00" w14:textId="34EED265" w:rsidR="005E5009" w:rsidRPr="005E5009" w:rsidRDefault="005E5009" w:rsidP="00F5736F">
            <w:pPr>
              <w:rPr>
                <w:rFonts w:ascii="Source Sans Pro" w:hAnsi="Source Sans Pro"/>
                <w:b/>
                <w:color w:val="FF0000"/>
                <w:sz w:val="28"/>
                <w:szCs w:val="28"/>
              </w:rPr>
            </w:pPr>
            <w:r w:rsidRPr="005E5009">
              <w:rPr>
                <w:rFonts w:ascii="Source Sans Pro" w:hAnsi="Source Sans Pro"/>
                <w:b/>
                <w:bCs/>
                <w:color w:val="0070C0"/>
                <w:sz w:val="28"/>
                <w:szCs w:val="28"/>
              </w:rPr>
              <w:t>Video clip</w:t>
            </w:r>
          </w:p>
        </w:tc>
        <w:tc>
          <w:tcPr>
            <w:tcW w:w="1134" w:type="dxa"/>
            <w:shd w:val="clear" w:color="auto" w:fill="auto"/>
          </w:tcPr>
          <w:p w14:paraId="7BB02188" w14:textId="05C5FF27" w:rsidR="005E5009" w:rsidRPr="005E5009" w:rsidRDefault="005E5009" w:rsidP="00F5736F">
            <w:pPr>
              <w:rPr>
                <w:rFonts w:ascii="Source Sans Pro" w:hAnsi="Source Sans Pro"/>
                <w:color w:val="FF0000"/>
                <w:sz w:val="28"/>
                <w:szCs w:val="28"/>
              </w:rPr>
            </w:pPr>
            <w:r w:rsidRPr="005E5009">
              <w:rPr>
                <w:rFonts w:ascii="Source Sans Pro" w:hAnsi="Source Sans Pro"/>
                <w:b/>
                <w:bCs/>
                <w:color w:val="0070C0"/>
                <w:sz w:val="28"/>
                <w:szCs w:val="28"/>
              </w:rPr>
              <w:t>2 min</w:t>
            </w:r>
          </w:p>
        </w:tc>
      </w:tr>
      <w:tr w:rsidR="005E5009" w:rsidRPr="005E5009" w14:paraId="1171805A" w14:textId="77777777" w:rsidTr="005E5009">
        <w:trPr>
          <w:trHeight w:val="569"/>
        </w:trPr>
        <w:tc>
          <w:tcPr>
            <w:tcW w:w="1271" w:type="dxa"/>
            <w:shd w:val="clear" w:color="auto" w:fill="auto"/>
          </w:tcPr>
          <w:p w14:paraId="310644C3" w14:textId="77777777" w:rsidR="005E5009" w:rsidRPr="005E5009" w:rsidRDefault="005E5009" w:rsidP="00F5736F">
            <w:pPr>
              <w:rPr>
                <w:rFonts w:ascii="Source Sans Pro" w:hAnsi="Source Sans Pro"/>
                <w:b/>
                <w:color w:val="FF0000"/>
                <w:sz w:val="28"/>
                <w:szCs w:val="28"/>
              </w:rPr>
            </w:pPr>
          </w:p>
        </w:tc>
        <w:tc>
          <w:tcPr>
            <w:tcW w:w="992" w:type="dxa"/>
          </w:tcPr>
          <w:p w14:paraId="5888C09C" w14:textId="77777777" w:rsidR="005E5009" w:rsidRPr="005E5009" w:rsidRDefault="005E5009" w:rsidP="00F5736F">
            <w:pPr>
              <w:rPr>
                <w:rFonts w:ascii="Source Sans Pro" w:hAnsi="Source Sans Pro"/>
                <w:sz w:val="28"/>
                <w:szCs w:val="28"/>
              </w:rPr>
            </w:pPr>
          </w:p>
        </w:tc>
        <w:tc>
          <w:tcPr>
            <w:tcW w:w="8222" w:type="dxa"/>
            <w:gridSpan w:val="2"/>
            <w:shd w:val="clear" w:color="auto" w:fill="auto"/>
          </w:tcPr>
          <w:p w14:paraId="1AB68A8A" w14:textId="77777777" w:rsidR="005E5009" w:rsidRPr="005E5009" w:rsidRDefault="005E5009" w:rsidP="005E5009">
            <w:pPr>
              <w:rPr>
                <w:rFonts w:ascii="Source Sans Pro" w:hAnsi="Source Sans Pro"/>
                <w:sz w:val="28"/>
                <w:szCs w:val="28"/>
              </w:rPr>
            </w:pPr>
            <w:r w:rsidRPr="005E5009">
              <w:rPr>
                <w:rFonts w:ascii="Source Sans Pro" w:hAnsi="Source Sans Pro"/>
                <w:sz w:val="28"/>
                <w:szCs w:val="28"/>
              </w:rPr>
              <w:t>‘What do you want from me?’ from the film ‘Hacksaw Ridge’</w:t>
            </w:r>
          </w:p>
          <w:p w14:paraId="1151FD5D" w14:textId="6A16DDB1" w:rsidR="005E5009" w:rsidRPr="005E5009" w:rsidRDefault="005E5009" w:rsidP="005E5009">
            <w:pPr>
              <w:rPr>
                <w:rFonts w:ascii="Source Sans Pro" w:hAnsi="Source Sans Pro"/>
                <w:sz w:val="28"/>
                <w:szCs w:val="28"/>
              </w:rPr>
            </w:pPr>
            <w:r w:rsidRPr="005E5009">
              <w:rPr>
                <w:rFonts w:ascii="Source Sans Pro" w:hAnsi="Source Sans Pro"/>
                <w:sz w:val="28"/>
                <w:szCs w:val="28"/>
              </w:rPr>
              <w:t xml:space="preserve">URL: </w:t>
            </w:r>
            <w:hyperlink r:id="rId12" w:history="1">
              <w:r w:rsidRPr="005E5009">
                <w:rPr>
                  <w:rStyle w:val="Hyperlink"/>
                  <w:rFonts w:ascii="Source Sans Pro" w:hAnsi="Source Sans Pro"/>
                  <w:sz w:val="28"/>
                  <w:szCs w:val="28"/>
                </w:rPr>
                <w:t>https://youtu.be/P1pre10V2UY</w:t>
              </w:r>
            </w:hyperlink>
          </w:p>
        </w:tc>
      </w:tr>
      <w:tr w:rsidR="005E5009" w:rsidRPr="005E5009" w14:paraId="478274E8" w14:textId="77777777" w:rsidTr="00F5736F">
        <w:tc>
          <w:tcPr>
            <w:tcW w:w="1271" w:type="dxa"/>
            <w:shd w:val="clear" w:color="auto" w:fill="auto"/>
          </w:tcPr>
          <w:p w14:paraId="4A55AC93" w14:textId="77777777" w:rsidR="005E5009" w:rsidRPr="005E5009" w:rsidRDefault="005E5009" w:rsidP="00F5736F">
            <w:pPr>
              <w:rPr>
                <w:rFonts w:ascii="Source Sans Pro" w:hAnsi="Source Sans Pro"/>
                <w:b/>
                <w:color w:val="FF0000"/>
                <w:sz w:val="28"/>
                <w:szCs w:val="28"/>
              </w:rPr>
            </w:pPr>
          </w:p>
        </w:tc>
        <w:tc>
          <w:tcPr>
            <w:tcW w:w="992" w:type="dxa"/>
          </w:tcPr>
          <w:p w14:paraId="53CA5FDD" w14:textId="77777777" w:rsidR="005E5009" w:rsidRPr="005E5009" w:rsidRDefault="005E5009" w:rsidP="00F5736F">
            <w:pPr>
              <w:rPr>
                <w:rFonts w:ascii="Source Sans Pro" w:hAnsi="Source Sans Pro"/>
                <w:b/>
                <w:color w:val="FF0000"/>
                <w:sz w:val="28"/>
                <w:szCs w:val="28"/>
              </w:rPr>
            </w:pPr>
          </w:p>
        </w:tc>
        <w:tc>
          <w:tcPr>
            <w:tcW w:w="7088" w:type="dxa"/>
            <w:shd w:val="clear" w:color="auto" w:fill="auto"/>
          </w:tcPr>
          <w:p w14:paraId="15CC80AC" w14:textId="11590233" w:rsidR="005E5009" w:rsidRPr="005E5009" w:rsidRDefault="005E5009" w:rsidP="00F5736F">
            <w:pPr>
              <w:rPr>
                <w:rFonts w:ascii="Source Sans Pro" w:hAnsi="Source Sans Pro"/>
                <w:b/>
                <w:color w:val="FF0000"/>
                <w:sz w:val="28"/>
                <w:szCs w:val="28"/>
              </w:rPr>
            </w:pPr>
            <w:r w:rsidRPr="005E5009">
              <w:rPr>
                <w:rFonts w:ascii="Source Sans Pro" w:hAnsi="Source Sans Pro"/>
                <w:b/>
                <w:bCs/>
                <w:sz w:val="28"/>
                <w:szCs w:val="28"/>
              </w:rPr>
              <w:t>Intro</w:t>
            </w:r>
          </w:p>
        </w:tc>
        <w:tc>
          <w:tcPr>
            <w:tcW w:w="1134" w:type="dxa"/>
            <w:shd w:val="clear" w:color="auto" w:fill="auto"/>
          </w:tcPr>
          <w:p w14:paraId="617102BA" w14:textId="56E690F5" w:rsidR="005E5009" w:rsidRPr="005E5009" w:rsidRDefault="005E5009" w:rsidP="00F5736F">
            <w:pPr>
              <w:rPr>
                <w:rFonts w:ascii="Source Sans Pro" w:hAnsi="Source Sans Pro"/>
                <w:color w:val="FF0000"/>
                <w:sz w:val="28"/>
                <w:szCs w:val="28"/>
              </w:rPr>
            </w:pPr>
            <w:r w:rsidRPr="005E5009">
              <w:rPr>
                <w:rFonts w:ascii="Source Sans Pro" w:hAnsi="Source Sans Pro"/>
                <w:b/>
                <w:bCs/>
                <w:sz w:val="28"/>
                <w:szCs w:val="28"/>
              </w:rPr>
              <w:t>5 min</w:t>
            </w:r>
          </w:p>
        </w:tc>
      </w:tr>
      <w:tr w:rsidR="005E5009" w:rsidRPr="005E5009" w14:paraId="7C7779AB" w14:textId="77777777" w:rsidTr="00F5736F">
        <w:tc>
          <w:tcPr>
            <w:tcW w:w="1271" w:type="dxa"/>
            <w:shd w:val="clear" w:color="auto" w:fill="auto"/>
          </w:tcPr>
          <w:p w14:paraId="72CBD23A" w14:textId="77777777" w:rsidR="005E5009" w:rsidRPr="005E5009" w:rsidRDefault="005E5009" w:rsidP="00F5736F">
            <w:pPr>
              <w:rPr>
                <w:rFonts w:ascii="Source Sans Pro" w:hAnsi="Source Sans Pro"/>
                <w:b/>
                <w:color w:val="FF0000"/>
                <w:sz w:val="28"/>
                <w:szCs w:val="28"/>
              </w:rPr>
            </w:pPr>
          </w:p>
        </w:tc>
        <w:tc>
          <w:tcPr>
            <w:tcW w:w="992" w:type="dxa"/>
          </w:tcPr>
          <w:p w14:paraId="104CF522" w14:textId="77777777" w:rsidR="005E5009" w:rsidRPr="005E5009" w:rsidRDefault="005E5009" w:rsidP="00F5736F">
            <w:pPr>
              <w:rPr>
                <w:rFonts w:ascii="Source Sans Pro" w:hAnsi="Source Sans Pro"/>
                <w:bCs/>
                <w:sz w:val="28"/>
                <w:szCs w:val="28"/>
              </w:rPr>
            </w:pPr>
          </w:p>
        </w:tc>
        <w:tc>
          <w:tcPr>
            <w:tcW w:w="8222" w:type="dxa"/>
            <w:gridSpan w:val="2"/>
            <w:shd w:val="clear" w:color="auto" w:fill="auto"/>
          </w:tcPr>
          <w:p w14:paraId="7364C8C7" w14:textId="49DC6014" w:rsidR="005E5009" w:rsidRPr="005E5009" w:rsidRDefault="005E5009" w:rsidP="005E5009">
            <w:pPr>
              <w:rPr>
                <w:rFonts w:ascii="Source Sans Pro" w:hAnsi="Source Sans Pro"/>
                <w:color w:val="FF0000"/>
                <w:sz w:val="28"/>
                <w:szCs w:val="28"/>
              </w:rPr>
            </w:pPr>
            <w:r w:rsidRPr="005E5009">
              <w:rPr>
                <w:rFonts w:ascii="Source Sans Pro" w:hAnsi="Source Sans Pro"/>
                <w:sz w:val="28"/>
                <w:szCs w:val="28"/>
              </w:rPr>
              <w:t>Explain that Desmond was a US combat medic in World War 2, who refused to carry a weapon into battle, because of his Christian faith. He believed that it was wrong to kill. Instead, he went into battle with his faith and a Bible in his rucksack. This was his ‘godly’ response to the circumstances of war that he was faced with. So what good was he without a gun to defend himself with. What was he there for? Take 2 / 3 answers etc.</w:t>
            </w:r>
          </w:p>
        </w:tc>
      </w:tr>
      <w:tr w:rsidR="005E5009" w:rsidRPr="005E5009" w14:paraId="3E2710D0" w14:textId="77777777" w:rsidTr="00F5736F">
        <w:tc>
          <w:tcPr>
            <w:tcW w:w="1271" w:type="dxa"/>
            <w:shd w:val="clear" w:color="auto" w:fill="auto"/>
          </w:tcPr>
          <w:p w14:paraId="0E838D3C" w14:textId="77777777" w:rsidR="005E5009" w:rsidRPr="005E5009" w:rsidRDefault="005E5009" w:rsidP="00F5736F">
            <w:pPr>
              <w:rPr>
                <w:rFonts w:ascii="Source Sans Pro" w:hAnsi="Source Sans Pro"/>
                <w:b/>
                <w:color w:val="FF0000"/>
                <w:sz w:val="28"/>
                <w:szCs w:val="28"/>
              </w:rPr>
            </w:pPr>
          </w:p>
        </w:tc>
        <w:tc>
          <w:tcPr>
            <w:tcW w:w="992" w:type="dxa"/>
          </w:tcPr>
          <w:p w14:paraId="67CDF0DD" w14:textId="77777777" w:rsidR="005E5009" w:rsidRPr="005E5009" w:rsidRDefault="005E5009" w:rsidP="00F5736F">
            <w:pPr>
              <w:rPr>
                <w:rFonts w:ascii="Source Sans Pro" w:hAnsi="Source Sans Pro"/>
                <w:b/>
                <w:sz w:val="28"/>
                <w:szCs w:val="28"/>
              </w:rPr>
            </w:pPr>
          </w:p>
        </w:tc>
        <w:tc>
          <w:tcPr>
            <w:tcW w:w="7088" w:type="dxa"/>
            <w:shd w:val="clear" w:color="auto" w:fill="auto"/>
          </w:tcPr>
          <w:p w14:paraId="629E45B8" w14:textId="2771820B" w:rsidR="005E5009" w:rsidRPr="005E5009" w:rsidRDefault="005E5009" w:rsidP="00F5736F">
            <w:pPr>
              <w:rPr>
                <w:rFonts w:ascii="Source Sans Pro" w:hAnsi="Source Sans Pro"/>
                <w:b/>
                <w:color w:val="FF0000"/>
                <w:sz w:val="28"/>
                <w:szCs w:val="28"/>
              </w:rPr>
            </w:pPr>
            <w:r w:rsidRPr="005E5009">
              <w:rPr>
                <w:rFonts w:ascii="Source Sans Pro" w:hAnsi="Source Sans Pro"/>
                <w:b/>
                <w:bCs/>
                <w:color w:val="0070C0"/>
                <w:sz w:val="28"/>
                <w:szCs w:val="28"/>
              </w:rPr>
              <w:t>Video clip</w:t>
            </w:r>
          </w:p>
        </w:tc>
        <w:tc>
          <w:tcPr>
            <w:tcW w:w="1134" w:type="dxa"/>
            <w:shd w:val="clear" w:color="auto" w:fill="auto"/>
          </w:tcPr>
          <w:p w14:paraId="6CE59236" w14:textId="4882F7E9" w:rsidR="005E5009" w:rsidRPr="005E5009" w:rsidRDefault="005E5009" w:rsidP="00F5736F">
            <w:pPr>
              <w:rPr>
                <w:rFonts w:ascii="Source Sans Pro" w:hAnsi="Source Sans Pro"/>
                <w:color w:val="FF0000"/>
                <w:sz w:val="28"/>
                <w:szCs w:val="28"/>
              </w:rPr>
            </w:pPr>
            <w:r w:rsidRPr="005E5009">
              <w:rPr>
                <w:rFonts w:ascii="Source Sans Pro" w:hAnsi="Source Sans Pro"/>
                <w:b/>
                <w:bCs/>
                <w:color w:val="0070C0"/>
                <w:sz w:val="28"/>
                <w:szCs w:val="28"/>
              </w:rPr>
              <w:t>3 min</w:t>
            </w:r>
          </w:p>
        </w:tc>
      </w:tr>
      <w:tr w:rsidR="005E5009" w:rsidRPr="005E5009" w14:paraId="0F893020" w14:textId="77777777" w:rsidTr="00F5736F">
        <w:tc>
          <w:tcPr>
            <w:tcW w:w="1271" w:type="dxa"/>
            <w:shd w:val="clear" w:color="auto" w:fill="auto"/>
          </w:tcPr>
          <w:p w14:paraId="7BBCC451" w14:textId="77777777" w:rsidR="005E5009" w:rsidRPr="005E5009" w:rsidRDefault="005E5009" w:rsidP="00F5736F">
            <w:pPr>
              <w:rPr>
                <w:rFonts w:ascii="Source Sans Pro" w:hAnsi="Source Sans Pro"/>
                <w:b/>
                <w:color w:val="FF0000"/>
                <w:sz w:val="28"/>
                <w:szCs w:val="28"/>
              </w:rPr>
            </w:pPr>
          </w:p>
        </w:tc>
        <w:tc>
          <w:tcPr>
            <w:tcW w:w="992" w:type="dxa"/>
          </w:tcPr>
          <w:p w14:paraId="13C43F94" w14:textId="77777777" w:rsidR="005E5009" w:rsidRPr="005E5009" w:rsidRDefault="005E5009" w:rsidP="00F5736F">
            <w:pPr>
              <w:rPr>
                <w:rFonts w:ascii="Source Sans Pro" w:hAnsi="Source Sans Pro"/>
                <w:bCs/>
                <w:sz w:val="28"/>
                <w:szCs w:val="28"/>
              </w:rPr>
            </w:pPr>
          </w:p>
        </w:tc>
        <w:tc>
          <w:tcPr>
            <w:tcW w:w="8222" w:type="dxa"/>
            <w:gridSpan w:val="2"/>
            <w:shd w:val="clear" w:color="auto" w:fill="auto"/>
          </w:tcPr>
          <w:p w14:paraId="24F854D7" w14:textId="77777777" w:rsidR="005E5009" w:rsidRPr="005E5009" w:rsidRDefault="005E5009" w:rsidP="005E5009">
            <w:pPr>
              <w:rPr>
                <w:rFonts w:ascii="Source Sans Pro" w:hAnsi="Source Sans Pro"/>
                <w:sz w:val="28"/>
                <w:szCs w:val="28"/>
              </w:rPr>
            </w:pPr>
            <w:r w:rsidRPr="005E5009">
              <w:rPr>
                <w:rFonts w:ascii="Source Sans Pro" w:hAnsi="Source Sans Pro"/>
                <w:sz w:val="28"/>
                <w:szCs w:val="28"/>
              </w:rPr>
              <w:t>‘Just one more’ from the film ‘Hacksaw Ridge’</w:t>
            </w:r>
          </w:p>
          <w:p w14:paraId="6AC7D6D2" w14:textId="6826C31B" w:rsidR="005E5009" w:rsidRPr="005E5009" w:rsidRDefault="005E5009" w:rsidP="005E5009">
            <w:pPr>
              <w:rPr>
                <w:rFonts w:ascii="Source Sans Pro" w:hAnsi="Source Sans Pro"/>
                <w:color w:val="FF0000"/>
                <w:sz w:val="28"/>
                <w:szCs w:val="28"/>
              </w:rPr>
            </w:pPr>
            <w:r w:rsidRPr="005E5009">
              <w:rPr>
                <w:rFonts w:ascii="Source Sans Pro" w:hAnsi="Source Sans Pro"/>
                <w:sz w:val="28"/>
                <w:szCs w:val="28"/>
              </w:rPr>
              <w:t xml:space="preserve">URL: </w:t>
            </w:r>
            <w:hyperlink r:id="rId13" w:history="1">
              <w:r w:rsidRPr="005E5009">
                <w:rPr>
                  <w:rStyle w:val="Hyperlink"/>
                  <w:rFonts w:ascii="Source Sans Pro" w:hAnsi="Source Sans Pro"/>
                  <w:sz w:val="28"/>
                  <w:szCs w:val="28"/>
                </w:rPr>
                <w:t>https://youtu.be/5pBEnaBYwFI</w:t>
              </w:r>
            </w:hyperlink>
          </w:p>
        </w:tc>
      </w:tr>
      <w:tr w:rsidR="005E5009" w:rsidRPr="005E5009" w14:paraId="0E596759" w14:textId="77777777" w:rsidTr="00F5736F">
        <w:tc>
          <w:tcPr>
            <w:tcW w:w="1271" w:type="dxa"/>
            <w:shd w:val="clear" w:color="auto" w:fill="auto"/>
          </w:tcPr>
          <w:p w14:paraId="1D07FC97" w14:textId="77777777" w:rsidR="005E5009" w:rsidRPr="005E5009" w:rsidRDefault="005E5009" w:rsidP="00F5736F">
            <w:pPr>
              <w:rPr>
                <w:rFonts w:ascii="Source Sans Pro" w:hAnsi="Source Sans Pro"/>
                <w:b/>
                <w:color w:val="FF0000"/>
                <w:sz w:val="28"/>
                <w:szCs w:val="28"/>
              </w:rPr>
            </w:pPr>
          </w:p>
        </w:tc>
        <w:tc>
          <w:tcPr>
            <w:tcW w:w="992" w:type="dxa"/>
          </w:tcPr>
          <w:p w14:paraId="5671F2D6" w14:textId="77777777" w:rsidR="005E5009" w:rsidRPr="005E5009" w:rsidRDefault="005E5009" w:rsidP="00F5736F">
            <w:pPr>
              <w:rPr>
                <w:rFonts w:ascii="Source Sans Pro" w:hAnsi="Source Sans Pro"/>
                <w:b/>
                <w:color w:val="FF0000"/>
                <w:sz w:val="28"/>
                <w:szCs w:val="28"/>
              </w:rPr>
            </w:pPr>
          </w:p>
        </w:tc>
        <w:tc>
          <w:tcPr>
            <w:tcW w:w="7088" w:type="dxa"/>
            <w:shd w:val="clear" w:color="auto" w:fill="auto"/>
          </w:tcPr>
          <w:p w14:paraId="6C7DEE9B" w14:textId="5176B2BA" w:rsidR="005E5009" w:rsidRPr="005E5009" w:rsidRDefault="005E5009" w:rsidP="00F5736F">
            <w:pPr>
              <w:rPr>
                <w:rFonts w:ascii="Source Sans Pro" w:hAnsi="Source Sans Pro"/>
                <w:b/>
                <w:color w:val="FF0000"/>
                <w:sz w:val="28"/>
                <w:szCs w:val="28"/>
              </w:rPr>
            </w:pPr>
            <w:r w:rsidRPr="005E5009">
              <w:rPr>
                <w:rFonts w:ascii="Source Sans Pro" w:hAnsi="Source Sans Pro"/>
                <w:b/>
                <w:bCs/>
                <w:color w:val="FF0000"/>
                <w:sz w:val="28"/>
                <w:szCs w:val="28"/>
              </w:rPr>
              <w:t>Group discussion</w:t>
            </w:r>
          </w:p>
        </w:tc>
        <w:tc>
          <w:tcPr>
            <w:tcW w:w="1134" w:type="dxa"/>
            <w:shd w:val="clear" w:color="auto" w:fill="auto"/>
          </w:tcPr>
          <w:p w14:paraId="36379B9B" w14:textId="0408E191" w:rsidR="005E5009" w:rsidRPr="005E5009" w:rsidRDefault="005E5009" w:rsidP="00F5736F">
            <w:pPr>
              <w:rPr>
                <w:rFonts w:ascii="Source Sans Pro" w:hAnsi="Source Sans Pro"/>
                <w:color w:val="FF0000"/>
                <w:sz w:val="28"/>
                <w:szCs w:val="28"/>
              </w:rPr>
            </w:pPr>
            <w:r w:rsidRPr="005E5009">
              <w:rPr>
                <w:rFonts w:ascii="Source Sans Pro" w:hAnsi="Source Sans Pro"/>
                <w:b/>
                <w:bCs/>
                <w:color w:val="FF0000"/>
                <w:sz w:val="28"/>
                <w:szCs w:val="28"/>
              </w:rPr>
              <w:t>8 min</w:t>
            </w:r>
          </w:p>
        </w:tc>
      </w:tr>
      <w:tr w:rsidR="005E5009" w:rsidRPr="005E5009" w14:paraId="6A649F9B" w14:textId="77777777" w:rsidTr="00F5736F">
        <w:tc>
          <w:tcPr>
            <w:tcW w:w="1271" w:type="dxa"/>
            <w:shd w:val="clear" w:color="auto" w:fill="auto"/>
          </w:tcPr>
          <w:p w14:paraId="16DE733D" w14:textId="77777777" w:rsidR="005E5009" w:rsidRPr="005E5009" w:rsidRDefault="005E5009" w:rsidP="00F5736F">
            <w:pPr>
              <w:rPr>
                <w:rFonts w:ascii="Source Sans Pro" w:hAnsi="Source Sans Pro"/>
                <w:b/>
                <w:color w:val="FF0000"/>
                <w:sz w:val="28"/>
                <w:szCs w:val="28"/>
              </w:rPr>
            </w:pPr>
          </w:p>
        </w:tc>
        <w:tc>
          <w:tcPr>
            <w:tcW w:w="992" w:type="dxa"/>
          </w:tcPr>
          <w:p w14:paraId="6EF79D96" w14:textId="77777777" w:rsidR="005E5009" w:rsidRPr="005E5009" w:rsidRDefault="005E5009" w:rsidP="00F5736F">
            <w:pPr>
              <w:rPr>
                <w:rFonts w:ascii="Source Sans Pro" w:hAnsi="Source Sans Pro"/>
                <w:bCs/>
                <w:sz w:val="28"/>
                <w:szCs w:val="28"/>
              </w:rPr>
            </w:pPr>
          </w:p>
        </w:tc>
        <w:tc>
          <w:tcPr>
            <w:tcW w:w="8222" w:type="dxa"/>
            <w:gridSpan w:val="2"/>
            <w:shd w:val="clear" w:color="auto" w:fill="auto"/>
          </w:tcPr>
          <w:p w14:paraId="2B1F49F2" w14:textId="1AC698EB" w:rsidR="005E5009" w:rsidRPr="005E5009" w:rsidRDefault="005E5009" w:rsidP="005E5009">
            <w:pPr>
              <w:rPr>
                <w:rFonts w:ascii="Source Sans Pro" w:hAnsi="Source Sans Pro"/>
                <w:color w:val="FF0000"/>
                <w:sz w:val="28"/>
                <w:szCs w:val="28"/>
              </w:rPr>
            </w:pPr>
            <w:r w:rsidRPr="005E5009">
              <w:rPr>
                <w:rFonts w:ascii="Source Sans Pro" w:hAnsi="Source Sans Pro"/>
                <w:sz w:val="28"/>
                <w:szCs w:val="28"/>
              </w:rPr>
              <w:t xml:space="preserve">Desmond’s ‘Godly’ response was to go into battle without a weapon, </w:t>
            </w:r>
            <w:r w:rsidRPr="005E5009">
              <w:rPr>
                <w:rFonts w:ascii="Source Sans Pro" w:hAnsi="Source Sans Pro"/>
                <w:sz w:val="28"/>
                <w:szCs w:val="28"/>
              </w:rPr>
              <w:lastRenderedPageBreak/>
              <w:t>and to save ‘just one more soldier. Last week, we heard that Bear Grylls's ‘Godly’ response was to keep going in the face of physical challenges and adversity. The week before, we thought about Eric Liddle who’s ‘Godly’ response was to use his running ability to share his faith, and who also responded to the challenge of not compromising his faith, be deciding not to run on a Sunday. Ask the table groups to talk about what situations are we facing that need a Godly response from us? What are the situations that they need to ask God to keep persisting with?</w:t>
            </w:r>
          </w:p>
        </w:tc>
      </w:tr>
      <w:tr w:rsidR="005E5009" w:rsidRPr="005E5009" w14:paraId="0373639D" w14:textId="77777777" w:rsidTr="00F5736F">
        <w:tc>
          <w:tcPr>
            <w:tcW w:w="1271" w:type="dxa"/>
            <w:shd w:val="clear" w:color="auto" w:fill="auto"/>
          </w:tcPr>
          <w:p w14:paraId="314BDD38" w14:textId="77777777" w:rsidR="005E5009" w:rsidRPr="005E5009" w:rsidRDefault="005E5009" w:rsidP="00F5736F">
            <w:pPr>
              <w:rPr>
                <w:rFonts w:ascii="Source Sans Pro" w:hAnsi="Source Sans Pro"/>
                <w:b/>
                <w:color w:val="FF0000"/>
                <w:sz w:val="28"/>
                <w:szCs w:val="28"/>
              </w:rPr>
            </w:pPr>
          </w:p>
        </w:tc>
        <w:tc>
          <w:tcPr>
            <w:tcW w:w="992" w:type="dxa"/>
          </w:tcPr>
          <w:p w14:paraId="46727400" w14:textId="77777777" w:rsidR="005E5009" w:rsidRPr="005E5009" w:rsidRDefault="005E5009" w:rsidP="00F5736F">
            <w:pPr>
              <w:rPr>
                <w:rFonts w:ascii="Source Sans Pro" w:hAnsi="Source Sans Pro"/>
                <w:b/>
                <w:sz w:val="28"/>
                <w:szCs w:val="28"/>
              </w:rPr>
            </w:pPr>
          </w:p>
        </w:tc>
        <w:tc>
          <w:tcPr>
            <w:tcW w:w="7088" w:type="dxa"/>
            <w:shd w:val="clear" w:color="auto" w:fill="auto"/>
          </w:tcPr>
          <w:p w14:paraId="2FD908DB" w14:textId="03CA7927" w:rsidR="005E5009" w:rsidRPr="005E5009" w:rsidRDefault="005E5009" w:rsidP="00F5736F">
            <w:pPr>
              <w:rPr>
                <w:rFonts w:ascii="Source Sans Pro" w:hAnsi="Source Sans Pro"/>
                <w:b/>
                <w:color w:val="FF0000"/>
                <w:sz w:val="28"/>
                <w:szCs w:val="28"/>
              </w:rPr>
            </w:pPr>
            <w:r w:rsidRPr="005E5009">
              <w:rPr>
                <w:rFonts w:ascii="Source Sans Pro" w:hAnsi="Source Sans Pro"/>
                <w:b/>
                <w:bCs/>
                <w:color w:val="0070C0"/>
                <w:sz w:val="28"/>
                <w:szCs w:val="28"/>
              </w:rPr>
              <w:t>Video song</w:t>
            </w:r>
          </w:p>
        </w:tc>
        <w:tc>
          <w:tcPr>
            <w:tcW w:w="1134" w:type="dxa"/>
            <w:shd w:val="clear" w:color="auto" w:fill="auto"/>
          </w:tcPr>
          <w:p w14:paraId="34357FC4" w14:textId="0D1C8AC0" w:rsidR="005E5009" w:rsidRPr="005E5009" w:rsidRDefault="005E5009" w:rsidP="00F5736F">
            <w:pPr>
              <w:rPr>
                <w:rFonts w:ascii="Source Sans Pro" w:hAnsi="Source Sans Pro"/>
                <w:color w:val="FF0000"/>
                <w:sz w:val="28"/>
                <w:szCs w:val="28"/>
              </w:rPr>
            </w:pPr>
            <w:r w:rsidRPr="005E5009">
              <w:rPr>
                <w:rFonts w:ascii="Source Sans Pro" w:hAnsi="Source Sans Pro"/>
                <w:b/>
                <w:bCs/>
                <w:color w:val="0070C0"/>
                <w:sz w:val="28"/>
                <w:szCs w:val="28"/>
              </w:rPr>
              <w:t>5 min</w:t>
            </w:r>
          </w:p>
        </w:tc>
      </w:tr>
      <w:tr w:rsidR="005E5009" w:rsidRPr="005E5009" w14:paraId="0E1F7886" w14:textId="77777777" w:rsidTr="00B70714">
        <w:tc>
          <w:tcPr>
            <w:tcW w:w="1271" w:type="dxa"/>
            <w:shd w:val="clear" w:color="auto" w:fill="auto"/>
          </w:tcPr>
          <w:p w14:paraId="7CC1369A" w14:textId="77777777" w:rsidR="005E5009" w:rsidRPr="005E5009" w:rsidRDefault="005E5009" w:rsidP="00F5736F">
            <w:pPr>
              <w:rPr>
                <w:rFonts w:ascii="Source Sans Pro" w:hAnsi="Source Sans Pro"/>
                <w:b/>
                <w:sz w:val="28"/>
                <w:szCs w:val="28"/>
              </w:rPr>
            </w:pPr>
          </w:p>
        </w:tc>
        <w:tc>
          <w:tcPr>
            <w:tcW w:w="992" w:type="dxa"/>
          </w:tcPr>
          <w:p w14:paraId="1B58B778" w14:textId="77777777" w:rsidR="005E5009" w:rsidRPr="005E5009" w:rsidRDefault="005E5009" w:rsidP="00F5736F">
            <w:pPr>
              <w:rPr>
                <w:rFonts w:ascii="Source Sans Pro" w:hAnsi="Source Sans Pro"/>
                <w:b/>
                <w:sz w:val="28"/>
                <w:szCs w:val="28"/>
              </w:rPr>
            </w:pPr>
          </w:p>
        </w:tc>
        <w:tc>
          <w:tcPr>
            <w:tcW w:w="8222" w:type="dxa"/>
            <w:gridSpan w:val="2"/>
            <w:shd w:val="clear" w:color="auto" w:fill="auto"/>
          </w:tcPr>
          <w:p w14:paraId="289C00DF" w14:textId="77777777" w:rsidR="005E5009" w:rsidRPr="005E5009" w:rsidRDefault="005E5009" w:rsidP="005E5009">
            <w:pPr>
              <w:rPr>
                <w:rFonts w:ascii="Source Sans Pro" w:hAnsi="Source Sans Pro"/>
                <w:sz w:val="28"/>
                <w:szCs w:val="28"/>
              </w:rPr>
            </w:pPr>
            <w:r w:rsidRPr="005E5009">
              <w:rPr>
                <w:rFonts w:ascii="Source Sans Pro" w:hAnsi="Source Sans Pro"/>
                <w:sz w:val="28"/>
                <w:szCs w:val="28"/>
              </w:rPr>
              <w:t xml:space="preserve">Encourage guests to be respectfully quiet as they watch ‘Warrior’ by Stephen Curtis Chapman. </w:t>
            </w:r>
          </w:p>
          <w:p w14:paraId="07E598B1" w14:textId="2DD39510" w:rsidR="005E5009" w:rsidRPr="005E5009" w:rsidRDefault="005E5009" w:rsidP="00F5736F">
            <w:pPr>
              <w:rPr>
                <w:rFonts w:ascii="Source Sans Pro" w:hAnsi="Source Sans Pro"/>
                <w:sz w:val="28"/>
                <w:szCs w:val="28"/>
              </w:rPr>
            </w:pPr>
            <w:r w:rsidRPr="005E5009">
              <w:rPr>
                <w:rFonts w:ascii="Source Sans Pro" w:hAnsi="Source Sans Pro"/>
                <w:sz w:val="28"/>
                <w:szCs w:val="28"/>
              </w:rPr>
              <w:t xml:space="preserve">URL: </w:t>
            </w:r>
            <w:hyperlink r:id="rId14" w:history="1">
              <w:r w:rsidRPr="005E5009">
                <w:rPr>
                  <w:rStyle w:val="Hyperlink"/>
                  <w:rFonts w:ascii="Source Sans Pro" w:hAnsi="Source Sans Pro"/>
                  <w:sz w:val="28"/>
                  <w:szCs w:val="28"/>
                </w:rPr>
                <w:t>https://www.youtube.com/watch?v=d7NxvOmtDNw</w:t>
              </w:r>
            </w:hyperlink>
          </w:p>
        </w:tc>
      </w:tr>
      <w:tr w:rsidR="005E5009" w:rsidRPr="005E5009" w14:paraId="602467EA" w14:textId="77777777" w:rsidTr="00F5736F">
        <w:tc>
          <w:tcPr>
            <w:tcW w:w="1271" w:type="dxa"/>
            <w:shd w:val="clear" w:color="auto" w:fill="auto"/>
          </w:tcPr>
          <w:p w14:paraId="583BF3E3" w14:textId="77777777" w:rsidR="005E5009" w:rsidRPr="005E5009" w:rsidRDefault="005E5009" w:rsidP="00F5736F">
            <w:pPr>
              <w:rPr>
                <w:rFonts w:ascii="Source Sans Pro" w:hAnsi="Source Sans Pro"/>
                <w:b/>
                <w:sz w:val="28"/>
                <w:szCs w:val="28"/>
              </w:rPr>
            </w:pPr>
          </w:p>
        </w:tc>
        <w:tc>
          <w:tcPr>
            <w:tcW w:w="992" w:type="dxa"/>
          </w:tcPr>
          <w:p w14:paraId="0F084274" w14:textId="77777777" w:rsidR="005E5009" w:rsidRPr="005E5009" w:rsidRDefault="005E5009" w:rsidP="00F5736F">
            <w:pPr>
              <w:rPr>
                <w:rFonts w:ascii="Source Sans Pro" w:hAnsi="Source Sans Pro"/>
                <w:b/>
                <w:sz w:val="28"/>
                <w:szCs w:val="28"/>
              </w:rPr>
            </w:pPr>
          </w:p>
        </w:tc>
        <w:tc>
          <w:tcPr>
            <w:tcW w:w="7088" w:type="dxa"/>
            <w:shd w:val="clear" w:color="auto" w:fill="auto"/>
          </w:tcPr>
          <w:p w14:paraId="12F55496" w14:textId="730476B3" w:rsidR="005E5009" w:rsidRPr="005E5009" w:rsidRDefault="005E5009" w:rsidP="00F5736F">
            <w:pPr>
              <w:rPr>
                <w:rFonts w:ascii="Source Sans Pro" w:hAnsi="Source Sans Pro"/>
                <w:sz w:val="28"/>
                <w:szCs w:val="28"/>
              </w:rPr>
            </w:pPr>
            <w:r w:rsidRPr="005E5009">
              <w:rPr>
                <w:rFonts w:ascii="Source Sans Pro" w:hAnsi="Source Sans Pro"/>
                <w:b/>
                <w:bCs/>
                <w:sz w:val="28"/>
                <w:szCs w:val="28"/>
              </w:rPr>
              <w:t>Sum up and finish</w:t>
            </w:r>
          </w:p>
        </w:tc>
        <w:tc>
          <w:tcPr>
            <w:tcW w:w="1134" w:type="dxa"/>
            <w:shd w:val="clear" w:color="auto" w:fill="auto"/>
          </w:tcPr>
          <w:p w14:paraId="68BAC4FF" w14:textId="57688E84" w:rsidR="005E5009" w:rsidRPr="005E5009" w:rsidRDefault="005E5009" w:rsidP="00F5736F">
            <w:pPr>
              <w:rPr>
                <w:rFonts w:ascii="Source Sans Pro" w:hAnsi="Source Sans Pro"/>
                <w:sz w:val="28"/>
                <w:szCs w:val="28"/>
              </w:rPr>
            </w:pPr>
            <w:r w:rsidRPr="005E5009">
              <w:rPr>
                <w:rFonts w:ascii="Source Sans Pro" w:hAnsi="Source Sans Pro"/>
                <w:b/>
                <w:bCs/>
                <w:sz w:val="28"/>
                <w:szCs w:val="28"/>
              </w:rPr>
              <w:t>2 min</w:t>
            </w:r>
          </w:p>
        </w:tc>
      </w:tr>
      <w:tr w:rsidR="005E5009" w:rsidRPr="005E5009" w14:paraId="27A3647B" w14:textId="77777777" w:rsidTr="00A14079">
        <w:tc>
          <w:tcPr>
            <w:tcW w:w="1271" w:type="dxa"/>
            <w:shd w:val="clear" w:color="auto" w:fill="auto"/>
          </w:tcPr>
          <w:p w14:paraId="6FB370D2" w14:textId="77777777" w:rsidR="005E5009" w:rsidRPr="005E5009" w:rsidRDefault="005E5009" w:rsidP="00F5736F">
            <w:pPr>
              <w:rPr>
                <w:rFonts w:ascii="Source Sans Pro" w:hAnsi="Source Sans Pro"/>
                <w:b/>
                <w:sz w:val="28"/>
                <w:szCs w:val="28"/>
              </w:rPr>
            </w:pPr>
          </w:p>
        </w:tc>
        <w:tc>
          <w:tcPr>
            <w:tcW w:w="992" w:type="dxa"/>
          </w:tcPr>
          <w:p w14:paraId="51FC08F2" w14:textId="77777777" w:rsidR="005E5009" w:rsidRPr="005E5009" w:rsidRDefault="005E5009" w:rsidP="00F5736F">
            <w:pPr>
              <w:rPr>
                <w:rFonts w:ascii="Source Sans Pro" w:hAnsi="Source Sans Pro"/>
                <w:b/>
                <w:sz w:val="28"/>
                <w:szCs w:val="28"/>
              </w:rPr>
            </w:pPr>
          </w:p>
        </w:tc>
        <w:tc>
          <w:tcPr>
            <w:tcW w:w="8222" w:type="dxa"/>
            <w:gridSpan w:val="2"/>
            <w:shd w:val="clear" w:color="auto" w:fill="auto"/>
          </w:tcPr>
          <w:p w14:paraId="30F0F994" w14:textId="4F8445EE" w:rsidR="005E5009" w:rsidRPr="005E5009" w:rsidRDefault="005E5009" w:rsidP="00F5736F">
            <w:pPr>
              <w:rPr>
                <w:rFonts w:ascii="Source Sans Pro" w:hAnsi="Source Sans Pro"/>
                <w:sz w:val="28"/>
                <w:szCs w:val="28"/>
              </w:rPr>
            </w:pPr>
            <w:r w:rsidRPr="005E5009">
              <w:rPr>
                <w:rFonts w:ascii="Source Sans Pro" w:hAnsi="Source Sans Pro"/>
                <w:sz w:val="28"/>
                <w:szCs w:val="28"/>
              </w:rPr>
              <w:t>In the summing up, mention Isaiah 41:10 as a piece of scripture that we can all take inspiration from. Hand out laminate as guests leave.</w:t>
            </w:r>
          </w:p>
        </w:tc>
      </w:tr>
      <w:tr w:rsidR="005E5009" w:rsidRPr="005E5009" w14:paraId="1AF7BC5F" w14:textId="77777777" w:rsidTr="00F5736F">
        <w:tc>
          <w:tcPr>
            <w:tcW w:w="1271" w:type="dxa"/>
            <w:shd w:val="clear" w:color="auto" w:fill="auto"/>
          </w:tcPr>
          <w:p w14:paraId="425281A0" w14:textId="77777777" w:rsidR="005E5009" w:rsidRPr="005E5009" w:rsidRDefault="005E5009" w:rsidP="00F5736F">
            <w:pPr>
              <w:rPr>
                <w:rFonts w:ascii="Source Sans Pro" w:hAnsi="Source Sans Pro"/>
                <w:b/>
                <w:sz w:val="28"/>
                <w:szCs w:val="28"/>
              </w:rPr>
            </w:pPr>
          </w:p>
        </w:tc>
        <w:tc>
          <w:tcPr>
            <w:tcW w:w="992" w:type="dxa"/>
          </w:tcPr>
          <w:p w14:paraId="7243A0C7" w14:textId="77777777" w:rsidR="005E5009" w:rsidRPr="005E5009" w:rsidRDefault="005E5009" w:rsidP="00F5736F">
            <w:pPr>
              <w:rPr>
                <w:rFonts w:ascii="Source Sans Pro" w:hAnsi="Source Sans Pro"/>
                <w:b/>
                <w:sz w:val="28"/>
                <w:szCs w:val="28"/>
              </w:rPr>
            </w:pPr>
          </w:p>
        </w:tc>
        <w:tc>
          <w:tcPr>
            <w:tcW w:w="7088" w:type="dxa"/>
            <w:shd w:val="clear" w:color="auto" w:fill="auto"/>
          </w:tcPr>
          <w:p w14:paraId="277BE157" w14:textId="081FC687" w:rsidR="005E5009" w:rsidRPr="005E5009" w:rsidRDefault="005E5009" w:rsidP="00F5736F">
            <w:pPr>
              <w:rPr>
                <w:rFonts w:ascii="Source Sans Pro" w:hAnsi="Source Sans Pro"/>
                <w:sz w:val="28"/>
                <w:szCs w:val="28"/>
              </w:rPr>
            </w:pPr>
            <w:r w:rsidRPr="005E5009">
              <w:rPr>
                <w:rFonts w:ascii="Source Sans Pro" w:hAnsi="Source Sans Pro"/>
                <w:b/>
                <w:bCs/>
                <w:sz w:val="28"/>
                <w:szCs w:val="28"/>
              </w:rPr>
              <w:t>End</w:t>
            </w:r>
          </w:p>
        </w:tc>
        <w:tc>
          <w:tcPr>
            <w:tcW w:w="1134" w:type="dxa"/>
            <w:shd w:val="clear" w:color="auto" w:fill="auto"/>
          </w:tcPr>
          <w:p w14:paraId="56808193" w14:textId="77777777" w:rsidR="005E5009" w:rsidRPr="005E5009" w:rsidRDefault="005E5009" w:rsidP="00F5736F">
            <w:pPr>
              <w:rPr>
                <w:rFonts w:ascii="Source Sans Pro" w:hAnsi="Source Sans Pro"/>
                <w:sz w:val="28"/>
                <w:szCs w:val="28"/>
              </w:rPr>
            </w:pPr>
          </w:p>
        </w:tc>
      </w:tr>
    </w:tbl>
    <w:p w14:paraId="5CDC9D4F" w14:textId="77777777" w:rsidR="005E5009" w:rsidRPr="005E5009" w:rsidRDefault="005E5009" w:rsidP="005E5009">
      <w:pPr>
        <w:rPr>
          <w:rFonts w:ascii="Source Sans Pro" w:hAnsi="Source Sans Pro"/>
        </w:rPr>
      </w:pPr>
    </w:p>
    <w:sectPr w:rsidR="005E5009" w:rsidRPr="005E5009" w:rsidSect="00625130">
      <w:type w:val="continuous"/>
      <w:pgSz w:w="11907" w:h="16840" w:code="9"/>
      <w:pgMar w:top="397" w:right="567" w:bottom="397" w:left="567"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0A2F2A" w14:textId="77777777" w:rsidR="009E1B72" w:rsidRDefault="009E1B72" w:rsidP="00E81CAD">
      <w:r>
        <w:separator/>
      </w:r>
    </w:p>
  </w:endnote>
  <w:endnote w:type="continuationSeparator" w:id="0">
    <w:p w14:paraId="5B5636C8" w14:textId="77777777" w:rsidR="009E1B72" w:rsidRDefault="009E1B72" w:rsidP="00E81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00"/>
    <w:family w:val="swiss"/>
    <w:notTrueType/>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D30C0" w14:textId="77777777" w:rsidR="00625130" w:rsidRPr="0050012E" w:rsidRDefault="00625130" w:rsidP="00625130">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05C41BCE" w14:textId="77777777" w:rsidR="00625130" w:rsidRPr="0050012E" w:rsidRDefault="00625130" w:rsidP="00625130">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670082C1" w14:textId="39E43FB2" w:rsidR="00E81CAD" w:rsidRPr="00625130" w:rsidRDefault="00625130" w:rsidP="00625130">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D9EDD0" w14:textId="77777777" w:rsidR="009E1B72" w:rsidRDefault="009E1B72" w:rsidP="00E81CAD">
      <w:r>
        <w:separator/>
      </w:r>
    </w:p>
  </w:footnote>
  <w:footnote w:type="continuationSeparator" w:id="0">
    <w:p w14:paraId="37B077D9" w14:textId="77777777" w:rsidR="009E1B72" w:rsidRDefault="009E1B72" w:rsidP="00E81C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48" w:type="dxa"/>
      <w:tblLook w:val="04A0" w:firstRow="1" w:lastRow="0" w:firstColumn="1" w:lastColumn="0" w:noHBand="0" w:noVBand="1"/>
    </w:tblPr>
    <w:tblGrid>
      <w:gridCol w:w="5208"/>
      <w:gridCol w:w="5140"/>
    </w:tblGrid>
    <w:tr w:rsidR="00E81CAD" w14:paraId="5C55C1FB" w14:textId="77777777" w:rsidTr="00F5736F">
      <w:tc>
        <w:tcPr>
          <w:tcW w:w="5208" w:type="dxa"/>
          <w:shd w:val="clear" w:color="auto" w:fill="auto"/>
        </w:tcPr>
        <w:p w14:paraId="70EF829D" w14:textId="77777777" w:rsidR="00E81CAD" w:rsidRDefault="00E81CAD" w:rsidP="00E81CAD">
          <w:pPr>
            <w:pStyle w:val="Header"/>
            <w:ind w:left="600" w:hanging="600"/>
          </w:pPr>
          <w:r>
            <w:t xml:space="preserve">  </w:t>
          </w:r>
          <w:r>
            <w:rPr>
              <w:noProof/>
            </w:rPr>
            <w:drawing>
              <wp:inline distT="0" distB="0" distL="0" distR="0" wp14:anchorId="60FF9E70" wp14:editId="496E09E0">
                <wp:extent cx="2788920" cy="640080"/>
                <wp:effectExtent l="0" t="0" r="0" b="7620"/>
                <wp:docPr id="415305345" name="Picture 41530534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29441"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8920" cy="640080"/>
                        </a:xfrm>
                        <a:prstGeom prst="rect">
                          <a:avLst/>
                        </a:prstGeom>
                        <a:noFill/>
                        <a:ln>
                          <a:noFill/>
                        </a:ln>
                      </pic:spPr>
                    </pic:pic>
                  </a:graphicData>
                </a:graphic>
              </wp:inline>
            </w:drawing>
          </w:r>
        </w:p>
      </w:tc>
      <w:tc>
        <w:tcPr>
          <w:tcW w:w="5140" w:type="dxa"/>
          <w:shd w:val="clear" w:color="auto" w:fill="auto"/>
        </w:tcPr>
        <w:p w14:paraId="2F72A5F7" w14:textId="77777777" w:rsidR="00E81CAD" w:rsidRPr="005D155E" w:rsidRDefault="00E81CAD" w:rsidP="00E81CAD">
          <w:pPr>
            <w:pStyle w:val="Header"/>
            <w:jc w:val="right"/>
          </w:pPr>
          <w:r w:rsidRPr="00E317E9">
            <w:rPr>
              <w:b/>
              <w:noProof/>
              <w:sz w:val="32"/>
              <w:szCs w:val="32"/>
            </w:rPr>
            <w:drawing>
              <wp:inline distT="0" distB="0" distL="0" distR="0" wp14:anchorId="1D7DB264" wp14:editId="7A315BE6">
                <wp:extent cx="1226820" cy="632460"/>
                <wp:effectExtent l="0" t="0" r="0" b="0"/>
                <wp:docPr id="1129723670" name="Picture 1129723670"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0531"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632460"/>
                        </a:xfrm>
                        <a:prstGeom prst="rect">
                          <a:avLst/>
                        </a:prstGeom>
                        <a:noFill/>
                        <a:ln>
                          <a:noFill/>
                        </a:ln>
                      </pic:spPr>
                    </pic:pic>
                  </a:graphicData>
                </a:graphic>
              </wp:inline>
            </w:drawing>
          </w:r>
        </w:p>
      </w:tc>
    </w:tr>
  </w:tbl>
  <w:p w14:paraId="7C735F91" w14:textId="77777777" w:rsidR="00E81CAD" w:rsidRDefault="00E81CAD">
    <w:pPr>
      <w:pStyle w:val="Header"/>
    </w:pPr>
  </w:p>
</w:hdr>
</file>

<file path=word/intelligence2.xml><?xml version="1.0" encoding="utf-8"?>
<int2:intelligence xmlns:int2="http://schemas.microsoft.com/office/intelligence/2020/intelligence" xmlns:oel="http://schemas.microsoft.com/office/2019/extlst">
  <int2:observations>
    <int2:textHash int2:hashCode="9diRyw3WeHkeHY" int2:id="UAqtFvpo">
      <int2:state int2:value="Rejected" int2:type="AugLoop_Text_Critique"/>
    </int2:textHash>
    <int2:textHash int2:hashCode="wLl2AJ6++JITH+" int2:id="e7xkEVyu">
      <int2:state int2:value="Rejected" int2:type="AugLoop_Text_Critique"/>
    </int2:textHash>
    <int2:textHash int2:hashCode="xmwjm7DHHkTnV6" int2:id="f4EvydgI">
      <int2:state int2:value="Rejected" int2:type="AugLoop_Text_Critique"/>
    </int2:textHash>
    <int2:textHash int2:hashCode="fhH5HUMDGffOjn" int2:id="ywA4HaNS">
      <int2:state int2:value="Rejected" int2:type="AugLoop_Text_Critique"/>
    </int2:textHash>
    <int2:textHash int2:hashCode="akfFF+6lLPBVuE" int2:id="ODc2R5rX">
      <int2:state int2:value="Rejected" int2:type="AugLoop_Text_Critique"/>
    </int2:textHash>
    <int2:textHash int2:hashCode="/cls4Mdug7oQCF" int2:id="ss6qh9lh">
      <int2:state int2:value="Rejected" int2:type="AugLoop_Text_Critique"/>
    </int2:textHash>
    <int2:textHash int2:hashCode="3rDKs807yfKBUD" int2:id="naFebvyL">
      <int2:state int2:value="Rejected" int2:type="AugLoop_Text_Critique"/>
    </int2:textHash>
    <int2:textHash int2:hashCode="2yYSDKS5nF+0qr" int2:id="PYwFhloZ">
      <int2:state int2:value="Rejected" int2:type="AugLoop_Text_Critique"/>
    </int2:textHash>
    <int2:textHash int2:hashCode="CQb/7XPlBt4cLB" int2:id="2NT7iy5G">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1D197E"/>
    <w:multiLevelType w:val="hybridMultilevel"/>
    <w:tmpl w:val="4D701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97414148">
    <w:abstractNumId w:val="1"/>
  </w:num>
  <w:num w:numId="2" w16cid:durableId="951285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70AB"/>
    <w:rsid w:val="00001C83"/>
    <w:rsid w:val="00003BCA"/>
    <w:rsid w:val="000041FB"/>
    <w:rsid w:val="00005174"/>
    <w:rsid w:val="00007EEC"/>
    <w:rsid w:val="000139AF"/>
    <w:rsid w:val="00016729"/>
    <w:rsid w:val="00025A47"/>
    <w:rsid w:val="00033EA0"/>
    <w:rsid w:val="00036F5D"/>
    <w:rsid w:val="0004570B"/>
    <w:rsid w:val="00047C3A"/>
    <w:rsid w:val="0005291C"/>
    <w:rsid w:val="000560C7"/>
    <w:rsid w:val="00057CBC"/>
    <w:rsid w:val="000624B2"/>
    <w:rsid w:val="00086A44"/>
    <w:rsid w:val="00097088"/>
    <w:rsid w:val="000A15C3"/>
    <w:rsid w:val="000A6DAD"/>
    <w:rsid w:val="000C1234"/>
    <w:rsid w:val="000C1EA2"/>
    <w:rsid w:val="000C27F9"/>
    <w:rsid w:val="000C2EBF"/>
    <w:rsid w:val="000C301D"/>
    <w:rsid w:val="000C4393"/>
    <w:rsid w:val="000D1C75"/>
    <w:rsid w:val="000E7C33"/>
    <w:rsid w:val="000F0D85"/>
    <w:rsid w:val="000F2DAD"/>
    <w:rsid w:val="000F4A6D"/>
    <w:rsid w:val="000F7418"/>
    <w:rsid w:val="00106784"/>
    <w:rsid w:val="001073F1"/>
    <w:rsid w:val="00107F3E"/>
    <w:rsid w:val="00112483"/>
    <w:rsid w:val="00112E37"/>
    <w:rsid w:val="0011319E"/>
    <w:rsid w:val="00113AA9"/>
    <w:rsid w:val="001227FD"/>
    <w:rsid w:val="00125247"/>
    <w:rsid w:val="0012583F"/>
    <w:rsid w:val="00130D85"/>
    <w:rsid w:val="00131648"/>
    <w:rsid w:val="00132D9C"/>
    <w:rsid w:val="00137F38"/>
    <w:rsid w:val="001411AC"/>
    <w:rsid w:val="00146247"/>
    <w:rsid w:val="001522DC"/>
    <w:rsid w:val="001647EB"/>
    <w:rsid w:val="00164A9B"/>
    <w:rsid w:val="001677F8"/>
    <w:rsid w:val="001706C7"/>
    <w:rsid w:val="00171C75"/>
    <w:rsid w:val="00172FC6"/>
    <w:rsid w:val="00177941"/>
    <w:rsid w:val="00187F9C"/>
    <w:rsid w:val="00194A4A"/>
    <w:rsid w:val="001970C0"/>
    <w:rsid w:val="00197EEA"/>
    <w:rsid w:val="001A274F"/>
    <w:rsid w:val="001A620F"/>
    <w:rsid w:val="001B1F08"/>
    <w:rsid w:val="001B269D"/>
    <w:rsid w:val="001B2C48"/>
    <w:rsid w:val="001B35BC"/>
    <w:rsid w:val="001B6C57"/>
    <w:rsid w:val="001C18EE"/>
    <w:rsid w:val="001C3875"/>
    <w:rsid w:val="001C4654"/>
    <w:rsid w:val="001C5655"/>
    <w:rsid w:val="001C712C"/>
    <w:rsid w:val="001D4EEA"/>
    <w:rsid w:val="001D5938"/>
    <w:rsid w:val="001E1361"/>
    <w:rsid w:val="001E2E8D"/>
    <w:rsid w:val="001E788D"/>
    <w:rsid w:val="001F6AF5"/>
    <w:rsid w:val="001F73DD"/>
    <w:rsid w:val="0020495A"/>
    <w:rsid w:val="002050C5"/>
    <w:rsid w:val="002078C6"/>
    <w:rsid w:val="00207BBD"/>
    <w:rsid w:val="00213D5F"/>
    <w:rsid w:val="00215EB1"/>
    <w:rsid w:val="002175E3"/>
    <w:rsid w:val="0022066B"/>
    <w:rsid w:val="00220A95"/>
    <w:rsid w:val="00221FF8"/>
    <w:rsid w:val="002233EA"/>
    <w:rsid w:val="002270AB"/>
    <w:rsid w:val="00235A8B"/>
    <w:rsid w:val="00235CE6"/>
    <w:rsid w:val="00242382"/>
    <w:rsid w:val="00242793"/>
    <w:rsid w:val="00253ED6"/>
    <w:rsid w:val="00255E48"/>
    <w:rsid w:val="002619CF"/>
    <w:rsid w:val="00261B8B"/>
    <w:rsid w:val="00266E18"/>
    <w:rsid w:val="00270C3E"/>
    <w:rsid w:val="0027255F"/>
    <w:rsid w:val="002735F1"/>
    <w:rsid w:val="002751B6"/>
    <w:rsid w:val="00275802"/>
    <w:rsid w:val="00277115"/>
    <w:rsid w:val="00283326"/>
    <w:rsid w:val="00284A00"/>
    <w:rsid w:val="00284D71"/>
    <w:rsid w:val="0028580F"/>
    <w:rsid w:val="00295040"/>
    <w:rsid w:val="002A14A6"/>
    <w:rsid w:val="002A40E4"/>
    <w:rsid w:val="002A750C"/>
    <w:rsid w:val="002B2311"/>
    <w:rsid w:val="002B2624"/>
    <w:rsid w:val="002B66C3"/>
    <w:rsid w:val="002C1F67"/>
    <w:rsid w:val="002C3C1E"/>
    <w:rsid w:val="002C56AD"/>
    <w:rsid w:val="002D0A76"/>
    <w:rsid w:val="002D1615"/>
    <w:rsid w:val="002D4E85"/>
    <w:rsid w:val="002D69A7"/>
    <w:rsid w:val="002E2A5F"/>
    <w:rsid w:val="002E4A02"/>
    <w:rsid w:val="002E60EE"/>
    <w:rsid w:val="002F42A0"/>
    <w:rsid w:val="002F4FA9"/>
    <w:rsid w:val="002F549C"/>
    <w:rsid w:val="00300DD2"/>
    <w:rsid w:val="0030242E"/>
    <w:rsid w:val="00304811"/>
    <w:rsid w:val="0030593A"/>
    <w:rsid w:val="00305993"/>
    <w:rsid w:val="003076E2"/>
    <w:rsid w:val="00307C41"/>
    <w:rsid w:val="003170E4"/>
    <w:rsid w:val="00317A20"/>
    <w:rsid w:val="00322DFA"/>
    <w:rsid w:val="00323972"/>
    <w:rsid w:val="0032406E"/>
    <w:rsid w:val="0032523C"/>
    <w:rsid w:val="003332B3"/>
    <w:rsid w:val="003343C6"/>
    <w:rsid w:val="00334F62"/>
    <w:rsid w:val="0033733E"/>
    <w:rsid w:val="00347AA3"/>
    <w:rsid w:val="00350161"/>
    <w:rsid w:val="00353811"/>
    <w:rsid w:val="00356F7B"/>
    <w:rsid w:val="00357820"/>
    <w:rsid w:val="00357BAD"/>
    <w:rsid w:val="00363FC9"/>
    <w:rsid w:val="003658DE"/>
    <w:rsid w:val="00366D7D"/>
    <w:rsid w:val="003706E9"/>
    <w:rsid w:val="003750C2"/>
    <w:rsid w:val="00381693"/>
    <w:rsid w:val="003824D4"/>
    <w:rsid w:val="0039278A"/>
    <w:rsid w:val="003A1AAE"/>
    <w:rsid w:val="003A42F4"/>
    <w:rsid w:val="003A4F3A"/>
    <w:rsid w:val="003A6B58"/>
    <w:rsid w:val="003A6CAA"/>
    <w:rsid w:val="003B27DE"/>
    <w:rsid w:val="003B327A"/>
    <w:rsid w:val="003B37C2"/>
    <w:rsid w:val="003C300B"/>
    <w:rsid w:val="003C6D3B"/>
    <w:rsid w:val="003D1920"/>
    <w:rsid w:val="003D365F"/>
    <w:rsid w:val="003D3B40"/>
    <w:rsid w:val="003D77BE"/>
    <w:rsid w:val="003E0476"/>
    <w:rsid w:val="003E5065"/>
    <w:rsid w:val="003E511D"/>
    <w:rsid w:val="003E5805"/>
    <w:rsid w:val="003F2214"/>
    <w:rsid w:val="003F3717"/>
    <w:rsid w:val="003F4CFB"/>
    <w:rsid w:val="004005BD"/>
    <w:rsid w:val="004022A4"/>
    <w:rsid w:val="0040369D"/>
    <w:rsid w:val="00405A3E"/>
    <w:rsid w:val="0040640C"/>
    <w:rsid w:val="0040690B"/>
    <w:rsid w:val="00417771"/>
    <w:rsid w:val="0041779D"/>
    <w:rsid w:val="004236A5"/>
    <w:rsid w:val="004355BD"/>
    <w:rsid w:val="00435DC9"/>
    <w:rsid w:val="00436D90"/>
    <w:rsid w:val="00442F84"/>
    <w:rsid w:val="004462AA"/>
    <w:rsid w:val="00452FC8"/>
    <w:rsid w:val="004531E5"/>
    <w:rsid w:val="00453CF9"/>
    <w:rsid w:val="0045480A"/>
    <w:rsid w:val="00457809"/>
    <w:rsid w:val="0046101C"/>
    <w:rsid w:val="004631F6"/>
    <w:rsid w:val="0046369A"/>
    <w:rsid w:val="00463D37"/>
    <w:rsid w:val="00473000"/>
    <w:rsid w:val="0047749C"/>
    <w:rsid w:val="004831E2"/>
    <w:rsid w:val="0049468B"/>
    <w:rsid w:val="004970BD"/>
    <w:rsid w:val="004A0E42"/>
    <w:rsid w:val="004A1CF6"/>
    <w:rsid w:val="004A1D8B"/>
    <w:rsid w:val="004A29EB"/>
    <w:rsid w:val="004B0CBE"/>
    <w:rsid w:val="004B4931"/>
    <w:rsid w:val="004B62C4"/>
    <w:rsid w:val="004C1BD5"/>
    <w:rsid w:val="004D1261"/>
    <w:rsid w:val="004D204E"/>
    <w:rsid w:val="004D2626"/>
    <w:rsid w:val="004D5B37"/>
    <w:rsid w:val="004D5C36"/>
    <w:rsid w:val="004D7E22"/>
    <w:rsid w:val="004E5700"/>
    <w:rsid w:val="004E5891"/>
    <w:rsid w:val="004E5F71"/>
    <w:rsid w:val="004E63B3"/>
    <w:rsid w:val="004F4619"/>
    <w:rsid w:val="00507CA5"/>
    <w:rsid w:val="00511E89"/>
    <w:rsid w:val="00513D66"/>
    <w:rsid w:val="005142C4"/>
    <w:rsid w:val="00516B8C"/>
    <w:rsid w:val="0053089A"/>
    <w:rsid w:val="0053136B"/>
    <w:rsid w:val="00534FFA"/>
    <w:rsid w:val="0053599F"/>
    <w:rsid w:val="005372AF"/>
    <w:rsid w:val="00544C6E"/>
    <w:rsid w:val="00545995"/>
    <w:rsid w:val="005512CE"/>
    <w:rsid w:val="00556B5F"/>
    <w:rsid w:val="00556F4C"/>
    <w:rsid w:val="005604C9"/>
    <w:rsid w:val="00560F2E"/>
    <w:rsid w:val="00562663"/>
    <w:rsid w:val="00565A57"/>
    <w:rsid w:val="0056765A"/>
    <w:rsid w:val="00571D91"/>
    <w:rsid w:val="00572BEF"/>
    <w:rsid w:val="00574C9A"/>
    <w:rsid w:val="00580673"/>
    <w:rsid w:val="00586104"/>
    <w:rsid w:val="00586F24"/>
    <w:rsid w:val="005906B8"/>
    <w:rsid w:val="00591344"/>
    <w:rsid w:val="00591FEE"/>
    <w:rsid w:val="00592490"/>
    <w:rsid w:val="00594FAF"/>
    <w:rsid w:val="005956A6"/>
    <w:rsid w:val="005A014A"/>
    <w:rsid w:val="005A4953"/>
    <w:rsid w:val="005A7C99"/>
    <w:rsid w:val="005B3317"/>
    <w:rsid w:val="005B520A"/>
    <w:rsid w:val="005B520B"/>
    <w:rsid w:val="005B5DF1"/>
    <w:rsid w:val="005C078F"/>
    <w:rsid w:val="005C5AC9"/>
    <w:rsid w:val="005D1107"/>
    <w:rsid w:val="005D12B0"/>
    <w:rsid w:val="005D5E33"/>
    <w:rsid w:val="005D6CB1"/>
    <w:rsid w:val="005D6FCD"/>
    <w:rsid w:val="005E5009"/>
    <w:rsid w:val="005E7CA2"/>
    <w:rsid w:val="005F4F73"/>
    <w:rsid w:val="005F5342"/>
    <w:rsid w:val="00600465"/>
    <w:rsid w:val="0060251C"/>
    <w:rsid w:val="006042B3"/>
    <w:rsid w:val="00604FD1"/>
    <w:rsid w:val="0060508F"/>
    <w:rsid w:val="00612803"/>
    <w:rsid w:val="00612CDE"/>
    <w:rsid w:val="006152FB"/>
    <w:rsid w:val="006172CA"/>
    <w:rsid w:val="00620540"/>
    <w:rsid w:val="006219D3"/>
    <w:rsid w:val="00625130"/>
    <w:rsid w:val="0062550F"/>
    <w:rsid w:val="00625616"/>
    <w:rsid w:val="006371EF"/>
    <w:rsid w:val="00637A77"/>
    <w:rsid w:val="00642EA0"/>
    <w:rsid w:val="00646D41"/>
    <w:rsid w:val="00650A65"/>
    <w:rsid w:val="00651494"/>
    <w:rsid w:val="006532F4"/>
    <w:rsid w:val="006562DA"/>
    <w:rsid w:val="00662ABF"/>
    <w:rsid w:val="0066361B"/>
    <w:rsid w:val="006770CF"/>
    <w:rsid w:val="006859A2"/>
    <w:rsid w:val="0069338A"/>
    <w:rsid w:val="006A47DF"/>
    <w:rsid w:val="006A6D99"/>
    <w:rsid w:val="006B0E22"/>
    <w:rsid w:val="006B4137"/>
    <w:rsid w:val="006B4345"/>
    <w:rsid w:val="006B4768"/>
    <w:rsid w:val="006B5655"/>
    <w:rsid w:val="006B6BAC"/>
    <w:rsid w:val="006C2C46"/>
    <w:rsid w:val="006C75C7"/>
    <w:rsid w:val="006D3206"/>
    <w:rsid w:val="006E2A5A"/>
    <w:rsid w:val="006E2DCD"/>
    <w:rsid w:val="006E35F1"/>
    <w:rsid w:val="006E60E6"/>
    <w:rsid w:val="006F2BAE"/>
    <w:rsid w:val="006F4719"/>
    <w:rsid w:val="006F6121"/>
    <w:rsid w:val="006F6A84"/>
    <w:rsid w:val="0070318A"/>
    <w:rsid w:val="0070557B"/>
    <w:rsid w:val="00707BD1"/>
    <w:rsid w:val="00711D4F"/>
    <w:rsid w:val="00712254"/>
    <w:rsid w:val="00712FC6"/>
    <w:rsid w:val="00713D34"/>
    <w:rsid w:val="00713E10"/>
    <w:rsid w:val="00721ECD"/>
    <w:rsid w:val="0072282C"/>
    <w:rsid w:val="00732452"/>
    <w:rsid w:val="007343AC"/>
    <w:rsid w:val="00734E82"/>
    <w:rsid w:val="00735022"/>
    <w:rsid w:val="00735E04"/>
    <w:rsid w:val="00740037"/>
    <w:rsid w:val="00746A3B"/>
    <w:rsid w:val="007506EB"/>
    <w:rsid w:val="00751A75"/>
    <w:rsid w:val="00754D15"/>
    <w:rsid w:val="00755E37"/>
    <w:rsid w:val="007636ED"/>
    <w:rsid w:val="00763E2F"/>
    <w:rsid w:val="0077073A"/>
    <w:rsid w:val="007738C5"/>
    <w:rsid w:val="007762C6"/>
    <w:rsid w:val="00786D7F"/>
    <w:rsid w:val="00787DDC"/>
    <w:rsid w:val="007905D5"/>
    <w:rsid w:val="007937C1"/>
    <w:rsid w:val="00795866"/>
    <w:rsid w:val="00795A4B"/>
    <w:rsid w:val="00796432"/>
    <w:rsid w:val="00796EA4"/>
    <w:rsid w:val="0079705A"/>
    <w:rsid w:val="007A1B63"/>
    <w:rsid w:val="007A207A"/>
    <w:rsid w:val="007B575D"/>
    <w:rsid w:val="007B7C1D"/>
    <w:rsid w:val="007C28EC"/>
    <w:rsid w:val="007C3959"/>
    <w:rsid w:val="007C7FAA"/>
    <w:rsid w:val="007D01BA"/>
    <w:rsid w:val="007D02D5"/>
    <w:rsid w:val="007D043C"/>
    <w:rsid w:val="007D1507"/>
    <w:rsid w:val="007D3AFA"/>
    <w:rsid w:val="007D5402"/>
    <w:rsid w:val="007D7976"/>
    <w:rsid w:val="007E681B"/>
    <w:rsid w:val="007E692D"/>
    <w:rsid w:val="007E75E7"/>
    <w:rsid w:val="007F220B"/>
    <w:rsid w:val="007F3FBE"/>
    <w:rsid w:val="007F432C"/>
    <w:rsid w:val="00805579"/>
    <w:rsid w:val="00814CB1"/>
    <w:rsid w:val="00816DD9"/>
    <w:rsid w:val="00820656"/>
    <w:rsid w:val="00822B0A"/>
    <w:rsid w:val="00827D81"/>
    <w:rsid w:val="00830DB0"/>
    <w:rsid w:val="008315D2"/>
    <w:rsid w:val="0083789A"/>
    <w:rsid w:val="008432E4"/>
    <w:rsid w:val="008452D4"/>
    <w:rsid w:val="008464BD"/>
    <w:rsid w:val="00846557"/>
    <w:rsid w:val="0085431F"/>
    <w:rsid w:val="008664FA"/>
    <w:rsid w:val="0087288F"/>
    <w:rsid w:val="008735AF"/>
    <w:rsid w:val="00875D99"/>
    <w:rsid w:val="0089215E"/>
    <w:rsid w:val="008935B6"/>
    <w:rsid w:val="00893CD6"/>
    <w:rsid w:val="00896330"/>
    <w:rsid w:val="008A34B4"/>
    <w:rsid w:val="008A4CFD"/>
    <w:rsid w:val="008B0558"/>
    <w:rsid w:val="008B1807"/>
    <w:rsid w:val="008B3395"/>
    <w:rsid w:val="008B3893"/>
    <w:rsid w:val="008B405D"/>
    <w:rsid w:val="008B5282"/>
    <w:rsid w:val="008C25EB"/>
    <w:rsid w:val="008C3FB2"/>
    <w:rsid w:val="008C7A8B"/>
    <w:rsid w:val="008D18EC"/>
    <w:rsid w:val="008D24F1"/>
    <w:rsid w:val="008D56E0"/>
    <w:rsid w:val="008E3C27"/>
    <w:rsid w:val="008E426E"/>
    <w:rsid w:val="008E672F"/>
    <w:rsid w:val="008E75D8"/>
    <w:rsid w:val="008F1830"/>
    <w:rsid w:val="008F356E"/>
    <w:rsid w:val="008F4BBC"/>
    <w:rsid w:val="008F4E98"/>
    <w:rsid w:val="009004D8"/>
    <w:rsid w:val="00900C7B"/>
    <w:rsid w:val="009041C7"/>
    <w:rsid w:val="00904750"/>
    <w:rsid w:val="00910560"/>
    <w:rsid w:val="00911636"/>
    <w:rsid w:val="00915A80"/>
    <w:rsid w:val="00925615"/>
    <w:rsid w:val="00926968"/>
    <w:rsid w:val="009327CF"/>
    <w:rsid w:val="00932CE9"/>
    <w:rsid w:val="009335F7"/>
    <w:rsid w:val="009436F2"/>
    <w:rsid w:val="00943D72"/>
    <w:rsid w:val="0094546D"/>
    <w:rsid w:val="00945F23"/>
    <w:rsid w:val="009557BD"/>
    <w:rsid w:val="009559DC"/>
    <w:rsid w:val="00960909"/>
    <w:rsid w:val="009615BC"/>
    <w:rsid w:val="00962655"/>
    <w:rsid w:val="00965530"/>
    <w:rsid w:val="00967ABC"/>
    <w:rsid w:val="00973765"/>
    <w:rsid w:val="009744DC"/>
    <w:rsid w:val="0097488B"/>
    <w:rsid w:val="00974F77"/>
    <w:rsid w:val="009752D4"/>
    <w:rsid w:val="009810D5"/>
    <w:rsid w:val="00983C52"/>
    <w:rsid w:val="00984558"/>
    <w:rsid w:val="00991960"/>
    <w:rsid w:val="00994AEB"/>
    <w:rsid w:val="00996DB9"/>
    <w:rsid w:val="009A2602"/>
    <w:rsid w:val="009A3074"/>
    <w:rsid w:val="009A5BE6"/>
    <w:rsid w:val="009A7FC7"/>
    <w:rsid w:val="009B0539"/>
    <w:rsid w:val="009B25A7"/>
    <w:rsid w:val="009B2F63"/>
    <w:rsid w:val="009B5143"/>
    <w:rsid w:val="009B587E"/>
    <w:rsid w:val="009C5774"/>
    <w:rsid w:val="009D1046"/>
    <w:rsid w:val="009D2FCA"/>
    <w:rsid w:val="009D7B74"/>
    <w:rsid w:val="009E1B72"/>
    <w:rsid w:val="009F15A9"/>
    <w:rsid w:val="009F358F"/>
    <w:rsid w:val="009F3B5F"/>
    <w:rsid w:val="009F3D19"/>
    <w:rsid w:val="009F4688"/>
    <w:rsid w:val="00A01951"/>
    <w:rsid w:val="00A02568"/>
    <w:rsid w:val="00A070BF"/>
    <w:rsid w:val="00A10F20"/>
    <w:rsid w:val="00A14E87"/>
    <w:rsid w:val="00A2616B"/>
    <w:rsid w:val="00A27F53"/>
    <w:rsid w:val="00A31073"/>
    <w:rsid w:val="00A343B3"/>
    <w:rsid w:val="00A371C8"/>
    <w:rsid w:val="00A42E50"/>
    <w:rsid w:val="00A44E15"/>
    <w:rsid w:val="00A451CD"/>
    <w:rsid w:val="00A47478"/>
    <w:rsid w:val="00A532D7"/>
    <w:rsid w:val="00A54832"/>
    <w:rsid w:val="00A560CE"/>
    <w:rsid w:val="00A56880"/>
    <w:rsid w:val="00A56AD7"/>
    <w:rsid w:val="00A60C35"/>
    <w:rsid w:val="00A622AD"/>
    <w:rsid w:val="00A63942"/>
    <w:rsid w:val="00A67165"/>
    <w:rsid w:val="00A70F1C"/>
    <w:rsid w:val="00A72C1C"/>
    <w:rsid w:val="00A770EB"/>
    <w:rsid w:val="00A91245"/>
    <w:rsid w:val="00A91789"/>
    <w:rsid w:val="00A91BEE"/>
    <w:rsid w:val="00AA066F"/>
    <w:rsid w:val="00AA1339"/>
    <w:rsid w:val="00AA3087"/>
    <w:rsid w:val="00AA3C48"/>
    <w:rsid w:val="00AA77F7"/>
    <w:rsid w:val="00AB2B20"/>
    <w:rsid w:val="00AB39EB"/>
    <w:rsid w:val="00AB6A7B"/>
    <w:rsid w:val="00AC177E"/>
    <w:rsid w:val="00AC3850"/>
    <w:rsid w:val="00AC3E04"/>
    <w:rsid w:val="00AD3705"/>
    <w:rsid w:val="00AE1F6D"/>
    <w:rsid w:val="00AE4339"/>
    <w:rsid w:val="00AF0A9E"/>
    <w:rsid w:val="00AF7702"/>
    <w:rsid w:val="00AF7AEC"/>
    <w:rsid w:val="00B057BF"/>
    <w:rsid w:val="00B06D7D"/>
    <w:rsid w:val="00B10F57"/>
    <w:rsid w:val="00B16489"/>
    <w:rsid w:val="00B2211C"/>
    <w:rsid w:val="00B25240"/>
    <w:rsid w:val="00B30968"/>
    <w:rsid w:val="00B40A22"/>
    <w:rsid w:val="00B5604C"/>
    <w:rsid w:val="00B663A3"/>
    <w:rsid w:val="00B67415"/>
    <w:rsid w:val="00B716E0"/>
    <w:rsid w:val="00B7212E"/>
    <w:rsid w:val="00B746E4"/>
    <w:rsid w:val="00B7475C"/>
    <w:rsid w:val="00B76319"/>
    <w:rsid w:val="00B81FBD"/>
    <w:rsid w:val="00B847A9"/>
    <w:rsid w:val="00B85BCF"/>
    <w:rsid w:val="00B86EF3"/>
    <w:rsid w:val="00B87A4B"/>
    <w:rsid w:val="00B90084"/>
    <w:rsid w:val="00B966F1"/>
    <w:rsid w:val="00B97358"/>
    <w:rsid w:val="00BA2546"/>
    <w:rsid w:val="00BA2880"/>
    <w:rsid w:val="00BA6010"/>
    <w:rsid w:val="00BB35D3"/>
    <w:rsid w:val="00BB4E14"/>
    <w:rsid w:val="00BB6176"/>
    <w:rsid w:val="00BC0531"/>
    <w:rsid w:val="00BC7BD9"/>
    <w:rsid w:val="00BD0C72"/>
    <w:rsid w:val="00BD3DBE"/>
    <w:rsid w:val="00BD7605"/>
    <w:rsid w:val="00BE076B"/>
    <w:rsid w:val="00BE155E"/>
    <w:rsid w:val="00BF1D43"/>
    <w:rsid w:val="00BF24FA"/>
    <w:rsid w:val="00BF629E"/>
    <w:rsid w:val="00C041DD"/>
    <w:rsid w:val="00C063B8"/>
    <w:rsid w:val="00C06662"/>
    <w:rsid w:val="00C06E4F"/>
    <w:rsid w:val="00C079E7"/>
    <w:rsid w:val="00C108E7"/>
    <w:rsid w:val="00C10B28"/>
    <w:rsid w:val="00C1307B"/>
    <w:rsid w:val="00C14E8E"/>
    <w:rsid w:val="00C166AD"/>
    <w:rsid w:val="00C178ED"/>
    <w:rsid w:val="00C20DFE"/>
    <w:rsid w:val="00C20F05"/>
    <w:rsid w:val="00C2396B"/>
    <w:rsid w:val="00C27529"/>
    <w:rsid w:val="00C27E6B"/>
    <w:rsid w:val="00C33D4A"/>
    <w:rsid w:val="00C341D2"/>
    <w:rsid w:val="00C34F50"/>
    <w:rsid w:val="00C37407"/>
    <w:rsid w:val="00C46EA0"/>
    <w:rsid w:val="00C473C0"/>
    <w:rsid w:val="00C53ED6"/>
    <w:rsid w:val="00C549B7"/>
    <w:rsid w:val="00C617F8"/>
    <w:rsid w:val="00C63898"/>
    <w:rsid w:val="00C65702"/>
    <w:rsid w:val="00C679C6"/>
    <w:rsid w:val="00C708D6"/>
    <w:rsid w:val="00C70CF5"/>
    <w:rsid w:val="00C70F90"/>
    <w:rsid w:val="00C717B6"/>
    <w:rsid w:val="00C73135"/>
    <w:rsid w:val="00C77540"/>
    <w:rsid w:val="00C84F4E"/>
    <w:rsid w:val="00C85639"/>
    <w:rsid w:val="00C87B66"/>
    <w:rsid w:val="00C91095"/>
    <w:rsid w:val="00C9132A"/>
    <w:rsid w:val="00C932EE"/>
    <w:rsid w:val="00CA119B"/>
    <w:rsid w:val="00CB0A2B"/>
    <w:rsid w:val="00CB1D12"/>
    <w:rsid w:val="00CB4946"/>
    <w:rsid w:val="00CB4E80"/>
    <w:rsid w:val="00CB4F87"/>
    <w:rsid w:val="00CB4FE2"/>
    <w:rsid w:val="00CD316C"/>
    <w:rsid w:val="00CD6B92"/>
    <w:rsid w:val="00CD7F12"/>
    <w:rsid w:val="00CE7A0E"/>
    <w:rsid w:val="00CF0E08"/>
    <w:rsid w:val="00CF295E"/>
    <w:rsid w:val="00CF335E"/>
    <w:rsid w:val="00CF5A4F"/>
    <w:rsid w:val="00CF654A"/>
    <w:rsid w:val="00D03457"/>
    <w:rsid w:val="00D047E8"/>
    <w:rsid w:val="00D04815"/>
    <w:rsid w:val="00D14C79"/>
    <w:rsid w:val="00D14FCA"/>
    <w:rsid w:val="00D15263"/>
    <w:rsid w:val="00D23097"/>
    <w:rsid w:val="00D25DAB"/>
    <w:rsid w:val="00D35F66"/>
    <w:rsid w:val="00D377FB"/>
    <w:rsid w:val="00D401EF"/>
    <w:rsid w:val="00D403D9"/>
    <w:rsid w:val="00D471D5"/>
    <w:rsid w:val="00D47CBE"/>
    <w:rsid w:val="00D503C2"/>
    <w:rsid w:val="00D50F56"/>
    <w:rsid w:val="00D5124D"/>
    <w:rsid w:val="00D54528"/>
    <w:rsid w:val="00D577A0"/>
    <w:rsid w:val="00D61DCF"/>
    <w:rsid w:val="00D64D93"/>
    <w:rsid w:val="00D72314"/>
    <w:rsid w:val="00D7290A"/>
    <w:rsid w:val="00D76602"/>
    <w:rsid w:val="00D76A42"/>
    <w:rsid w:val="00D87F06"/>
    <w:rsid w:val="00D93639"/>
    <w:rsid w:val="00D941A0"/>
    <w:rsid w:val="00D94293"/>
    <w:rsid w:val="00D94D95"/>
    <w:rsid w:val="00D963A7"/>
    <w:rsid w:val="00D977B5"/>
    <w:rsid w:val="00DA16CC"/>
    <w:rsid w:val="00DA200D"/>
    <w:rsid w:val="00DB2717"/>
    <w:rsid w:val="00DB2EE1"/>
    <w:rsid w:val="00DB3FD1"/>
    <w:rsid w:val="00DC20D5"/>
    <w:rsid w:val="00DC36D5"/>
    <w:rsid w:val="00DC5437"/>
    <w:rsid w:val="00DC69D5"/>
    <w:rsid w:val="00DC75C5"/>
    <w:rsid w:val="00DD04F4"/>
    <w:rsid w:val="00DD2D35"/>
    <w:rsid w:val="00DD6B79"/>
    <w:rsid w:val="00DD6DEA"/>
    <w:rsid w:val="00DE064E"/>
    <w:rsid w:val="00DE2CB3"/>
    <w:rsid w:val="00DE4579"/>
    <w:rsid w:val="00DE7C7E"/>
    <w:rsid w:val="00DF2722"/>
    <w:rsid w:val="00DF35AC"/>
    <w:rsid w:val="00DF5B3A"/>
    <w:rsid w:val="00E01D56"/>
    <w:rsid w:val="00E13B0E"/>
    <w:rsid w:val="00E1733C"/>
    <w:rsid w:val="00E261C2"/>
    <w:rsid w:val="00E31262"/>
    <w:rsid w:val="00E338C3"/>
    <w:rsid w:val="00E33A6C"/>
    <w:rsid w:val="00E357FC"/>
    <w:rsid w:val="00E43C4B"/>
    <w:rsid w:val="00E46E69"/>
    <w:rsid w:val="00E52C01"/>
    <w:rsid w:val="00E532D7"/>
    <w:rsid w:val="00E610ED"/>
    <w:rsid w:val="00E65EAB"/>
    <w:rsid w:val="00E6664A"/>
    <w:rsid w:val="00E73095"/>
    <w:rsid w:val="00E75F67"/>
    <w:rsid w:val="00E81CAD"/>
    <w:rsid w:val="00E850E1"/>
    <w:rsid w:val="00E86F3D"/>
    <w:rsid w:val="00E91526"/>
    <w:rsid w:val="00E93279"/>
    <w:rsid w:val="00E95C1E"/>
    <w:rsid w:val="00EA18BC"/>
    <w:rsid w:val="00EA43A5"/>
    <w:rsid w:val="00EA7840"/>
    <w:rsid w:val="00EB7149"/>
    <w:rsid w:val="00EC0C7E"/>
    <w:rsid w:val="00EC0D8A"/>
    <w:rsid w:val="00EC1551"/>
    <w:rsid w:val="00EC4D65"/>
    <w:rsid w:val="00EC7B6A"/>
    <w:rsid w:val="00ED25AA"/>
    <w:rsid w:val="00ED5EAA"/>
    <w:rsid w:val="00EE2824"/>
    <w:rsid w:val="00EE3A5E"/>
    <w:rsid w:val="00EE4B86"/>
    <w:rsid w:val="00EE5121"/>
    <w:rsid w:val="00EE6E71"/>
    <w:rsid w:val="00EE77B0"/>
    <w:rsid w:val="00EE7FE5"/>
    <w:rsid w:val="00EF5D11"/>
    <w:rsid w:val="00F0077D"/>
    <w:rsid w:val="00F065BA"/>
    <w:rsid w:val="00F07BE0"/>
    <w:rsid w:val="00F115DB"/>
    <w:rsid w:val="00F12304"/>
    <w:rsid w:val="00F1389E"/>
    <w:rsid w:val="00F14E85"/>
    <w:rsid w:val="00F1762B"/>
    <w:rsid w:val="00F20B12"/>
    <w:rsid w:val="00F23F7F"/>
    <w:rsid w:val="00F31FE6"/>
    <w:rsid w:val="00F34AE2"/>
    <w:rsid w:val="00F358BF"/>
    <w:rsid w:val="00F377E0"/>
    <w:rsid w:val="00F41778"/>
    <w:rsid w:val="00F43D76"/>
    <w:rsid w:val="00F46C20"/>
    <w:rsid w:val="00F53092"/>
    <w:rsid w:val="00F62AB0"/>
    <w:rsid w:val="00F64B1D"/>
    <w:rsid w:val="00F65216"/>
    <w:rsid w:val="00F66E41"/>
    <w:rsid w:val="00F713EA"/>
    <w:rsid w:val="00F75D4E"/>
    <w:rsid w:val="00F8435F"/>
    <w:rsid w:val="00F9143F"/>
    <w:rsid w:val="00F923BD"/>
    <w:rsid w:val="00F95CE7"/>
    <w:rsid w:val="00F963A7"/>
    <w:rsid w:val="00F97D6F"/>
    <w:rsid w:val="00FA3938"/>
    <w:rsid w:val="00FA4B25"/>
    <w:rsid w:val="00FA4CE8"/>
    <w:rsid w:val="00FA633C"/>
    <w:rsid w:val="00FB3CB7"/>
    <w:rsid w:val="00FC1315"/>
    <w:rsid w:val="00FC1E62"/>
    <w:rsid w:val="00FC53B1"/>
    <w:rsid w:val="00FE025D"/>
    <w:rsid w:val="00FE0D86"/>
    <w:rsid w:val="00FE3603"/>
    <w:rsid w:val="00FF0311"/>
    <w:rsid w:val="1A2CE5A0"/>
    <w:rsid w:val="1C81C998"/>
    <w:rsid w:val="1E1D99F9"/>
    <w:rsid w:val="287F233A"/>
    <w:rsid w:val="2C214AE7"/>
    <w:rsid w:val="2D5FE1C3"/>
    <w:rsid w:val="339152DD"/>
    <w:rsid w:val="3B2EB444"/>
    <w:rsid w:val="4D8D94B5"/>
    <w:rsid w:val="4F428D73"/>
    <w:rsid w:val="5083CB58"/>
    <w:rsid w:val="50C53577"/>
    <w:rsid w:val="5175306B"/>
    <w:rsid w:val="54695ADA"/>
    <w:rsid w:val="5C523AB3"/>
    <w:rsid w:val="5CFBAB11"/>
    <w:rsid w:val="608A165D"/>
    <w:rsid w:val="60E346C7"/>
    <w:rsid w:val="64EAD492"/>
    <w:rsid w:val="6D7C65B5"/>
    <w:rsid w:val="73E2FC19"/>
    <w:rsid w:val="76C09EA7"/>
    <w:rsid w:val="79D39975"/>
    <w:rsid w:val="7B940FCA"/>
    <w:rsid w:val="7CFFC81A"/>
    <w:rsid w:val="7ECBB0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894D99"/>
  <w15:docId w15:val="{74A8CD75-798F-4AB4-9568-42A5B6C24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4768"/>
    <w:rPr>
      <w:color w:val="0563C1" w:themeColor="hyperlink"/>
      <w:u w:val="single"/>
    </w:rPr>
  </w:style>
  <w:style w:type="character" w:styleId="FollowedHyperlink">
    <w:name w:val="FollowedHyperlink"/>
    <w:basedOn w:val="DefaultParagraphFont"/>
    <w:uiPriority w:val="99"/>
    <w:semiHidden/>
    <w:unhideWhenUsed/>
    <w:rsid w:val="006B4768"/>
    <w:rPr>
      <w:color w:val="954F72" w:themeColor="followedHyperlink"/>
      <w:u w:val="single"/>
    </w:rPr>
  </w:style>
  <w:style w:type="paragraph" w:styleId="ListParagraph">
    <w:name w:val="List Paragraph"/>
    <w:basedOn w:val="Normal"/>
    <w:uiPriority w:val="34"/>
    <w:qFormat/>
    <w:rsid w:val="00C473C0"/>
    <w:pPr>
      <w:ind w:left="720"/>
      <w:contextualSpacing/>
    </w:pPr>
  </w:style>
  <w:style w:type="paragraph" w:styleId="Header">
    <w:name w:val="header"/>
    <w:basedOn w:val="Normal"/>
    <w:link w:val="HeaderChar"/>
    <w:uiPriority w:val="99"/>
    <w:unhideWhenUsed/>
    <w:rsid w:val="00E81CAD"/>
    <w:pPr>
      <w:tabs>
        <w:tab w:val="center" w:pos="4513"/>
        <w:tab w:val="right" w:pos="9026"/>
      </w:tabs>
    </w:pPr>
  </w:style>
  <w:style w:type="character" w:customStyle="1" w:styleId="HeaderChar">
    <w:name w:val="Header Char"/>
    <w:basedOn w:val="DefaultParagraphFont"/>
    <w:link w:val="Header"/>
    <w:uiPriority w:val="99"/>
    <w:rsid w:val="00E81CAD"/>
    <w:rPr>
      <w:sz w:val="24"/>
      <w:szCs w:val="24"/>
    </w:rPr>
  </w:style>
  <w:style w:type="paragraph" w:styleId="Footer">
    <w:name w:val="footer"/>
    <w:basedOn w:val="Normal"/>
    <w:link w:val="FooterChar"/>
    <w:uiPriority w:val="99"/>
    <w:unhideWhenUsed/>
    <w:rsid w:val="00E81CAD"/>
    <w:pPr>
      <w:tabs>
        <w:tab w:val="center" w:pos="4513"/>
        <w:tab w:val="right" w:pos="9026"/>
      </w:tabs>
    </w:pPr>
  </w:style>
  <w:style w:type="character" w:customStyle="1" w:styleId="FooterChar">
    <w:name w:val="Footer Char"/>
    <w:basedOn w:val="DefaultParagraphFont"/>
    <w:link w:val="Footer"/>
    <w:uiPriority w:val="99"/>
    <w:rsid w:val="00E81CAD"/>
    <w:rPr>
      <w:sz w:val="24"/>
      <w:szCs w:val="24"/>
    </w:rPr>
  </w:style>
  <w:style w:type="character" w:customStyle="1" w:styleId="ui-provider">
    <w:name w:val="ui-provider"/>
    <w:basedOn w:val="DefaultParagraphFont"/>
    <w:rsid w:val="00625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outu.be/5pBEnaBYwFI"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youtu.be/P1pre10V2UY" TargetMode="Externa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d7NxvOmtDNw"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Desktop\Ignite%20with%20m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A15FB3-C3CE-4019-B3B7-EDE5627CA5C8}">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customXml/itemProps2.xml><?xml version="1.0" encoding="utf-8"?>
<ds:datastoreItem xmlns:ds="http://schemas.openxmlformats.org/officeDocument/2006/customXml" ds:itemID="{094D6B8B-809E-46BA-BAB8-7B756F24F4A2}">
  <ds:schemaRefs>
    <ds:schemaRef ds:uri="http://schemas.microsoft.com/sharepoint/v3/contenttype/forms"/>
  </ds:schemaRefs>
</ds:datastoreItem>
</file>

<file path=customXml/itemProps3.xml><?xml version="1.0" encoding="utf-8"?>
<ds:datastoreItem xmlns:ds="http://schemas.openxmlformats.org/officeDocument/2006/customXml" ds:itemID="{48299259-60E9-4ECB-B5A8-7C1C68D464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Ignite with meal</Template>
  <TotalTime>4</TotalTime>
  <Pages>2</Pages>
  <Words>385</Words>
  <Characters>2197</Characters>
  <Application>Microsoft Office Word</Application>
  <DocSecurity>0</DocSecurity>
  <Lines>18</Lines>
  <Paragraphs>5</Paragraphs>
  <ScaleCrop>false</ScaleCrop>
  <Company>HP Inc.</Company>
  <LinksUpToDate>false</LinksUpToDate>
  <CharactersWithSpaces>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11</cp:revision>
  <dcterms:created xsi:type="dcterms:W3CDTF">2019-10-15T10:52:00Z</dcterms:created>
  <dcterms:modified xsi:type="dcterms:W3CDTF">2024-11-12T09:55:00Z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