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454C4" w14:textId="09D9833B" w:rsidR="0085601D" w:rsidRPr="00682345" w:rsidRDefault="0033733E" w:rsidP="168AE0E2">
      <w:pPr>
        <w:jc w:val="center"/>
        <w:rPr>
          <w:rFonts w:ascii="Georgia" w:eastAsia="Arial Nova" w:hAnsi="Georgia" w:cs="Arial"/>
          <w:sz w:val="32"/>
          <w:szCs w:val="32"/>
          <w:u w:val="single"/>
        </w:rPr>
      </w:pPr>
      <w:r w:rsidRPr="00682345">
        <w:rPr>
          <w:rFonts w:ascii="Georgia" w:eastAsia="Arial Nova" w:hAnsi="Georgia" w:cs="Arial"/>
          <w:b/>
          <w:bCs/>
          <w:sz w:val="32"/>
          <w:szCs w:val="32"/>
          <w:u w:val="single"/>
        </w:rPr>
        <w:t>Theme</w:t>
      </w:r>
      <w:r w:rsidR="0005291C" w:rsidRPr="00682345">
        <w:rPr>
          <w:rFonts w:ascii="Georgia" w:eastAsia="Arial Nova" w:hAnsi="Georgia" w:cs="Arial"/>
          <w:b/>
          <w:bCs/>
          <w:sz w:val="32"/>
          <w:szCs w:val="32"/>
          <w:u w:val="single"/>
        </w:rPr>
        <w:t>:</w:t>
      </w:r>
      <w:r w:rsidR="00763E2F" w:rsidRPr="00682345">
        <w:rPr>
          <w:rFonts w:ascii="Georgia" w:eastAsia="Arial Nova" w:hAnsi="Georgia" w:cs="Arial"/>
          <w:b/>
          <w:bCs/>
          <w:sz w:val="32"/>
          <w:szCs w:val="32"/>
          <w:u w:val="single"/>
        </w:rPr>
        <w:t xml:space="preserve"> </w:t>
      </w:r>
      <w:r w:rsidR="003304ED" w:rsidRPr="00682345">
        <w:rPr>
          <w:rFonts w:ascii="Georgia" w:eastAsia="Arial Nova" w:hAnsi="Georgia" w:cs="Arial"/>
          <w:b/>
          <w:bCs/>
          <w:sz w:val="32"/>
          <w:szCs w:val="32"/>
          <w:u w:val="single"/>
        </w:rPr>
        <w:t>I am Coming Back</w:t>
      </w:r>
      <w:r w:rsidR="00C011B5" w:rsidRPr="00682345">
        <w:rPr>
          <w:rFonts w:ascii="Georgia" w:eastAsia="Arial Nova" w:hAnsi="Georgia" w:cs="Arial"/>
          <w:b/>
          <w:bCs/>
          <w:sz w:val="32"/>
          <w:szCs w:val="32"/>
          <w:u w:val="single"/>
        </w:rPr>
        <w:t xml:space="preserve"> – Getting Ready</w:t>
      </w:r>
      <w:r w:rsidR="3FA3C5E0" w:rsidRPr="00682345">
        <w:rPr>
          <w:rFonts w:ascii="Georgia" w:eastAsia="Arial Nova" w:hAnsi="Georgia" w:cs="Arial"/>
          <w:b/>
          <w:bCs/>
          <w:sz w:val="32"/>
          <w:szCs w:val="32"/>
          <w:u w:val="single"/>
        </w:rPr>
        <w:t xml:space="preserve"> </w:t>
      </w:r>
    </w:p>
    <w:p w14:paraId="02ED3429" w14:textId="5F2BC1E6" w:rsidR="0085601D" w:rsidRPr="00682345" w:rsidRDefault="002B641F" w:rsidP="0085601D">
      <w:pPr>
        <w:jc w:val="center"/>
        <w:rPr>
          <w:rFonts w:ascii="Georgia" w:eastAsia="Arial Nova" w:hAnsi="Georgia" w:cs="Arial"/>
          <w:sz w:val="32"/>
          <w:szCs w:val="32"/>
          <w:u w:val="single"/>
        </w:rPr>
      </w:pPr>
      <w:r w:rsidRPr="00682345">
        <w:rPr>
          <w:rFonts w:ascii="Georgia" w:eastAsia="Arial Nova" w:hAnsi="Georgia" w:cs="Arial"/>
          <w:sz w:val="32"/>
          <w:szCs w:val="32"/>
          <w:u w:val="single"/>
        </w:rPr>
        <w:t>John 14:2-4,</w:t>
      </w:r>
      <w:r w:rsidR="006165E8" w:rsidRPr="00682345">
        <w:rPr>
          <w:rFonts w:ascii="Georgia" w:eastAsia="Arial Nova" w:hAnsi="Georgia" w:cs="Arial"/>
          <w:sz w:val="32"/>
          <w:szCs w:val="32"/>
          <w:u w:val="single"/>
        </w:rPr>
        <w:t xml:space="preserve"> Rev 21:4, Heb. 12:2</w:t>
      </w:r>
      <w:r w:rsidR="0085601D" w:rsidRPr="00682345">
        <w:rPr>
          <w:rFonts w:ascii="Georgia" w:eastAsia="Arial Nova" w:hAnsi="Georgia" w:cs="Arial"/>
          <w:sz w:val="32"/>
          <w:szCs w:val="32"/>
          <w:u w:val="single"/>
        </w:rPr>
        <w:t>; CS Lewis quote</w:t>
      </w:r>
    </w:p>
    <w:p w14:paraId="53A564A6" w14:textId="77777777" w:rsidR="00FE025D" w:rsidRPr="00682345" w:rsidRDefault="00FE025D" w:rsidP="1F4BE190">
      <w:pPr>
        <w:rPr>
          <w:rFonts w:ascii="Source Sans Pro" w:eastAsia="Arial Nova" w:hAnsi="Source Sans Pro" w:cs="Arial"/>
        </w:rPr>
      </w:pPr>
    </w:p>
    <w:p w14:paraId="394774CA" w14:textId="77777777" w:rsidR="00194908" w:rsidRDefault="00A25CE7" w:rsidP="1F4BE190">
      <w:pPr>
        <w:rPr>
          <w:rFonts w:ascii="Source Sans Pro" w:eastAsia="Arial Nova" w:hAnsi="Source Sans Pro" w:cs="Arial"/>
          <w:b/>
          <w:bCs/>
        </w:rPr>
      </w:pPr>
      <w:r w:rsidRPr="00682345">
        <w:rPr>
          <w:rFonts w:ascii="Source Sans Pro" w:eastAsia="Arial Nova" w:hAnsi="Source Sans Pro" w:cs="Arial"/>
          <w:b/>
          <w:bCs/>
        </w:rPr>
        <w:t>R</w:t>
      </w:r>
      <w:r w:rsidR="00FE025D" w:rsidRPr="00682345">
        <w:rPr>
          <w:rFonts w:ascii="Source Sans Pro" w:eastAsia="Arial Nova" w:hAnsi="Source Sans Pro" w:cs="Arial"/>
          <w:b/>
          <w:bCs/>
        </w:rPr>
        <w:t>esources:</w:t>
      </w:r>
      <w:r w:rsidR="00AC3850" w:rsidRPr="00682345">
        <w:rPr>
          <w:rFonts w:ascii="Source Sans Pro" w:eastAsia="Arial Nova" w:hAnsi="Source Sans Pro" w:cs="Arial"/>
          <w:b/>
          <w:bCs/>
        </w:rPr>
        <w:t xml:space="preserve"> </w:t>
      </w:r>
    </w:p>
    <w:p w14:paraId="1822F676" w14:textId="77777777" w:rsidR="00194908" w:rsidRDefault="00194908" w:rsidP="00194908">
      <w:pPr>
        <w:pStyle w:val="ListParagraph"/>
        <w:numPr>
          <w:ilvl w:val="0"/>
          <w:numId w:val="2"/>
        </w:numPr>
        <w:rPr>
          <w:rFonts w:ascii="Source Sans Pro" w:eastAsia="Arial Nova" w:hAnsi="Source Sans Pro" w:cs="Arial"/>
        </w:rPr>
        <w:sectPr w:rsidR="00194908" w:rsidSect="00996DB9">
          <w:headerReference w:type="default" r:id="rId10"/>
          <w:footerReference w:type="default" r:id="rId11"/>
          <w:pgSz w:w="11907" w:h="16840" w:code="9"/>
          <w:pgMar w:top="720" w:right="720" w:bottom="720" w:left="720" w:header="709" w:footer="709" w:gutter="0"/>
          <w:cols w:space="1134"/>
          <w:docGrid w:linePitch="360"/>
        </w:sectPr>
      </w:pPr>
    </w:p>
    <w:p w14:paraId="013F23F0" w14:textId="77777777" w:rsidR="00194908" w:rsidRPr="00194908" w:rsidRDefault="00F52E85"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Name labels</w:t>
      </w:r>
    </w:p>
    <w:p w14:paraId="3B0CFE17" w14:textId="77777777" w:rsidR="00194908" w:rsidRPr="00194908" w:rsidRDefault="00F52E85"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Icebreaker questions PowerPoint</w:t>
      </w:r>
    </w:p>
    <w:p w14:paraId="5B0D95CD" w14:textId="77777777" w:rsidR="00194908" w:rsidRPr="00194908" w:rsidRDefault="00F52E85"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Food</w:t>
      </w:r>
    </w:p>
    <w:p w14:paraId="2FD01BCC" w14:textId="77777777" w:rsidR="00194908" w:rsidRPr="00194908" w:rsidRDefault="00F52E85"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Video countdown timer</w:t>
      </w:r>
    </w:p>
    <w:p w14:paraId="4279F2F9" w14:textId="77777777" w:rsidR="00194908" w:rsidRPr="00194908" w:rsidRDefault="0B76EB5B"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G</w:t>
      </w:r>
      <w:r w:rsidR="00F52E85" w:rsidRPr="00194908">
        <w:rPr>
          <w:rFonts w:ascii="Source Sans Pro" w:eastAsia="Arial Nova" w:hAnsi="Source Sans Pro" w:cs="Arial"/>
        </w:rPr>
        <w:t>ame resources</w:t>
      </w:r>
    </w:p>
    <w:p w14:paraId="356B3B68" w14:textId="77777777" w:rsidR="00194908" w:rsidRPr="00194908" w:rsidRDefault="00AB2EE6"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Prizes and tasks to do for whole group activity</w:t>
      </w:r>
    </w:p>
    <w:p w14:paraId="014B218A" w14:textId="77777777" w:rsidR="00194908" w:rsidRPr="00194908" w:rsidRDefault="005556EB"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Ways to persevere</w:t>
      </w:r>
      <w:r w:rsidR="0085601D" w:rsidRPr="00194908">
        <w:rPr>
          <w:rFonts w:ascii="Source Sans Pro" w:eastAsia="Arial Nova" w:hAnsi="Source Sans Pro" w:cs="Arial"/>
        </w:rPr>
        <w:t xml:space="preserve"> options</w:t>
      </w:r>
    </w:p>
    <w:p w14:paraId="4652137A" w14:textId="7C9032BD" w:rsidR="00194908" w:rsidRPr="00194908" w:rsidRDefault="00F52E85"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Prepared tal</w:t>
      </w:r>
      <w:r w:rsidR="00194908" w:rsidRPr="00194908">
        <w:rPr>
          <w:rFonts w:ascii="Source Sans Pro" w:eastAsia="Arial Nova" w:hAnsi="Source Sans Pro" w:cs="Arial"/>
        </w:rPr>
        <w:t>k</w:t>
      </w:r>
    </w:p>
    <w:p w14:paraId="0B13114B" w14:textId="115ECAA1" w:rsidR="00763E2F" w:rsidRPr="00194908" w:rsidRDefault="00BA30E8" w:rsidP="00194908">
      <w:pPr>
        <w:pStyle w:val="ListParagraph"/>
        <w:numPr>
          <w:ilvl w:val="0"/>
          <w:numId w:val="2"/>
        </w:numPr>
        <w:rPr>
          <w:rFonts w:ascii="Source Sans Pro" w:eastAsia="Arial Nova" w:hAnsi="Source Sans Pro" w:cs="Arial"/>
        </w:rPr>
      </w:pPr>
      <w:r w:rsidRPr="00194908">
        <w:rPr>
          <w:rFonts w:ascii="Source Sans Pro" w:eastAsia="Arial Nova" w:hAnsi="Source Sans Pro" w:cs="Arial"/>
        </w:rPr>
        <w:t>Video song</w:t>
      </w:r>
    </w:p>
    <w:p w14:paraId="1055DA1F" w14:textId="77777777" w:rsidR="00194908" w:rsidRDefault="00194908" w:rsidP="1F4BE190">
      <w:pPr>
        <w:rPr>
          <w:rFonts w:ascii="Source Sans Pro" w:eastAsia="Arial Nova" w:hAnsi="Source Sans Pro" w:cs="Arial"/>
          <w:b/>
          <w:bCs/>
        </w:rPr>
        <w:sectPr w:rsidR="00194908" w:rsidSect="00194908">
          <w:type w:val="continuous"/>
          <w:pgSz w:w="11907" w:h="16840" w:code="9"/>
          <w:pgMar w:top="720" w:right="720" w:bottom="720" w:left="720" w:header="709" w:footer="709" w:gutter="0"/>
          <w:cols w:num="2" w:space="1134"/>
          <w:docGrid w:linePitch="360"/>
        </w:sectPr>
      </w:pPr>
    </w:p>
    <w:p w14:paraId="758B2DAE" w14:textId="77777777" w:rsidR="00EE2824" w:rsidRDefault="00EE2824" w:rsidP="1F4BE190">
      <w:pPr>
        <w:rPr>
          <w:rFonts w:ascii="Source Sans Pro" w:eastAsia="Arial Nova" w:hAnsi="Source Sans Pro" w:cs="Arial"/>
          <w:b/>
          <w:bCs/>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6600E5" w:rsidRPr="00194908" w14:paraId="1EF7898A" w14:textId="77777777" w:rsidTr="000F126E">
        <w:trPr>
          <w:tblHeader/>
        </w:trPr>
        <w:tc>
          <w:tcPr>
            <w:tcW w:w="1271" w:type="dxa"/>
            <w:tcBorders>
              <w:bottom w:val="single" w:sz="12" w:space="0" w:color="9CC2E5"/>
            </w:tcBorders>
            <w:shd w:val="clear" w:color="auto" w:fill="auto"/>
          </w:tcPr>
          <w:p w14:paraId="099E8622" w14:textId="77777777" w:rsidR="006600E5" w:rsidRPr="00194908" w:rsidRDefault="006600E5" w:rsidP="000F126E">
            <w:pPr>
              <w:rPr>
                <w:rFonts w:ascii="Source Sans Pro" w:hAnsi="Source Sans Pro"/>
                <w:b/>
                <w:sz w:val="28"/>
                <w:szCs w:val="28"/>
              </w:rPr>
            </w:pPr>
            <w:r w:rsidRPr="00194908">
              <w:rPr>
                <w:rFonts w:ascii="Source Sans Pro" w:hAnsi="Source Sans Pro"/>
                <w:b/>
                <w:sz w:val="28"/>
                <w:szCs w:val="28"/>
              </w:rPr>
              <w:t>Time</w:t>
            </w:r>
          </w:p>
        </w:tc>
        <w:tc>
          <w:tcPr>
            <w:tcW w:w="992" w:type="dxa"/>
            <w:tcBorders>
              <w:bottom w:val="single" w:sz="12" w:space="0" w:color="9CC2E5"/>
            </w:tcBorders>
          </w:tcPr>
          <w:p w14:paraId="218C794E" w14:textId="77777777" w:rsidR="006600E5" w:rsidRPr="00194908" w:rsidRDefault="006600E5" w:rsidP="000F126E">
            <w:pPr>
              <w:rPr>
                <w:rFonts w:ascii="Source Sans Pro" w:hAnsi="Source Sans Pro"/>
                <w:b/>
                <w:bCs/>
                <w:sz w:val="28"/>
                <w:szCs w:val="28"/>
              </w:rPr>
            </w:pPr>
            <w:r w:rsidRPr="00194908">
              <w:rPr>
                <w:rFonts w:ascii="Source Sans Pro" w:hAnsi="Source Sans Pro"/>
                <w:b/>
                <w:bCs/>
                <w:sz w:val="28"/>
                <w:szCs w:val="28"/>
              </w:rPr>
              <w:t>Who?</w:t>
            </w:r>
          </w:p>
        </w:tc>
        <w:tc>
          <w:tcPr>
            <w:tcW w:w="7088" w:type="dxa"/>
            <w:tcBorders>
              <w:bottom w:val="single" w:sz="12" w:space="0" w:color="9CC2E5"/>
            </w:tcBorders>
            <w:shd w:val="clear" w:color="auto" w:fill="auto"/>
          </w:tcPr>
          <w:p w14:paraId="25167819" w14:textId="77777777" w:rsidR="006600E5" w:rsidRPr="00194908" w:rsidRDefault="006600E5" w:rsidP="000F126E">
            <w:pPr>
              <w:rPr>
                <w:rFonts w:ascii="Source Sans Pro" w:hAnsi="Source Sans Pro"/>
                <w:b/>
                <w:sz w:val="28"/>
                <w:szCs w:val="28"/>
              </w:rPr>
            </w:pPr>
            <w:r w:rsidRPr="00194908">
              <w:rPr>
                <w:rFonts w:ascii="Source Sans Pro" w:hAnsi="Source Sans Pro"/>
                <w:b/>
                <w:sz w:val="28"/>
                <w:szCs w:val="28"/>
              </w:rPr>
              <w:t>Item</w:t>
            </w:r>
          </w:p>
        </w:tc>
        <w:tc>
          <w:tcPr>
            <w:tcW w:w="1134" w:type="dxa"/>
            <w:tcBorders>
              <w:bottom w:val="single" w:sz="12" w:space="0" w:color="9CC2E5"/>
            </w:tcBorders>
            <w:shd w:val="clear" w:color="auto" w:fill="auto"/>
          </w:tcPr>
          <w:p w14:paraId="6A0A0F3D" w14:textId="77777777" w:rsidR="006600E5" w:rsidRPr="00194908" w:rsidRDefault="006600E5" w:rsidP="000F126E">
            <w:pPr>
              <w:rPr>
                <w:rFonts w:ascii="Source Sans Pro" w:hAnsi="Source Sans Pro"/>
                <w:b/>
                <w:sz w:val="28"/>
                <w:szCs w:val="28"/>
              </w:rPr>
            </w:pPr>
            <w:r w:rsidRPr="00194908">
              <w:rPr>
                <w:rFonts w:ascii="Source Sans Pro" w:hAnsi="Source Sans Pro"/>
                <w:b/>
                <w:sz w:val="28"/>
                <w:szCs w:val="28"/>
              </w:rPr>
              <w:t>Length</w:t>
            </w:r>
          </w:p>
        </w:tc>
      </w:tr>
      <w:tr w:rsidR="006600E5" w:rsidRPr="00194908" w14:paraId="2F8E958D" w14:textId="77777777" w:rsidTr="000F126E">
        <w:tc>
          <w:tcPr>
            <w:tcW w:w="1271" w:type="dxa"/>
            <w:shd w:val="clear" w:color="auto" w:fill="auto"/>
          </w:tcPr>
          <w:p w14:paraId="1964445C" w14:textId="77777777" w:rsidR="006600E5" w:rsidRPr="00194908" w:rsidRDefault="006600E5" w:rsidP="000F126E">
            <w:pPr>
              <w:rPr>
                <w:rFonts w:ascii="Source Sans Pro" w:hAnsi="Source Sans Pro"/>
                <w:sz w:val="28"/>
                <w:szCs w:val="28"/>
              </w:rPr>
            </w:pPr>
          </w:p>
        </w:tc>
        <w:tc>
          <w:tcPr>
            <w:tcW w:w="992" w:type="dxa"/>
          </w:tcPr>
          <w:p w14:paraId="369F2D01" w14:textId="77777777" w:rsidR="006600E5" w:rsidRPr="00194908" w:rsidRDefault="006600E5" w:rsidP="000F126E">
            <w:pPr>
              <w:rPr>
                <w:rFonts w:ascii="Source Sans Pro" w:hAnsi="Source Sans Pro"/>
                <w:b/>
                <w:color w:val="FF0000"/>
                <w:sz w:val="28"/>
                <w:szCs w:val="28"/>
              </w:rPr>
            </w:pPr>
          </w:p>
        </w:tc>
        <w:tc>
          <w:tcPr>
            <w:tcW w:w="7088" w:type="dxa"/>
            <w:shd w:val="clear" w:color="auto" w:fill="auto"/>
          </w:tcPr>
          <w:p w14:paraId="138E3FF4" w14:textId="0C18845A" w:rsidR="006600E5" w:rsidRPr="00194908" w:rsidRDefault="00C756A0" w:rsidP="000F126E">
            <w:pPr>
              <w:rPr>
                <w:rFonts w:ascii="Source Sans Pro" w:hAnsi="Source Sans Pro"/>
                <w:sz w:val="28"/>
                <w:szCs w:val="28"/>
              </w:rPr>
            </w:pPr>
            <w:r w:rsidRPr="00194908">
              <w:rPr>
                <w:rFonts w:ascii="Source Sans Pro" w:eastAsia="Arial Nova" w:hAnsi="Source Sans Pro" w:cs="Arial"/>
                <w:b/>
                <w:bCs/>
                <w:color w:val="FF0000"/>
                <w:sz w:val="28"/>
                <w:szCs w:val="28"/>
              </w:rPr>
              <w:t>Doors open, Ice breaker questions on screen</w:t>
            </w:r>
          </w:p>
        </w:tc>
        <w:tc>
          <w:tcPr>
            <w:tcW w:w="1134" w:type="dxa"/>
            <w:shd w:val="clear" w:color="auto" w:fill="auto"/>
          </w:tcPr>
          <w:p w14:paraId="53383D25" w14:textId="7E55F347" w:rsidR="006600E5" w:rsidRPr="00194908" w:rsidRDefault="00C756A0" w:rsidP="000F126E">
            <w:pPr>
              <w:rPr>
                <w:rFonts w:ascii="Source Sans Pro" w:hAnsi="Source Sans Pro"/>
                <w:sz w:val="28"/>
                <w:szCs w:val="28"/>
              </w:rPr>
            </w:pPr>
            <w:r w:rsidRPr="00194908">
              <w:rPr>
                <w:rFonts w:ascii="Source Sans Pro" w:eastAsia="Arial Nova" w:hAnsi="Source Sans Pro" w:cs="Arial"/>
                <w:b/>
                <w:bCs/>
                <w:color w:val="FF0000"/>
                <w:sz w:val="28"/>
                <w:szCs w:val="28"/>
              </w:rPr>
              <w:t>15 min</w:t>
            </w:r>
          </w:p>
        </w:tc>
      </w:tr>
      <w:tr w:rsidR="006600E5" w:rsidRPr="00194908" w14:paraId="0081E797" w14:textId="77777777" w:rsidTr="000F126E">
        <w:tc>
          <w:tcPr>
            <w:tcW w:w="1271" w:type="dxa"/>
            <w:shd w:val="clear" w:color="auto" w:fill="auto"/>
          </w:tcPr>
          <w:p w14:paraId="0C0C0549" w14:textId="77777777" w:rsidR="006600E5" w:rsidRPr="00194908" w:rsidRDefault="006600E5" w:rsidP="000F126E">
            <w:pPr>
              <w:rPr>
                <w:rFonts w:ascii="Source Sans Pro" w:hAnsi="Source Sans Pro"/>
                <w:sz w:val="28"/>
                <w:szCs w:val="28"/>
              </w:rPr>
            </w:pPr>
          </w:p>
        </w:tc>
        <w:tc>
          <w:tcPr>
            <w:tcW w:w="992" w:type="dxa"/>
          </w:tcPr>
          <w:p w14:paraId="44338ACD" w14:textId="77777777" w:rsidR="006600E5" w:rsidRPr="00194908" w:rsidRDefault="006600E5" w:rsidP="000F126E">
            <w:pPr>
              <w:rPr>
                <w:rFonts w:ascii="Source Sans Pro" w:hAnsi="Source Sans Pro"/>
                <w:b/>
                <w:color w:val="0070C0"/>
                <w:sz w:val="28"/>
                <w:szCs w:val="28"/>
              </w:rPr>
            </w:pPr>
          </w:p>
        </w:tc>
        <w:tc>
          <w:tcPr>
            <w:tcW w:w="7088" w:type="dxa"/>
            <w:shd w:val="clear" w:color="auto" w:fill="auto"/>
          </w:tcPr>
          <w:p w14:paraId="0860A6AE" w14:textId="56F5695E" w:rsidR="006600E5" w:rsidRPr="00194908" w:rsidRDefault="00C756A0" w:rsidP="000F126E">
            <w:pPr>
              <w:rPr>
                <w:rFonts w:ascii="Source Sans Pro" w:hAnsi="Source Sans Pro"/>
                <w:sz w:val="28"/>
                <w:szCs w:val="28"/>
              </w:rPr>
            </w:pPr>
            <w:r w:rsidRPr="00194908">
              <w:rPr>
                <w:rFonts w:ascii="Source Sans Pro" w:eastAsia="Arial Nova" w:hAnsi="Source Sans Pro" w:cs="Arial"/>
                <w:b/>
                <w:bCs/>
                <w:color w:val="FF0000"/>
                <w:sz w:val="28"/>
                <w:szCs w:val="28"/>
              </w:rPr>
              <w:t>Meal</w:t>
            </w:r>
          </w:p>
        </w:tc>
        <w:tc>
          <w:tcPr>
            <w:tcW w:w="1134" w:type="dxa"/>
            <w:shd w:val="clear" w:color="auto" w:fill="auto"/>
          </w:tcPr>
          <w:p w14:paraId="7EE70A45" w14:textId="3821A0D2" w:rsidR="006600E5" w:rsidRPr="00194908" w:rsidRDefault="00C756A0" w:rsidP="000F126E">
            <w:pPr>
              <w:rPr>
                <w:rFonts w:ascii="Source Sans Pro" w:hAnsi="Source Sans Pro"/>
                <w:sz w:val="28"/>
                <w:szCs w:val="28"/>
              </w:rPr>
            </w:pPr>
            <w:r w:rsidRPr="00194908">
              <w:rPr>
                <w:rFonts w:ascii="Source Sans Pro" w:eastAsia="Arial Nova" w:hAnsi="Source Sans Pro" w:cs="Arial"/>
                <w:b/>
                <w:bCs/>
                <w:color w:val="FF0000"/>
                <w:sz w:val="28"/>
                <w:szCs w:val="28"/>
              </w:rPr>
              <w:t>25 min</w:t>
            </w:r>
          </w:p>
        </w:tc>
      </w:tr>
      <w:tr w:rsidR="006600E5" w:rsidRPr="00194908" w14:paraId="22397D7D" w14:textId="77777777" w:rsidTr="000F126E">
        <w:tc>
          <w:tcPr>
            <w:tcW w:w="1271" w:type="dxa"/>
            <w:shd w:val="clear" w:color="auto" w:fill="auto"/>
          </w:tcPr>
          <w:p w14:paraId="129E3C56" w14:textId="77777777" w:rsidR="006600E5" w:rsidRPr="00194908" w:rsidRDefault="006600E5" w:rsidP="000F126E">
            <w:pPr>
              <w:rPr>
                <w:rFonts w:ascii="Source Sans Pro" w:hAnsi="Source Sans Pro"/>
                <w:sz w:val="28"/>
                <w:szCs w:val="28"/>
              </w:rPr>
            </w:pPr>
          </w:p>
        </w:tc>
        <w:tc>
          <w:tcPr>
            <w:tcW w:w="992" w:type="dxa"/>
          </w:tcPr>
          <w:p w14:paraId="5B7D76B9" w14:textId="77777777" w:rsidR="006600E5" w:rsidRPr="00194908" w:rsidRDefault="006600E5" w:rsidP="000F126E">
            <w:pPr>
              <w:rPr>
                <w:rFonts w:ascii="Source Sans Pro" w:hAnsi="Source Sans Pro"/>
                <w:b/>
                <w:bCs/>
                <w:color w:val="FF0000"/>
                <w:sz w:val="28"/>
                <w:szCs w:val="28"/>
              </w:rPr>
            </w:pPr>
          </w:p>
        </w:tc>
        <w:tc>
          <w:tcPr>
            <w:tcW w:w="7088" w:type="dxa"/>
            <w:shd w:val="clear" w:color="auto" w:fill="auto"/>
          </w:tcPr>
          <w:p w14:paraId="7740877C" w14:textId="09300BFA" w:rsidR="006600E5" w:rsidRPr="00194908" w:rsidRDefault="00C756A0" w:rsidP="000F126E">
            <w:pPr>
              <w:rPr>
                <w:rFonts w:ascii="Source Sans Pro" w:hAnsi="Source Sans Pro"/>
                <w:sz w:val="28"/>
                <w:szCs w:val="28"/>
              </w:rPr>
            </w:pPr>
            <w:r w:rsidRPr="00194908">
              <w:rPr>
                <w:rFonts w:ascii="Source Sans Pro" w:eastAsia="Arial Nova" w:hAnsi="Source Sans Pro" w:cs="Arial"/>
                <w:b/>
                <w:bCs/>
                <w:color w:val="0070C0"/>
                <w:sz w:val="28"/>
                <w:szCs w:val="28"/>
              </w:rPr>
              <w:t>Video Countdown Timer</w:t>
            </w:r>
            <w:r w:rsidRPr="00194908">
              <w:rPr>
                <w:rFonts w:ascii="Source Sans Pro" w:hAnsi="Source Sans Pro" w:cs="Arial"/>
                <w:sz w:val="28"/>
                <w:szCs w:val="28"/>
              </w:rPr>
              <w:t xml:space="preserve"> </w:t>
            </w:r>
          </w:p>
        </w:tc>
        <w:tc>
          <w:tcPr>
            <w:tcW w:w="1134" w:type="dxa"/>
            <w:shd w:val="clear" w:color="auto" w:fill="auto"/>
          </w:tcPr>
          <w:p w14:paraId="019A9457" w14:textId="2280B8B4" w:rsidR="006600E5" w:rsidRPr="00194908" w:rsidRDefault="00C756A0" w:rsidP="000F126E">
            <w:pPr>
              <w:rPr>
                <w:rFonts w:ascii="Source Sans Pro" w:hAnsi="Source Sans Pro"/>
                <w:sz w:val="28"/>
                <w:szCs w:val="28"/>
              </w:rPr>
            </w:pPr>
            <w:r w:rsidRPr="00194908">
              <w:rPr>
                <w:rFonts w:ascii="Source Sans Pro" w:eastAsia="Arial Nova" w:hAnsi="Source Sans Pro" w:cs="Arial"/>
                <w:b/>
                <w:bCs/>
                <w:color w:val="0070C0"/>
                <w:sz w:val="28"/>
                <w:szCs w:val="28"/>
              </w:rPr>
              <w:t>5 min</w:t>
            </w:r>
          </w:p>
        </w:tc>
      </w:tr>
      <w:tr w:rsidR="00194908" w:rsidRPr="00194908" w14:paraId="7FBF6D0F" w14:textId="77777777" w:rsidTr="00215C19">
        <w:tc>
          <w:tcPr>
            <w:tcW w:w="1271" w:type="dxa"/>
            <w:shd w:val="clear" w:color="auto" w:fill="auto"/>
          </w:tcPr>
          <w:p w14:paraId="128FDA83" w14:textId="77777777" w:rsidR="00194908" w:rsidRPr="00194908" w:rsidRDefault="00194908" w:rsidP="000F126E">
            <w:pPr>
              <w:rPr>
                <w:rFonts w:ascii="Source Sans Pro" w:hAnsi="Source Sans Pro"/>
                <w:sz w:val="28"/>
                <w:szCs w:val="28"/>
              </w:rPr>
            </w:pPr>
          </w:p>
        </w:tc>
        <w:tc>
          <w:tcPr>
            <w:tcW w:w="992" w:type="dxa"/>
          </w:tcPr>
          <w:p w14:paraId="33BE981D" w14:textId="77777777" w:rsidR="00194908" w:rsidRPr="00194908" w:rsidRDefault="00194908" w:rsidP="000F126E">
            <w:pPr>
              <w:rPr>
                <w:rFonts w:ascii="Source Sans Pro" w:hAnsi="Source Sans Pro"/>
                <w:b/>
                <w:sz w:val="28"/>
                <w:szCs w:val="28"/>
              </w:rPr>
            </w:pPr>
          </w:p>
        </w:tc>
        <w:tc>
          <w:tcPr>
            <w:tcW w:w="8222" w:type="dxa"/>
            <w:gridSpan w:val="2"/>
            <w:shd w:val="clear" w:color="auto" w:fill="auto"/>
          </w:tcPr>
          <w:p w14:paraId="3A664059" w14:textId="46FFA0CC" w:rsidR="00194908" w:rsidRPr="007444F1" w:rsidRDefault="007444F1" w:rsidP="000F126E">
            <w:pPr>
              <w:rPr>
                <w:rFonts w:ascii="Source Sans Pro" w:hAnsi="Source Sans Pro"/>
                <w:sz w:val="28"/>
                <w:szCs w:val="28"/>
              </w:rPr>
            </w:pPr>
            <w:hyperlink r:id="rId12" w:history="1">
              <w:r w:rsidRPr="007444F1">
                <w:rPr>
                  <w:rStyle w:val="Hyperlink"/>
                  <w:rFonts w:ascii="Source Sans Pro" w:hAnsi="Source Sans Pro"/>
                  <w:sz w:val="28"/>
                  <w:szCs w:val="28"/>
                </w:rPr>
                <w:t xml:space="preserve">5 Min Countdown Timer (Roller Coaster) </w:t>
              </w:r>
              <w:r w:rsidRPr="007444F1">
                <w:rPr>
                  <w:rStyle w:val="Hyperlink"/>
                  <w:rFonts w:ascii="Segoe UI Emoji" w:hAnsi="Segoe UI Emoji" w:cs="Segoe UI Emoji"/>
                  <w:sz w:val="28"/>
                  <w:szCs w:val="28"/>
                </w:rPr>
                <w:t>🎢</w:t>
              </w:r>
              <w:r w:rsidRPr="007444F1">
                <w:rPr>
                  <w:rStyle w:val="Hyperlink"/>
                  <w:rFonts w:ascii="Source Sans Pro" w:hAnsi="Source Sans Pro"/>
                  <w:sz w:val="28"/>
                  <w:szCs w:val="28"/>
                </w:rPr>
                <w:t xml:space="preserve"> (youtube.com)</w:t>
              </w:r>
            </w:hyperlink>
          </w:p>
        </w:tc>
      </w:tr>
      <w:tr w:rsidR="006600E5" w:rsidRPr="00194908" w14:paraId="56D9E3BB" w14:textId="77777777" w:rsidTr="000F126E">
        <w:tc>
          <w:tcPr>
            <w:tcW w:w="1271" w:type="dxa"/>
            <w:shd w:val="clear" w:color="auto" w:fill="auto"/>
          </w:tcPr>
          <w:p w14:paraId="6DC7CEFC" w14:textId="77777777" w:rsidR="006600E5" w:rsidRPr="00194908" w:rsidRDefault="006600E5" w:rsidP="000F126E">
            <w:pPr>
              <w:rPr>
                <w:rFonts w:ascii="Source Sans Pro" w:hAnsi="Source Sans Pro"/>
                <w:sz w:val="28"/>
                <w:szCs w:val="28"/>
              </w:rPr>
            </w:pPr>
          </w:p>
        </w:tc>
        <w:tc>
          <w:tcPr>
            <w:tcW w:w="992" w:type="dxa"/>
          </w:tcPr>
          <w:p w14:paraId="255C812D" w14:textId="77777777" w:rsidR="006600E5" w:rsidRPr="00194908" w:rsidRDefault="006600E5" w:rsidP="000F126E">
            <w:pPr>
              <w:rPr>
                <w:rFonts w:ascii="Source Sans Pro" w:hAnsi="Source Sans Pro"/>
                <w:b/>
                <w:color w:val="FF0000"/>
                <w:sz w:val="28"/>
                <w:szCs w:val="28"/>
              </w:rPr>
            </w:pPr>
          </w:p>
        </w:tc>
        <w:tc>
          <w:tcPr>
            <w:tcW w:w="7088" w:type="dxa"/>
            <w:shd w:val="clear" w:color="auto" w:fill="auto"/>
          </w:tcPr>
          <w:p w14:paraId="68D456EA" w14:textId="7F999943" w:rsidR="006600E5" w:rsidRPr="00194908" w:rsidRDefault="00C756A0" w:rsidP="000F126E">
            <w:pPr>
              <w:rPr>
                <w:rFonts w:ascii="Source Sans Pro" w:hAnsi="Source Sans Pro"/>
                <w:b/>
                <w:sz w:val="28"/>
                <w:szCs w:val="28"/>
              </w:rPr>
            </w:pPr>
            <w:r w:rsidRPr="00194908">
              <w:rPr>
                <w:rFonts w:ascii="Source Sans Pro" w:hAnsi="Source Sans Pro" w:cs="Arial"/>
                <w:b/>
                <w:bCs/>
                <w:sz w:val="28"/>
                <w:szCs w:val="28"/>
              </w:rPr>
              <w:t>Welcome</w:t>
            </w:r>
          </w:p>
        </w:tc>
        <w:tc>
          <w:tcPr>
            <w:tcW w:w="1134" w:type="dxa"/>
            <w:shd w:val="clear" w:color="auto" w:fill="auto"/>
          </w:tcPr>
          <w:p w14:paraId="3517385C" w14:textId="071FE9CF" w:rsidR="006600E5" w:rsidRPr="00194908" w:rsidRDefault="00C756A0" w:rsidP="000F126E">
            <w:pPr>
              <w:rPr>
                <w:rFonts w:ascii="Source Sans Pro" w:hAnsi="Source Sans Pro"/>
                <w:sz w:val="28"/>
                <w:szCs w:val="28"/>
              </w:rPr>
            </w:pPr>
            <w:r w:rsidRPr="00194908">
              <w:rPr>
                <w:rFonts w:ascii="Source Sans Pro" w:hAnsi="Source Sans Pro" w:cs="Arial"/>
                <w:b/>
                <w:bCs/>
                <w:sz w:val="28"/>
                <w:szCs w:val="28"/>
              </w:rPr>
              <w:t>1 min</w:t>
            </w:r>
          </w:p>
        </w:tc>
      </w:tr>
      <w:tr w:rsidR="006600E5" w:rsidRPr="00194908" w14:paraId="522B3C30" w14:textId="77777777" w:rsidTr="000F126E">
        <w:tc>
          <w:tcPr>
            <w:tcW w:w="1271" w:type="dxa"/>
            <w:shd w:val="clear" w:color="auto" w:fill="auto"/>
          </w:tcPr>
          <w:p w14:paraId="58E15D5B" w14:textId="77777777" w:rsidR="006600E5" w:rsidRPr="00194908" w:rsidRDefault="006600E5" w:rsidP="000F126E">
            <w:pPr>
              <w:rPr>
                <w:rFonts w:ascii="Source Sans Pro" w:hAnsi="Source Sans Pro"/>
                <w:b/>
                <w:color w:val="FF0000"/>
                <w:sz w:val="28"/>
                <w:szCs w:val="28"/>
              </w:rPr>
            </w:pPr>
          </w:p>
        </w:tc>
        <w:tc>
          <w:tcPr>
            <w:tcW w:w="992" w:type="dxa"/>
          </w:tcPr>
          <w:p w14:paraId="58C7411A" w14:textId="77777777" w:rsidR="006600E5" w:rsidRPr="00194908" w:rsidRDefault="006600E5" w:rsidP="000F126E">
            <w:pPr>
              <w:rPr>
                <w:rFonts w:ascii="Source Sans Pro" w:hAnsi="Source Sans Pro"/>
                <w:b/>
                <w:color w:val="FF0000"/>
                <w:sz w:val="28"/>
                <w:szCs w:val="28"/>
              </w:rPr>
            </w:pPr>
          </w:p>
        </w:tc>
        <w:tc>
          <w:tcPr>
            <w:tcW w:w="7088" w:type="dxa"/>
            <w:shd w:val="clear" w:color="auto" w:fill="auto"/>
          </w:tcPr>
          <w:p w14:paraId="6F196280" w14:textId="1F8D60B7" w:rsidR="006600E5" w:rsidRPr="00194908" w:rsidRDefault="00B624DB" w:rsidP="000F126E">
            <w:pPr>
              <w:rPr>
                <w:rFonts w:ascii="Source Sans Pro" w:hAnsi="Source Sans Pro"/>
                <w:b/>
                <w:color w:val="FF0000"/>
                <w:sz w:val="28"/>
                <w:szCs w:val="28"/>
              </w:rPr>
            </w:pPr>
            <w:r w:rsidRPr="00194908">
              <w:rPr>
                <w:rFonts w:ascii="Source Sans Pro" w:eastAsia="Arial Nova" w:hAnsi="Source Sans Pro" w:cs="Arial"/>
                <w:b/>
                <w:bCs/>
                <w:color w:val="FF0000"/>
                <w:sz w:val="28"/>
                <w:szCs w:val="28"/>
              </w:rPr>
              <w:t>Game</w:t>
            </w:r>
            <w:r w:rsidRPr="00194908">
              <w:rPr>
                <w:rFonts w:ascii="Source Sans Pro" w:hAnsi="Source Sans Pro" w:cs="Arial"/>
                <w:sz w:val="28"/>
                <w:szCs w:val="28"/>
              </w:rPr>
              <w:t xml:space="preserve"> - Noughts &amp; Crosses or rings on pole (garden game)</w:t>
            </w:r>
          </w:p>
        </w:tc>
        <w:tc>
          <w:tcPr>
            <w:tcW w:w="1134" w:type="dxa"/>
            <w:shd w:val="clear" w:color="auto" w:fill="auto"/>
          </w:tcPr>
          <w:p w14:paraId="3BE4C375" w14:textId="7AEC83A6" w:rsidR="006600E5" w:rsidRPr="00194908" w:rsidRDefault="00B624DB" w:rsidP="000F126E">
            <w:pPr>
              <w:rPr>
                <w:rFonts w:ascii="Source Sans Pro" w:hAnsi="Source Sans Pro"/>
                <w:color w:val="FF0000"/>
                <w:sz w:val="28"/>
                <w:szCs w:val="28"/>
              </w:rPr>
            </w:pPr>
            <w:r w:rsidRPr="00194908">
              <w:rPr>
                <w:rFonts w:ascii="Source Sans Pro" w:eastAsia="Arial Nova" w:hAnsi="Source Sans Pro" w:cs="Arial"/>
                <w:b/>
                <w:bCs/>
                <w:color w:val="FF0000"/>
                <w:sz w:val="28"/>
                <w:szCs w:val="28"/>
              </w:rPr>
              <w:t>10 min</w:t>
            </w:r>
          </w:p>
        </w:tc>
      </w:tr>
      <w:tr w:rsidR="006600E5" w:rsidRPr="00194908" w14:paraId="5AADFA2C" w14:textId="77777777" w:rsidTr="000F126E">
        <w:tc>
          <w:tcPr>
            <w:tcW w:w="1271" w:type="dxa"/>
            <w:shd w:val="clear" w:color="auto" w:fill="auto"/>
          </w:tcPr>
          <w:p w14:paraId="3E7A99EB" w14:textId="77777777" w:rsidR="006600E5" w:rsidRPr="00194908" w:rsidRDefault="006600E5" w:rsidP="000F126E">
            <w:pPr>
              <w:rPr>
                <w:rFonts w:ascii="Source Sans Pro" w:hAnsi="Source Sans Pro"/>
                <w:b/>
                <w:color w:val="FF0000"/>
                <w:sz w:val="28"/>
                <w:szCs w:val="28"/>
              </w:rPr>
            </w:pPr>
          </w:p>
        </w:tc>
        <w:tc>
          <w:tcPr>
            <w:tcW w:w="992" w:type="dxa"/>
          </w:tcPr>
          <w:p w14:paraId="006FA7B6" w14:textId="77777777" w:rsidR="006600E5" w:rsidRPr="00194908" w:rsidRDefault="006600E5" w:rsidP="000F126E">
            <w:pPr>
              <w:rPr>
                <w:rFonts w:ascii="Source Sans Pro" w:hAnsi="Source Sans Pro"/>
                <w:b/>
                <w:color w:val="0070C0"/>
                <w:sz w:val="28"/>
                <w:szCs w:val="28"/>
              </w:rPr>
            </w:pPr>
          </w:p>
        </w:tc>
        <w:tc>
          <w:tcPr>
            <w:tcW w:w="7088" w:type="dxa"/>
            <w:shd w:val="clear" w:color="auto" w:fill="auto"/>
          </w:tcPr>
          <w:p w14:paraId="5681B4B4" w14:textId="4B12C74E" w:rsidR="006600E5" w:rsidRPr="00194908" w:rsidRDefault="00B624DB" w:rsidP="000F126E">
            <w:pPr>
              <w:rPr>
                <w:rFonts w:ascii="Source Sans Pro" w:hAnsi="Source Sans Pro"/>
                <w:b/>
                <w:color w:val="FF0000"/>
                <w:sz w:val="28"/>
                <w:szCs w:val="28"/>
              </w:rPr>
            </w:pPr>
            <w:r w:rsidRPr="00194908">
              <w:rPr>
                <w:rFonts w:ascii="Source Sans Pro" w:eastAsia="Arial Nova" w:hAnsi="Source Sans Pro" w:cs="Arial"/>
                <w:b/>
                <w:bCs/>
                <w:sz w:val="28"/>
                <w:szCs w:val="28"/>
              </w:rPr>
              <w:t>Notices / Encouragements</w:t>
            </w:r>
          </w:p>
        </w:tc>
        <w:tc>
          <w:tcPr>
            <w:tcW w:w="1134" w:type="dxa"/>
            <w:shd w:val="clear" w:color="auto" w:fill="auto"/>
          </w:tcPr>
          <w:p w14:paraId="48FE3116" w14:textId="47B02DE2" w:rsidR="006600E5" w:rsidRPr="00194908" w:rsidRDefault="00B624DB" w:rsidP="000F126E">
            <w:pPr>
              <w:rPr>
                <w:rFonts w:ascii="Source Sans Pro" w:hAnsi="Source Sans Pro"/>
                <w:color w:val="FF0000"/>
                <w:sz w:val="28"/>
                <w:szCs w:val="28"/>
              </w:rPr>
            </w:pPr>
            <w:r w:rsidRPr="00194908">
              <w:rPr>
                <w:rFonts w:ascii="Source Sans Pro" w:eastAsia="Arial Nova" w:hAnsi="Source Sans Pro" w:cs="Arial"/>
                <w:b/>
                <w:bCs/>
                <w:sz w:val="28"/>
                <w:szCs w:val="28"/>
              </w:rPr>
              <w:t>5 min</w:t>
            </w:r>
          </w:p>
        </w:tc>
      </w:tr>
      <w:tr w:rsidR="006600E5" w:rsidRPr="00194908" w14:paraId="6CB4ACED" w14:textId="77777777" w:rsidTr="000F126E">
        <w:tc>
          <w:tcPr>
            <w:tcW w:w="1271" w:type="dxa"/>
            <w:shd w:val="clear" w:color="auto" w:fill="auto"/>
          </w:tcPr>
          <w:p w14:paraId="67A5D87D" w14:textId="77777777" w:rsidR="006600E5" w:rsidRPr="00194908" w:rsidRDefault="006600E5" w:rsidP="000F126E">
            <w:pPr>
              <w:rPr>
                <w:rFonts w:ascii="Source Sans Pro" w:hAnsi="Source Sans Pro"/>
                <w:b/>
                <w:color w:val="FF0000"/>
                <w:sz w:val="28"/>
                <w:szCs w:val="28"/>
              </w:rPr>
            </w:pPr>
          </w:p>
        </w:tc>
        <w:tc>
          <w:tcPr>
            <w:tcW w:w="992" w:type="dxa"/>
          </w:tcPr>
          <w:p w14:paraId="606F2A78" w14:textId="77777777" w:rsidR="006600E5" w:rsidRPr="00194908" w:rsidRDefault="006600E5" w:rsidP="000F126E">
            <w:pPr>
              <w:rPr>
                <w:rFonts w:ascii="Source Sans Pro" w:hAnsi="Source Sans Pro"/>
                <w:b/>
                <w:color w:val="FF0000"/>
                <w:sz w:val="28"/>
                <w:szCs w:val="28"/>
              </w:rPr>
            </w:pPr>
          </w:p>
        </w:tc>
        <w:tc>
          <w:tcPr>
            <w:tcW w:w="7088" w:type="dxa"/>
            <w:shd w:val="clear" w:color="auto" w:fill="auto"/>
          </w:tcPr>
          <w:p w14:paraId="23BD2F7D" w14:textId="738FE2A7" w:rsidR="006600E5" w:rsidRPr="00194908" w:rsidRDefault="00B624DB" w:rsidP="000F126E">
            <w:pPr>
              <w:rPr>
                <w:rFonts w:ascii="Source Sans Pro" w:hAnsi="Source Sans Pro"/>
                <w:b/>
                <w:color w:val="FF0000"/>
                <w:sz w:val="28"/>
                <w:szCs w:val="28"/>
              </w:rPr>
            </w:pPr>
            <w:r w:rsidRPr="00194908">
              <w:rPr>
                <w:rFonts w:ascii="Source Sans Pro" w:eastAsia="Arial Nova" w:hAnsi="Source Sans Pro" w:cs="Arial"/>
                <w:b/>
                <w:bCs/>
                <w:color w:val="FF0000"/>
                <w:sz w:val="28"/>
                <w:szCs w:val="28"/>
              </w:rPr>
              <w:t>Activity</w:t>
            </w:r>
          </w:p>
        </w:tc>
        <w:tc>
          <w:tcPr>
            <w:tcW w:w="1134" w:type="dxa"/>
            <w:shd w:val="clear" w:color="auto" w:fill="auto"/>
          </w:tcPr>
          <w:p w14:paraId="2BD3857C" w14:textId="58BE513A" w:rsidR="006600E5" w:rsidRPr="00194908" w:rsidRDefault="00B624DB" w:rsidP="000F126E">
            <w:pPr>
              <w:rPr>
                <w:rFonts w:ascii="Source Sans Pro" w:hAnsi="Source Sans Pro"/>
                <w:color w:val="FF0000"/>
                <w:sz w:val="28"/>
                <w:szCs w:val="28"/>
              </w:rPr>
            </w:pPr>
            <w:r w:rsidRPr="00194908">
              <w:rPr>
                <w:rFonts w:ascii="Source Sans Pro" w:eastAsia="Arial Nova" w:hAnsi="Source Sans Pro" w:cs="Arial"/>
                <w:b/>
                <w:bCs/>
                <w:color w:val="FF0000"/>
                <w:sz w:val="28"/>
                <w:szCs w:val="28"/>
              </w:rPr>
              <w:t>10 min</w:t>
            </w:r>
          </w:p>
        </w:tc>
      </w:tr>
      <w:tr w:rsidR="006600E5" w:rsidRPr="00194908" w14:paraId="304ADD8F" w14:textId="77777777" w:rsidTr="000F126E">
        <w:tc>
          <w:tcPr>
            <w:tcW w:w="1271" w:type="dxa"/>
            <w:shd w:val="clear" w:color="auto" w:fill="auto"/>
          </w:tcPr>
          <w:p w14:paraId="6A5AF9DB" w14:textId="77777777" w:rsidR="006600E5" w:rsidRPr="00194908" w:rsidRDefault="006600E5" w:rsidP="000F126E">
            <w:pPr>
              <w:rPr>
                <w:rFonts w:ascii="Source Sans Pro" w:hAnsi="Source Sans Pro"/>
                <w:b/>
                <w:color w:val="FF0000"/>
                <w:sz w:val="28"/>
                <w:szCs w:val="28"/>
              </w:rPr>
            </w:pPr>
          </w:p>
        </w:tc>
        <w:tc>
          <w:tcPr>
            <w:tcW w:w="992" w:type="dxa"/>
          </w:tcPr>
          <w:p w14:paraId="3F3026D8" w14:textId="77777777" w:rsidR="006600E5" w:rsidRPr="00194908" w:rsidRDefault="006600E5" w:rsidP="000F126E">
            <w:pPr>
              <w:rPr>
                <w:rFonts w:ascii="Source Sans Pro" w:hAnsi="Source Sans Pro"/>
                <w:bCs/>
                <w:sz w:val="28"/>
                <w:szCs w:val="28"/>
              </w:rPr>
            </w:pPr>
          </w:p>
        </w:tc>
        <w:tc>
          <w:tcPr>
            <w:tcW w:w="8222" w:type="dxa"/>
            <w:gridSpan w:val="2"/>
            <w:shd w:val="clear" w:color="auto" w:fill="auto"/>
          </w:tcPr>
          <w:p w14:paraId="354EEF9B" w14:textId="465F5429" w:rsidR="006600E5" w:rsidRPr="00194908" w:rsidRDefault="00B624DB" w:rsidP="000F126E">
            <w:pPr>
              <w:rPr>
                <w:rFonts w:ascii="Source Sans Pro" w:eastAsia="Arial Nova" w:hAnsi="Source Sans Pro" w:cs="Arial"/>
                <w:sz w:val="28"/>
                <w:szCs w:val="28"/>
              </w:rPr>
            </w:pPr>
            <w:r w:rsidRPr="00194908">
              <w:rPr>
                <w:rFonts w:ascii="Source Sans Pro" w:eastAsia="Arial Nova" w:hAnsi="Source Sans Pro" w:cs="Arial"/>
                <w:sz w:val="28"/>
                <w:szCs w:val="28"/>
              </w:rPr>
              <w:t xml:space="preserve">Have a 4-5 different ‘prizes’ on a table at the front with various tasks to do to ‘earn’ the prize. The better or bigger the prize, the more tasks one must do, of increasing difficulty and/or gross-ness, to ‘earn’ the prize. Invite people to come have a go.  Some may decide that the prize is no longer worth it.  </w:t>
            </w:r>
          </w:p>
        </w:tc>
      </w:tr>
      <w:tr w:rsidR="006600E5" w:rsidRPr="00194908" w14:paraId="2326673D" w14:textId="77777777" w:rsidTr="000F126E">
        <w:tc>
          <w:tcPr>
            <w:tcW w:w="1271" w:type="dxa"/>
            <w:shd w:val="clear" w:color="auto" w:fill="auto"/>
          </w:tcPr>
          <w:p w14:paraId="43227F08" w14:textId="77777777" w:rsidR="006600E5" w:rsidRPr="00194908" w:rsidRDefault="006600E5" w:rsidP="000F126E">
            <w:pPr>
              <w:rPr>
                <w:rFonts w:ascii="Source Sans Pro" w:hAnsi="Source Sans Pro"/>
                <w:b/>
                <w:color w:val="FF0000"/>
                <w:sz w:val="28"/>
                <w:szCs w:val="28"/>
              </w:rPr>
            </w:pPr>
          </w:p>
        </w:tc>
        <w:tc>
          <w:tcPr>
            <w:tcW w:w="992" w:type="dxa"/>
          </w:tcPr>
          <w:p w14:paraId="1D7025B5" w14:textId="77777777" w:rsidR="006600E5" w:rsidRPr="00194908" w:rsidRDefault="006600E5" w:rsidP="000F126E">
            <w:pPr>
              <w:rPr>
                <w:rFonts w:ascii="Source Sans Pro" w:hAnsi="Source Sans Pro"/>
                <w:b/>
                <w:sz w:val="28"/>
                <w:szCs w:val="28"/>
              </w:rPr>
            </w:pPr>
          </w:p>
        </w:tc>
        <w:tc>
          <w:tcPr>
            <w:tcW w:w="7088" w:type="dxa"/>
            <w:shd w:val="clear" w:color="auto" w:fill="auto"/>
          </w:tcPr>
          <w:p w14:paraId="72635563" w14:textId="48CD95E8" w:rsidR="006600E5" w:rsidRPr="00194908" w:rsidRDefault="00B624DB" w:rsidP="000F126E">
            <w:pPr>
              <w:rPr>
                <w:rFonts w:ascii="Source Sans Pro" w:hAnsi="Source Sans Pro"/>
                <w:b/>
                <w:color w:val="FF0000"/>
                <w:sz w:val="28"/>
                <w:szCs w:val="28"/>
              </w:rPr>
            </w:pPr>
            <w:r w:rsidRPr="00194908">
              <w:rPr>
                <w:rFonts w:ascii="Source Sans Pro" w:eastAsia="Arial Nova" w:hAnsi="Source Sans Pro" w:cs="Arial"/>
                <w:b/>
                <w:bCs/>
                <w:color w:val="FF0000"/>
                <w:sz w:val="28"/>
                <w:szCs w:val="28"/>
              </w:rPr>
              <w:t>Table discussion</w:t>
            </w:r>
          </w:p>
        </w:tc>
        <w:tc>
          <w:tcPr>
            <w:tcW w:w="1134" w:type="dxa"/>
            <w:shd w:val="clear" w:color="auto" w:fill="auto"/>
          </w:tcPr>
          <w:p w14:paraId="67CF9F7D" w14:textId="588081E5" w:rsidR="006600E5" w:rsidRPr="00194908" w:rsidRDefault="00B624DB" w:rsidP="000F126E">
            <w:pPr>
              <w:rPr>
                <w:rFonts w:ascii="Source Sans Pro" w:hAnsi="Source Sans Pro"/>
                <w:color w:val="FF0000"/>
                <w:sz w:val="28"/>
                <w:szCs w:val="28"/>
              </w:rPr>
            </w:pPr>
            <w:r w:rsidRPr="00194908">
              <w:rPr>
                <w:rFonts w:ascii="Source Sans Pro" w:eastAsia="Arial Nova" w:hAnsi="Source Sans Pro" w:cs="Arial"/>
                <w:b/>
                <w:bCs/>
                <w:color w:val="FF0000"/>
                <w:sz w:val="28"/>
                <w:szCs w:val="28"/>
              </w:rPr>
              <w:t>6 min</w:t>
            </w:r>
          </w:p>
        </w:tc>
      </w:tr>
      <w:tr w:rsidR="006600E5" w:rsidRPr="00194908" w14:paraId="15CC5CC0" w14:textId="77777777" w:rsidTr="000F126E">
        <w:tc>
          <w:tcPr>
            <w:tcW w:w="1271" w:type="dxa"/>
            <w:shd w:val="clear" w:color="auto" w:fill="auto"/>
          </w:tcPr>
          <w:p w14:paraId="1353470F" w14:textId="77777777" w:rsidR="006600E5" w:rsidRPr="00194908" w:rsidRDefault="006600E5" w:rsidP="000F126E">
            <w:pPr>
              <w:rPr>
                <w:rFonts w:ascii="Source Sans Pro" w:hAnsi="Source Sans Pro"/>
                <w:b/>
                <w:color w:val="FF0000"/>
                <w:sz w:val="28"/>
                <w:szCs w:val="28"/>
              </w:rPr>
            </w:pPr>
          </w:p>
        </w:tc>
        <w:tc>
          <w:tcPr>
            <w:tcW w:w="992" w:type="dxa"/>
          </w:tcPr>
          <w:p w14:paraId="7CD9D141" w14:textId="77777777" w:rsidR="006600E5" w:rsidRPr="00194908" w:rsidRDefault="006600E5" w:rsidP="000F126E">
            <w:pPr>
              <w:rPr>
                <w:rFonts w:ascii="Source Sans Pro" w:hAnsi="Source Sans Pro"/>
                <w:bCs/>
                <w:sz w:val="28"/>
                <w:szCs w:val="28"/>
              </w:rPr>
            </w:pPr>
          </w:p>
        </w:tc>
        <w:tc>
          <w:tcPr>
            <w:tcW w:w="8222" w:type="dxa"/>
            <w:gridSpan w:val="2"/>
            <w:shd w:val="clear" w:color="auto" w:fill="auto"/>
          </w:tcPr>
          <w:p w14:paraId="4B3D9D67" w14:textId="0EDE8A4B" w:rsidR="006600E5" w:rsidRPr="00194908" w:rsidRDefault="00B624DB" w:rsidP="000F126E">
            <w:pPr>
              <w:rPr>
                <w:rFonts w:ascii="Source Sans Pro" w:eastAsia="Arial Nova" w:hAnsi="Source Sans Pro" w:cs="Arial"/>
                <w:sz w:val="28"/>
                <w:szCs w:val="28"/>
              </w:rPr>
            </w:pPr>
            <w:r w:rsidRPr="00194908">
              <w:rPr>
                <w:rFonts w:ascii="Source Sans Pro" w:eastAsia="Arial Nova" w:hAnsi="Source Sans Pro" w:cs="Arial"/>
                <w:sz w:val="28"/>
                <w:szCs w:val="28"/>
              </w:rPr>
              <w:t xml:space="preserve">What is something you or a group you were part of worked the hardest for and/or took the longest?  It could be an object, an achievement, circumstances you aspire to.  Why was it so important to you?    </w:t>
            </w:r>
            <w:r w:rsidRPr="00194908">
              <w:rPr>
                <w:rFonts w:ascii="Source Sans Pro" w:eastAsia="Arial Nova" w:hAnsi="Source Sans Pro" w:cs="Arial"/>
                <w:sz w:val="28"/>
                <w:szCs w:val="28"/>
                <w:highlight w:val="yellow"/>
              </w:rPr>
              <w:t>Feedback</w:t>
            </w:r>
            <w:r w:rsidRPr="00194908">
              <w:rPr>
                <w:rFonts w:ascii="Source Sans Pro" w:eastAsia="Arial Nova" w:hAnsi="Source Sans Pro" w:cs="Arial"/>
                <w:sz w:val="28"/>
                <w:szCs w:val="28"/>
              </w:rPr>
              <w:t xml:space="preserve">.    </w:t>
            </w:r>
          </w:p>
        </w:tc>
      </w:tr>
      <w:tr w:rsidR="006600E5" w:rsidRPr="00194908" w14:paraId="5AB52B02" w14:textId="77777777" w:rsidTr="000F126E">
        <w:tc>
          <w:tcPr>
            <w:tcW w:w="1271" w:type="dxa"/>
            <w:shd w:val="clear" w:color="auto" w:fill="auto"/>
          </w:tcPr>
          <w:p w14:paraId="5C0EED8B" w14:textId="77777777" w:rsidR="006600E5" w:rsidRPr="00194908" w:rsidRDefault="006600E5" w:rsidP="000F126E">
            <w:pPr>
              <w:rPr>
                <w:rFonts w:ascii="Source Sans Pro" w:hAnsi="Source Sans Pro"/>
                <w:b/>
                <w:color w:val="FF0000"/>
                <w:sz w:val="28"/>
                <w:szCs w:val="28"/>
              </w:rPr>
            </w:pPr>
          </w:p>
        </w:tc>
        <w:tc>
          <w:tcPr>
            <w:tcW w:w="992" w:type="dxa"/>
          </w:tcPr>
          <w:p w14:paraId="43BBC563" w14:textId="77777777" w:rsidR="006600E5" w:rsidRPr="00194908" w:rsidRDefault="006600E5" w:rsidP="000F126E">
            <w:pPr>
              <w:rPr>
                <w:rFonts w:ascii="Source Sans Pro" w:hAnsi="Source Sans Pro"/>
                <w:b/>
                <w:color w:val="FF0000"/>
                <w:sz w:val="28"/>
                <w:szCs w:val="28"/>
              </w:rPr>
            </w:pPr>
          </w:p>
        </w:tc>
        <w:tc>
          <w:tcPr>
            <w:tcW w:w="7088" w:type="dxa"/>
            <w:shd w:val="clear" w:color="auto" w:fill="auto"/>
          </w:tcPr>
          <w:p w14:paraId="15904348" w14:textId="4B5FE42F" w:rsidR="006600E5" w:rsidRPr="00194908" w:rsidRDefault="00B624DB" w:rsidP="000F126E">
            <w:pPr>
              <w:rPr>
                <w:rFonts w:ascii="Source Sans Pro" w:hAnsi="Source Sans Pro"/>
                <w:b/>
                <w:color w:val="FF0000"/>
                <w:sz w:val="28"/>
                <w:szCs w:val="28"/>
              </w:rPr>
            </w:pPr>
            <w:r w:rsidRPr="00194908">
              <w:rPr>
                <w:rFonts w:ascii="Source Sans Pro" w:eastAsia="Arial Nova" w:hAnsi="Source Sans Pro" w:cs="Arial"/>
                <w:b/>
                <w:bCs/>
                <w:sz w:val="28"/>
                <w:szCs w:val="28"/>
              </w:rPr>
              <w:t>Link</w:t>
            </w:r>
          </w:p>
        </w:tc>
        <w:tc>
          <w:tcPr>
            <w:tcW w:w="1134" w:type="dxa"/>
            <w:shd w:val="clear" w:color="auto" w:fill="auto"/>
          </w:tcPr>
          <w:p w14:paraId="5A71CC3D" w14:textId="35A49819" w:rsidR="006600E5" w:rsidRPr="00194908" w:rsidRDefault="00B624DB" w:rsidP="000F126E">
            <w:pPr>
              <w:rPr>
                <w:rFonts w:ascii="Source Sans Pro" w:hAnsi="Source Sans Pro"/>
                <w:color w:val="FF0000"/>
                <w:sz w:val="28"/>
                <w:szCs w:val="28"/>
              </w:rPr>
            </w:pPr>
            <w:r w:rsidRPr="00194908">
              <w:rPr>
                <w:rFonts w:ascii="Source Sans Pro" w:eastAsia="Arial Nova" w:hAnsi="Source Sans Pro" w:cs="Arial"/>
                <w:b/>
                <w:bCs/>
                <w:sz w:val="28"/>
                <w:szCs w:val="28"/>
              </w:rPr>
              <w:t>2 min</w:t>
            </w:r>
          </w:p>
        </w:tc>
      </w:tr>
      <w:tr w:rsidR="006600E5" w:rsidRPr="00194908" w14:paraId="40523F12" w14:textId="77777777" w:rsidTr="000F126E">
        <w:tc>
          <w:tcPr>
            <w:tcW w:w="1271" w:type="dxa"/>
            <w:shd w:val="clear" w:color="auto" w:fill="auto"/>
          </w:tcPr>
          <w:p w14:paraId="733FC650" w14:textId="77777777" w:rsidR="006600E5" w:rsidRPr="00194908" w:rsidRDefault="006600E5" w:rsidP="000F126E">
            <w:pPr>
              <w:rPr>
                <w:rFonts w:ascii="Source Sans Pro" w:hAnsi="Source Sans Pro"/>
                <w:b/>
                <w:color w:val="FF0000"/>
                <w:sz w:val="28"/>
                <w:szCs w:val="28"/>
              </w:rPr>
            </w:pPr>
          </w:p>
        </w:tc>
        <w:tc>
          <w:tcPr>
            <w:tcW w:w="992" w:type="dxa"/>
          </w:tcPr>
          <w:p w14:paraId="70A7DC0D" w14:textId="77777777" w:rsidR="006600E5" w:rsidRPr="00194908" w:rsidRDefault="006600E5" w:rsidP="000F126E">
            <w:pPr>
              <w:rPr>
                <w:rFonts w:ascii="Source Sans Pro" w:hAnsi="Source Sans Pro"/>
                <w:bCs/>
                <w:sz w:val="28"/>
                <w:szCs w:val="28"/>
              </w:rPr>
            </w:pPr>
          </w:p>
        </w:tc>
        <w:tc>
          <w:tcPr>
            <w:tcW w:w="8222" w:type="dxa"/>
            <w:gridSpan w:val="2"/>
            <w:shd w:val="clear" w:color="auto" w:fill="auto"/>
          </w:tcPr>
          <w:p w14:paraId="34CD3AB7" w14:textId="3559DF93" w:rsidR="006600E5" w:rsidRPr="00194908" w:rsidRDefault="006600E5" w:rsidP="000F126E">
            <w:pPr>
              <w:rPr>
                <w:rFonts w:ascii="Source Sans Pro" w:eastAsia="Arial Nova" w:hAnsi="Source Sans Pro" w:cs="Arial"/>
                <w:b/>
                <w:bCs/>
                <w:i/>
                <w:iCs/>
                <w:sz w:val="28"/>
                <w:szCs w:val="28"/>
              </w:rPr>
            </w:pPr>
            <w:r w:rsidRPr="00194908">
              <w:rPr>
                <w:rFonts w:ascii="Source Sans Pro" w:hAnsi="Source Sans Pro"/>
                <w:sz w:val="28"/>
                <w:szCs w:val="28"/>
              </w:rPr>
              <w:t xml:space="preserve"> </w:t>
            </w:r>
            <w:r w:rsidR="00B624DB" w:rsidRPr="00194908">
              <w:rPr>
                <w:rFonts w:ascii="Source Sans Pro" w:eastAsia="Arial Nova" w:hAnsi="Source Sans Pro" w:cs="Arial"/>
                <w:sz w:val="28"/>
                <w:szCs w:val="28"/>
              </w:rPr>
              <w:t xml:space="preserve">We’ve been thinking about what lengths we would go to pursue something good.  Before Jesus left this earth and sent the Holy Spirit, he told his followers, ‘I am going to prepare a place for you…. I will come back and take you to be with me that you may be where I am. You know the way to the place I am going.’  What will that place be like?  In the Bible, it says, ‘there will be no more death or mourning or crying or pain,’ that God will live or dwell with his followers. He will be with them and be their God(/king/ruler).   But </w:t>
            </w:r>
            <w:r w:rsidR="00B624DB" w:rsidRPr="00194908">
              <w:rPr>
                <w:rFonts w:ascii="Source Sans Pro" w:eastAsia="Arial Nova" w:hAnsi="Source Sans Pro" w:cs="Arial"/>
                <w:sz w:val="28"/>
                <w:szCs w:val="28"/>
              </w:rPr>
              <w:lastRenderedPageBreak/>
              <w:t xml:space="preserve">it’s been over 2000 years since Jesus said that! Many times, in the Bible, it says to be ready, to be prepared for Jesus’ return.  It says we need to continue to follow him, to obey his commands.  Think about being ready for a friend who is coming to pick you up for a weekend away together.  How long do you wait? How do you persevere when something seems too far away, too difficult or other things get in the way?  </w:t>
            </w:r>
          </w:p>
        </w:tc>
      </w:tr>
      <w:tr w:rsidR="006600E5" w:rsidRPr="00194908" w14:paraId="6D94BD51" w14:textId="77777777" w:rsidTr="000F126E">
        <w:tc>
          <w:tcPr>
            <w:tcW w:w="1271" w:type="dxa"/>
            <w:shd w:val="clear" w:color="auto" w:fill="auto"/>
          </w:tcPr>
          <w:p w14:paraId="2E4A5F0C" w14:textId="77777777" w:rsidR="006600E5" w:rsidRPr="00194908" w:rsidRDefault="006600E5" w:rsidP="000F126E">
            <w:pPr>
              <w:rPr>
                <w:rFonts w:ascii="Source Sans Pro" w:hAnsi="Source Sans Pro"/>
                <w:b/>
                <w:color w:val="FF0000"/>
                <w:sz w:val="28"/>
                <w:szCs w:val="28"/>
              </w:rPr>
            </w:pPr>
          </w:p>
        </w:tc>
        <w:tc>
          <w:tcPr>
            <w:tcW w:w="992" w:type="dxa"/>
          </w:tcPr>
          <w:p w14:paraId="762D0A1A" w14:textId="77777777" w:rsidR="006600E5" w:rsidRPr="00194908" w:rsidRDefault="006600E5" w:rsidP="000F126E">
            <w:pPr>
              <w:rPr>
                <w:rFonts w:ascii="Source Sans Pro" w:hAnsi="Source Sans Pro"/>
                <w:b/>
                <w:sz w:val="28"/>
                <w:szCs w:val="28"/>
              </w:rPr>
            </w:pPr>
          </w:p>
        </w:tc>
        <w:tc>
          <w:tcPr>
            <w:tcW w:w="7088" w:type="dxa"/>
            <w:shd w:val="clear" w:color="auto" w:fill="auto"/>
          </w:tcPr>
          <w:p w14:paraId="38E970DF" w14:textId="7CA37803" w:rsidR="006600E5" w:rsidRPr="00194908" w:rsidRDefault="00B624DB" w:rsidP="000F126E">
            <w:pPr>
              <w:rPr>
                <w:rFonts w:ascii="Source Sans Pro" w:hAnsi="Source Sans Pro"/>
                <w:b/>
                <w:color w:val="FF0000"/>
                <w:sz w:val="28"/>
                <w:szCs w:val="28"/>
              </w:rPr>
            </w:pPr>
            <w:r w:rsidRPr="00194908">
              <w:rPr>
                <w:rFonts w:ascii="Source Sans Pro" w:eastAsia="Arial Nova" w:hAnsi="Source Sans Pro" w:cs="Arial"/>
                <w:b/>
                <w:bCs/>
                <w:color w:val="FF0000"/>
                <w:sz w:val="28"/>
                <w:szCs w:val="28"/>
              </w:rPr>
              <w:t>Walk around activity</w:t>
            </w:r>
          </w:p>
        </w:tc>
        <w:tc>
          <w:tcPr>
            <w:tcW w:w="1134" w:type="dxa"/>
            <w:shd w:val="clear" w:color="auto" w:fill="auto"/>
          </w:tcPr>
          <w:p w14:paraId="6E9BE45D" w14:textId="1974A9CB" w:rsidR="006600E5" w:rsidRPr="00194908" w:rsidRDefault="00B624DB" w:rsidP="000F126E">
            <w:pPr>
              <w:rPr>
                <w:rFonts w:ascii="Source Sans Pro" w:hAnsi="Source Sans Pro"/>
                <w:color w:val="FF0000"/>
                <w:sz w:val="28"/>
                <w:szCs w:val="28"/>
              </w:rPr>
            </w:pPr>
            <w:r w:rsidRPr="00194908">
              <w:rPr>
                <w:rFonts w:ascii="Source Sans Pro" w:eastAsia="Arial Nova" w:hAnsi="Source Sans Pro" w:cs="Arial"/>
                <w:b/>
                <w:bCs/>
                <w:color w:val="FF0000"/>
                <w:sz w:val="28"/>
                <w:szCs w:val="28"/>
              </w:rPr>
              <w:t>8 min</w:t>
            </w:r>
          </w:p>
        </w:tc>
      </w:tr>
      <w:tr w:rsidR="006600E5" w:rsidRPr="00194908" w14:paraId="42364185" w14:textId="77777777" w:rsidTr="000F126E">
        <w:tc>
          <w:tcPr>
            <w:tcW w:w="1271" w:type="dxa"/>
            <w:shd w:val="clear" w:color="auto" w:fill="auto"/>
          </w:tcPr>
          <w:p w14:paraId="7D8B9B96" w14:textId="77777777" w:rsidR="006600E5" w:rsidRPr="00194908" w:rsidRDefault="006600E5" w:rsidP="000F126E">
            <w:pPr>
              <w:rPr>
                <w:rFonts w:ascii="Source Sans Pro" w:hAnsi="Source Sans Pro"/>
                <w:b/>
                <w:sz w:val="28"/>
                <w:szCs w:val="28"/>
              </w:rPr>
            </w:pPr>
          </w:p>
        </w:tc>
        <w:tc>
          <w:tcPr>
            <w:tcW w:w="992" w:type="dxa"/>
          </w:tcPr>
          <w:p w14:paraId="6FDCD096" w14:textId="77777777" w:rsidR="006600E5" w:rsidRPr="00194908" w:rsidRDefault="006600E5" w:rsidP="000F126E">
            <w:pPr>
              <w:rPr>
                <w:rFonts w:ascii="Source Sans Pro" w:hAnsi="Source Sans Pro"/>
                <w:b/>
                <w:sz w:val="28"/>
                <w:szCs w:val="28"/>
              </w:rPr>
            </w:pPr>
          </w:p>
        </w:tc>
        <w:tc>
          <w:tcPr>
            <w:tcW w:w="8222" w:type="dxa"/>
            <w:gridSpan w:val="2"/>
            <w:shd w:val="clear" w:color="auto" w:fill="auto"/>
          </w:tcPr>
          <w:p w14:paraId="053AF784" w14:textId="0E96C807" w:rsidR="006600E5" w:rsidRPr="00194908" w:rsidRDefault="00B624DB" w:rsidP="000F126E">
            <w:pPr>
              <w:rPr>
                <w:rFonts w:ascii="Source Sans Pro" w:eastAsia="Arial Nova" w:hAnsi="Source Sans Pro" w:cs="Arial"/>
                <w:sz w:val="28"/>
                <w:szCs w:val="28"/>
              </w:rPr>
            </w:pPr>
            <w:r w:rsidRPr="00194908">
              <w:rPr>
                <w:rFonts w:ascii="Source Sans Pro" w:eastAsia="Arial Nova" w:hAnsi="Source Sans Pro" w:cs="Arial"/>
                <w:sz w:val="28"/>
                <w:szCs w:val="28"/>
              </w:rPr>
              <w:t xml:space="preserve">How do we persevere when it gets tough?  Explain that there are options posted around the room.  Ask people go around, writing down or remembering the ones they use.  Then have them tell the leader at the front who has the list of options written on a whiteboard. They will tick the person’s top 3 methods.  Give people the choice to write in, if their method is not shown. </w:t>
            </w:r>
            <w:r w:rsidRPr="00194908">
              <w:rPr>
                <w:rFonts w:ascii="Source Sans Pro" w:eastAsia="Arial Nova" w:hAnsi="Source Sans Pro" w:cs="Arial"/>
                <w:sz w:val="28"/>
                <w:szCs w:val="28"/>
                <w:highlight w:val="yellow"/>
              </w:rPr>
              <w:t>Feedback</w:t>
            </w:r>
            <w:r w:rsidRPr="00194908">
              <w:rPr>
                <w:rFonts w:ascii="Source Sans Pro" w:eastAsia="Arial Nova" w:hAnsi="Source Sans Pro" w:cs="Arial"/>
                <w:sz w:val="28"/>
                <w:szCs w:val="28"/>
              </w:rPr>
              <w:t>.</w:t>
            </w:r>
          </w:p>
        </w:tc>
      </w:tr>
      <w:tr w:rsidR="006600E5" w:rsidRPr="00194908" w14:paraId="467CCFD9" w14:textId="77777777" w:rsidTr="000F126E">
        <w:tc>
          <w:tcPr>
            <w:tcW w:w="1271" w:type="dxa"/>
            <w:shd w:val="clear" w:color="auto" w:fill="auto"/>
          </w:tcPr>
          <w:p w14:paraId="367C587E" w14:textId="77777777" w:rsidR="006600E5" w:rsidRPr="00194908" w:rsidRDefault="006600E5" w:rsidP="000F126E">
            <w:pPr>
              <w:rPr>
                <w:rFonts w:ascii="Source Sans Pro" w:hAnsi="Source Sans Pro"/>
                <w:b/>
                <w:sz w:val="28"/>
                <w:szCs w:val="28"/>
              </w:rPr>
            </w:pPr>
          </w:p>
        </w:tc>
        <w:tc>
          <w:tcPr>
            <w:tcW w:w="992" w:type="dxa"/>
          </w:tcPr>
          <w:p w14:paraId="5B5BB70F" w14:textId="77777777" w:rsidR="006600E5" w:rsidRPr="00194908" w:rsidRDefault="006600E5" w:rsidP="000F126E">
            <w:pPr>
              <w:rPr>
                <w:rFonts w:ascii="Source Sans Pro" w:hAnsi="Source Sans Pro"/>
                <w:b/>
                <w:sz w:val="28"/>
                <w:szCs w:val="28"/>
              </w:rPr>
            </w:pPr>
          </w:p>
        </w:tc>
        <w:tc>
          <w:tcPr>
            <w:tcW w:w="7088" w:type="dxa"/>
            <w:shd w:val="clear" w:color="auto" w:fill="auto"/>
          </w:tcPr>
          <w:p w14:paraId="2839831E" w14:textId="1FB87314" w:rsidR="006600E5" w:rsidRPr="00194908" w:rsidRDefault="00B624DB" w:rsidP="000F126E">
            <w:pPr>
              <w:rPr>
                <w:rFonts w:ascii="Source Sans Pro" w:hAnsi="Source Sans Pro"/>
                <w:sz w:val="28"/>
                <w:szCs w:val="28"/>
              </w:rPr>
            </w:pPr>
            <w:r w:rsidRPr="00194908">
              <w:rPr>
                <w:rFonts w:ascii="Source Sans Pro" w:eastAsia="Arial Nova" w:hAnsi="Source Sans Pro" w:cs="Arial"/>
                <w:b/>
                <w:bCs/>
                <w:sz w:val="28"/>
                <w:szCs w:val="28"/>
              </w:rPr>
              <w:t>Talk</w:t>
            </w:r>
          </w:p>
        </w:tc>
        <w:tc>
          <w:tcPr>
            <w:tcW w:w="1134" w:type="dxa"/>
            <w:shd w:val="clear" w:color="auto" w:fill="auto"/>
          </w:tcPr>
          <w:p w14:paraId="4167CEFE" w14:textId="4F90DA6E" w:rsidR="006600E5" w:rsidRPr="00194908" w:rsidRDefault="00B624DB" w:rsidP="000F126E">
            <w:pPr>
              <w:rPr>
                <w:rFonts w:ascii="Source Sans Pro" w:hAnsi="Source Sans Pro"/>
                <w:sz w:val="28"/>
                <w:szCs w:val="28"/>
              </w:rPr>
            </w:pPr>
            <w:r w:rsidRPr="00194908">
              <w:rPr>
                <w:rFonts w:ascii="Source Sans Pro" w:eastAsia="Arial Nova" w:hAnsi="Source Sans Pro" w:cs="Arial"/>
                <w:b/>
                <w:bCs/>
                <w:sz w:val="28"/>
                <w:szCs w:val="28"/>
              </w:rPr>
              <w:t>5 min</w:t>
            </w:r>
          </w:p>
        </w:tc>
      </w:tr>
      <w:tr w:rsidR="00194908" w:rsidRPr="00194908" w14:paraId="1087FE35" w14:textId="77777777" w:rsidTr="00CD40A5">
        <w:tc>
          <w:tcPr>
            <w:tcW w:w="1271" w:type="dxa"/>
            <w:shd w:val="clear" w:color="auto" w:fill="auto"/>
          </w:tcPr>
          <w:p w14:paraId="3D3E8F0D" w14:textId="77777777" w:rsidR="00194908" w:rsidRPr="00194908" w:rsidRDefault="00194908" w:rsidP="000F126E">
            <w:pPr>
              <w:rPr>
                <w:rFonts w:ascii="Source Sans Pro" w:hAnsi="Source Sans Pro"/>
                <w:b/>
                <w:sz w:val="28"/>
                <w:szCs w:val="28"/>
              </w:rPr>
            </w:pPr>
          </w:p>
        </w:tc>
        <w:tc>
          <w:tcPr>
            <w:tcW w:w="992" w:type="dxa"/>
          </w:tcPr>
          <w:p w14:paraId="2402A9AF" w14:textId="77777777" w:rsidR="00194908" w:rsidRPr="00194908" w:rsidRDefault="00194908" w:rsidP="000F126E">
            <w:pPr>
              <w:rPr>
                <w:rFonts w:ascii="Source Sans Pro" w:hAnsi="Source Sans Pro"/>
                <w:b/>
                <w:sz w:val="28"/>
                <w:szCs w:val="28"/>
              </w:rPr>
            </w:pPr>
          </w:p>
        </w:tc>
        <w:tc>
          <w:tcPr>
            <w:tcW w:w="8222" w:type="dxa"/>
            <w:gridSpan w:val="2"/>
            <w:shd w:val="clear" w:color="auto" w:fill="auto"/>
          </w:tcPr>
          <w:p w14:paraId="17897CDE" w14:textId="605FA930" w:rsidR="00194908" w:rsidRPr="00194908" w:rsidRDefault="00194908" w:rsidP="000F126E">
            <w:pPr>
              <w:rPr>
                <w:rFonts w:ascii="Source Sans Pro" w:hAnsi="Source Sans Pro"/>
                <w:sz w:val="28"/>
                <w:szCs w:val="28"/>
              </w:rPr>
            </w:pPr>
            <w:r w:rsidRPr="00194908">
              <w:rPr>
                <w:rFonts w:ascii="Source Sans Pro" w:eastAsia="Arial Nova" w:hAnsi="Source Sans Pro" w:cs="Arial"/>
                <w:sz w:val="28"/>
                <w:szCs w:val="28"/>
              </w:rPr>
              <w:t xml:space="preserve">Focus on CS Lewis quote and Heb. 12:2. See separate document.  </w:t>
            </w:r>
          </w:p>
        </w:tc>
      </w:tr>
      <w:tr w:rsidR="006600E5" w:rsidRPr="00194908" w14:paraId="2480A106" w14:textId="77777777" w:rsidTr="000F126E">
        <w:tc>
          <w:tcPr>
            <w:tcW w:w="1271" w:type="dxa"/>
            <w:shd w:val="clear" w:color="auto" w:fill="auto"/>
          </w:tcPr>
          <w:p w14:paraId="4C2FFB83" w14:textId="77777777" w:rsidR="006600E5" w:rsidRPr="00194908" w:rsidRDefault="006600E5" w:rsidP="000F126E">
            <w:pPr>
              <w:rPr>
                <w:rFonts w:ascii="Source Sans Pro" w:hAnsi="Source Sans Pro"/>
                <w:b/>
                <w:sz w:val="28"/>
                <w:szCs w:val="28"/>
              </w:rPr>
            </w:pPr>
          </w:p>
        </w:tc>
        <w:tc>
          <w:tcPr>
            <w:tcW w:w="992" w:type="dxa"/>
          </w:tcPr>
          <w:p w14:paraId="67D0BCA2" w14:textId="77777777" w:rsidR="006600E5" w:rsidRPr="00194908" w:rsidRDefault="006600E5" w:rsidP="000F126E">
            <w:pPr>
              <w:rPr>
                <w:rFonts w:ascii="Source Sans Pro" w:hAnsi="Source Sans Pro"/>
                <w:b/>
                <w:sz w:val="28"/>
                <w:szCs w:val="28"/>
              </w:rPr>
            </w:pPr>
          </w:p>
        </w:tc>
        <w:tc>
          <w:tcPr>
            <w:tcW w:w="7088" w:type="dxa"/>
            <w:shd w:val="clear" w:color="auto" w:fill="auto"/>
          </w:tcPr>
          <w:p w14:paraId="4DE19035" w14:textId="2DED5567" w:rsidR="006600E5" w:rsidRPr="00194908" w:rsidRDefault="00B624DB" w:rsidP="000F126E">
            <w:pPr>
              <w:rPr>
                <w:rFonts w:ascii="Source Sans Pro" w:hAnsi="Source Sans Pro"/>
                <w:sz w:val="28"/>
                <w:szCs w:val="28"/>
              </w:rPr>
            </w:pPr>
            <w:r w:rsidRPr="00194908">
              <w:rPr>
                <w:rFonts w:ascii="Source Sans Pro" w:eastAsia="Arial Nova" w:hAnsi="Source Sans Pro" w:cs="Arial"/>
                <w:b/>
                <w:bCs/>
                <w:sz w:val="28"/>
                <w:szCs w:val="28"/>
              </w:rPr>
              <w:t>Video song</w:t>
            </w:r>
          </w:p>
        </w:tc>
        <w:tc>
          <w:tcPr>
            <w:tcW w:w="1134" w:type="dxa"/>
            <w:shd w:val="clear" w:color="auto" w:fill="auto"/>
          </w:tcPr>
          <w:p w14:paraId="616616AC" w14:textId="186DA88D" w:rsidR="006600E5" w:rsidRPr="00194908" w:rsidRDefault="00B624DB" w:rsidP="000F126E">
            <w:pPr>
              <w:rPr>
                <w:rFonts w:ascii="Source Sans Pro" w:hAnsi="Source Sans Pro"/>
                <w:sz w:val="28"/>
                <w:szCs w:val="28"/>
              </w:rPr>
            </w:pPr>
            <w:r w:rsidRPr="00194908">
              <w:rPr>
                <w:rFonts w:ascii="Source Sans Pro" w:eastAsia="Arial Nova" w:hAnsi="Source Sans Pro" w:cs="Arial"/>
                <w:b/>
                <w:bCs/>
                <w:sz w:val="28"/>
                <w:szCs w:val="28"/>
              </w:rPr>
              <w:t>4 min</w:t>
            </w:r>
          </w:p>
        </w:tc>
      </w:tr>
      <w:tr w:rsidR="00194908" w:rsidRPr="00194908" w14:paraId="079B4896" w14:textId="77777777" w:rsidTr="00573938">
        <w:tc>
          <w:tcPr>
            <w:tcW w:w="1271" w:type="dxa"/>
            <w:shd w:val="clear" w:color="auto" w:fill="auto"/>
          </w:tcPr>
          <w:p w14:paraId="77B8675D" w14:textId="77777777" w:rsidR="00194908" w:rsidRPr="00194908" w:rsidRDefault="00194908" w:rsidP="000F126E">
            <w:pPr>
              <w:rPr>
                <w:rFonts w:ascii="Source Sans Pro" w:hAnsi="Source Sans Pro"/>
                <w:b/>
                <w:sz w:val="28"/>
                <w:szCs w:val="28"/>
              </w:rPr>
            </w:pPr>
          </w:p>
        </w:tc>
        <w:tc>
          <w:tcPr>
            <w:tcW w:w="992" w:type="dxa"/>
          </w:tcPr>
          <w:p w14:paraId="78624ACD" w14:textId="77777777" w:rsidR="00194908" w:rsidRPr="00194908" w:rsidRDefault="00194908" w:rsidP="000F126E">
            <w:pPr>
              <w:rPr>
                <w:rFonts w:ascii="Source Sans Pro" w:hAnsi="Source Sans Pro"/>
                <w:b/>
                <w:sz w:val="28"/>
                <w:szCs w:val="28"/>
              </w:rPr>
            </w:pPr>
          </w:p>
        </w:tc>
        <w:tc>
          <w:tcPr>
            <w:tcW w:w="8222" w:type="dxa"/>
            <w:gridSpan w:val="2"/>
            <w:shd w:val="clear" w:color="auto" w:fill="auto"/>
          </w:tcPr>
          <w:p w14:paraId="57B96252" w14:textId="77777777" w:rsidR="00194908" w:rsidRPr="00194908" w:rsidRDefault="00194908" w:rsidP="00B624DB">
            <w:pPr>
              <w:rPr>
                <w:rStyle w:val="Hyperlink"/>
                <w:rFonts w:ascii="Source Sans Pro" w:hAnsi="Source Sans Pro" w:cs="Arial"/>
                <w:sz w:val="28"/>
                <w:szCs w:val="28"/>
              </w:rPr>
            </w:pPr>
            <w:hyperlink r:id="rId13" w:history="1">
              <w:r w:rsidRPr="00194908">
                <w:rPr>
                  <w:rStyle w:val="Hyperlink"/>
                  <w:rFonts w:ascii="Source Sans Pro" w:hAnsi="Source Sans Pro" w:cs="Arial"/>
                  <w:sz w:val="28"/>
                  <w:szCs w:val="28"/>
                </w:rPr>
                <w:t>What a day that will be (Lyric Video) - Jim Hill - O.M.B. performance by Geoff Allanach - YouTube</w:t>
              </w:r>
            </w:hyperlink>
          </w:p>
          <w:p w14:paraId="40974E15" w14:textId="58B99570" w:rsidR="00194908" w:rsidRPr="00194908" w:rsidRDefault="00194908" w:rsidP="000F126E">
            <w:pPr>
              <w:rPr>
                <w:rFonts w:ascii="Source Sans Pro" w:hAnsi="Source Sans Pro"/>
                <w:sz w:val="28"/>
                <w:szCs w:val="28"/>
              </w:rPr>
            </w:pPr>
            <w:hyperlink r:id="rId14" w:history="1">
              <w:r w:rsidRPr="00194908">
                <w:rPr>
                  <w:rStyle w:val="Hyperlink"/>
                  <w:rFonts w:ascii="Source Sans Pro" w:hAnsi="Source Sans Pro" w:cs="Arial"/>
                  <w:sz w:val="28"/>
                  <w:szCs w:val="28"/>
                </w:rPr>
                <w:t>Soon and Very Soon (</w:t>
              </w:r>
              <w:proofErr w:type="spellStart"/>
              <w:r w:rsidRPr="00194908">
                <w:rPr>
                  <w:rStyle w:val="Hyperlink"/>
                  <w:rFonts w:ascii="Source Sans Pro" w:hAnsi="Source Sans Pro" w:cs="Arial"/>
                  <w:sz w:val="28"/>
                  <w:szCs w:val="28"/>
                </w:rPr>
                <w:t>Andraé</w:t>
              </w:r>
              <w:proofErr w:type="spellEnd"/>
              <w:r w:rsidRPr="00194908">
                <w:rPr>
                  <w:rStyle w:val="Hyperlink"/>
                  <w:rFonts w:ascii="Source Sans Pro" w:hAnsi="Source Sans Pro" w:cs="Arial"/>
                  <w:sz w:val="28"/>
                  <w:szCs w:val="28"/>
                </w:rPr>
                <w:t xml:space="preserve"> Crouch) (Lyrics) - YouTube</w:t>
              </w:r>
            </w:hyperlink>
          </w:p>
        </w:tc>
      </w:tr>
      <w:tr w:rsidR="00B624DB" w:rsidRPr="00194908" w14:paraId="7427F4EF" w14:textId="77777777" w:rsidTr="000F126E">
        <w:tc>
          <w:tcPr>
            <w:tcW w:w="1271" w:type="dxa"/>
            <w:shd w:val="clear" w:color="auto" w:fill="auto"/>
          </w:tcPr>
          <w:p w14:paraId="540FC215" w14:textId="77777777" w:rsidR="00B624DB" w:rsidRPr="00194908" w:rsidRDefault="00B624DB" w:rsidP="000F126E">
            <w:pPr>
              <w:rPr>
                <w:rFonts w:ascii="Source Sans Pro" w:hAnsi="Source Sans Pro"/>
                <w:b/>
                <w:sz w:val="28"/>
                <w:szCs w:val="28"/>
              </w:rPr>
            </w:pPr>
          </w:p>
        </w:tc>
        <w:tc>
          <w:tcPr>
            <w:tcW w:w="992" w:type="dxa"/>
          </w:tcPr>
          <w:p w14:paraId="7B958EE5" w14:textId="77777777" w:rsidR="00B624DB" w:rsidRPr="00194908" w:rsidRDefault="00B624DB" w:rsidP="000F126E">
            <w:pPr>
              <w:rPr>
                <w:rFonts w:ascii="Source Sans Pro" w:hAnsi="Source Sans Pro"/>
                <w:b/>
                <w:sz w:val="28"/>
                <w:szCs w:val="28"/>
              </w:rPr>
            </w:pPr>
          </w:p>
        </w:tc>
        <w:tc>
          <w:tcPr>
            <w:tcW w:w="7088" w:type="dxa"/>
            <w:shd w:val="clear" w:color="auto" w:fill="auto"/>
          </w:tcPr>
          <w:p w14:paraId="3397DD48" w14:textId="5D548F66" w:rsidR="00B624DB" w:rsidRPr="00194908" w:rsidRDefault="00B624DB" w:rsidP="000F126E">
            <w:pPr>
              <w:rPr>
                <w:rFonts w:ascii="Source Sans Pro" w:hAnsi="Source Sans Pro"/>
                <w:sz w:val="28"/>
                <w:szCs w:val="28"/>
              </w:rPr>
            </w:pPr>
            <w:r w:rsidRPr="00194908">
              <w:rPr>
                <w:rFonts w:ascii="Source Sans Pro" w:eastAsia="Arial Nova" w:hAnsi="Source Sans Pro" w:cs="Arial"/>
                <w:b/>
                <w:bCs/>
                <w:sz w:val="28"/>
                <w:szCs w:val="28"/>
              </w:rPr>
              <w:t>Sum up and finish</w:t>
            </w:r>
          </w:p>
        </w:tc>
        <w:tc>
          <w:tcPr>
            <w:tcW w:w="1134" w:type="dxa"/>
            <w:shd w:val="clear" w:color="auto" w:fill="auto"/>
          </w:tcPr>
          <w:p w14:paraId="6410D0D2" w14:textId="5B3E0D4D" w:rsidR="00B624DB" w:rsidRPr="00194908" w:rsidRDefault="00B624DB" w:rsidP="000F126E">
            <w:pPr>
              <w:rPr>
                <w:rFonts w:ascii="Source Sans Pro" w:hAnsi="Source Sans Pro"/>
                <w:sz w:val="28"/>
                <w:szCs w:val="28"/>
              </w:rPr>
            </w:pPr>
            <w:r w:rsidRPr="00194908">
              <w:rPr>
                <w:rFonts w:ascii="Source Sans Pro" w:eastAsia="Arial Nova" w:hAnsi="Source Sans Pro" w:cs="Arial"/>
                <w:b/>
                <w:bCs/>
                <w:sz w:val="28"/>
                <w:szCs w:val="28"/>
              </w:rPr>
              <w:t xml:space="preserve">2 min </w:t>
            </w:r>
            <w:r w:rsidRPr="00194908">
              <w:rPr>
                <w:rFonts w:ascii="Source Sans Pro" w:eastAsia="Arial Nova" w:hAnsi="Source Sans Pro" w:cs="Arial"/>
                <w:sz w:val="28"/>
                <w:szCs w:val="28"/>
              </w:rPr>
              <w:t xml:space="preserve"> </w:t>
            </w:r>
          </w:p>
        </w:tc>
      </w:tr>
      <w:tr w:rsidR="00194908" w:rsidRPr="00194908" w14:paraId="37385669" w14:textId="77777777" w:rsidTr="00E157D1">
        <w:tc>
          <w:tcPr>
            <w:tcW w:w="1271" w:type="dxa"/>
            <w:shd w:val="clear" w:color="auto" w:fill="auto"/>
          </w:tcPr>
          <w:p w14:paraId="4356735A" w14:textId="77777777" w:rsidR="00194908" w:rsidRPr="00194908" w:rsidRDefault="00194908" w:rsidP="000F126E">
            <w:pPr>
              <w:rPr>
                <w:rFonts w:ascii="Source Sans Pro" w:hAnsi="Source Sans Pro"/>
                <w:b/>
                <w:sz w:val="28"/>
                <w:szCs w:val="28"/>
              </w:rPr>
            </w:pPr>
          </w:p>
        </w:tc>
        <w:tc>
          <w:tcPr>
            <w:tcW w:w="992" w:type="dxa"/>
          </w:tcPr>
          <w:p w14:paraId="66940B79" w14:textId="77777777" w:rsidR="00194908" w:rsidRPr="00194908" w:rsidRDefault="00194908" w:rsidP="000F126E">
            <w:pPr>
              <w:rPr>
                <w:rFonts w:ascii="Source Sans Pro" w:hAnsi="Source Sans Pro"/>
                <w:b/>
                <w:sz w:val="28"/>
                <w:szCs w:val="28"/>
              </w:rPr>
            </w:pPr>
          </w:p>
        </w:tc>
        <w:tc>
          <w:tcPr>
            <w:tcW w:w="8222" w:type="dxa"/>
            <w:gridSpan w:val="2"/>
            <w:shd w:val="clear" w:color="auto" w:fill="auto"/>
          </w:tcPr>
          <w:p w14:paraId="1FDB32CB" w14:textId="3BD0D709" w:rsidR="00194908" w:rsidRPr="00194908" w:rsidRDefault="00194908" w:rsidP="000F126E">
            <w:pPr>
              <w:rPr>
                <w:rFonts w:ascii="Source Sans Pro" w:hAnsi="Source Sans Pro"/>
                <w:sz w:val="28"/>
                <w:szCs w:val="28"/>
              </w:rPr>
            </w:pPr>
            <w:r w:rsidRPr="00194908">
              <w:rPr>
                <w:rFonts w:ascii="Source Sans Pro" w:eastAsia="Arial Nova" w:hAnsi="Source Sans Pro" w:cs="Arial"/>
                <w:sz w:val="28"/>
                <w:szCs w:val="28"/>
              </w:rPr>
              <w:t>Mention that prayer is available</w:t>
            </w:r>
          </w:p>
        </w:tc>
      </w:tr>
      <w:tr w:rsidR="00B624DB" w:rsidRPr="00194908" w14:paraId="773FCE06" w14:textId="77777777" w:rsidTr="000F126E">
        <w:tc>
          <w:tcPr>
            <w:tcW w:w="1271" w:type="dxa"/>
            <w:shd w:val="clear" w:color="auto" w:fill="auto"/>
          </w:tcPr>
          <w:p w14:paraId="28560CBF" w14:textId="77777777" w:rsidR="00B624DB" w:rsidRPr="00194908" w:rsidRDefault="00B624DB" w:rsidP="000F126E">
            <w:pPr>
              <w:rPr>
                <w:rFonts w:ascii="Source Sans Pro" w:hAnsi="Source Sans Pro"/>
                <w:b/>
                <w:sz w:val="28"/>
                <w:szCs w:val="28"/>
              </w:rPr>
            </w:pPr>
          </w:p>
        </w:tc>
        <w:tc>
          <w:tcPr>
            <w:tcW w:w="992" w:type="dxa"/>
          </w:tcPr>
          <w:p w14:paraId="0833D262" w14:textId="77777777" w:rsidR="00B624DB" w:rsidRPr="00194908" w:rsidRDefault="00B624DB" w:rsidP="000F126E">
            <w:pPr>
              <w:rPr>
                <w:rFonts w:ascii="Source Sans Pro" w:hAnsi="Source Sans Pro"/>
                <w:b/>
                <w:sz w:val="28"/>
                <w:szCs w:val="28"/>
              </w:rPr>
            </w:pPr>
          </w:p>
        </w:tc>
        <w:tc>
          <w:tcPr>
            <w:tcW w:w="7088" w:type="dxa"/>
            <w:shd w:val="clear" w:color="auto" w:fill="auto"/>
          </w:tcPr>
          <w:p w14:paraId="471AA8A8" w14:textId="35F04FFA" w:rsidR="00B624DB" w:rsidRPr="00194908" w:rsidRDefault="00B624DB" w:rsidP="000F126E">
            <w:pPr>
              <w:rPr>
                <w:rFonts w:ascii="Source Sans Pro" w:eastAsia="Arial Nova" w:hAnsi="Source Sans Pro" w:cs="Arial"/>
                <w:sz w:val="28"/>
                <w:szCs w:val="28"/>
              </w:rPr>
            </w:pPr>
            <w:r w:rsidRPr="00194908">
              <w:rPr>
                <w:rFonts w:ascii="Source Sans Pro" w:eastAsia="Arial Nova" w:hAnsi="Source Sans Pro" w:cs="Arial"/>
                <w:b/>
                <w:bCs/>
                <w:sz w:val="28"/>
                <w:szCs w:val="28"/>
              </w:rPr>
              <w:t>End</w:t>
            </w:r>
          </w:p>
        </w:tc>
        <w:tc>
          <w:tcPr>
            <w:tcW w:w="1134" w:type="dxa"/>
            <w:shd w:val="clear" w:color="auto" w:fill="auto"/>
          </w:tcPr>
          <w:p w14:paraId="64C51191" w14:textId="77777777" w:rsidR="00B624DB" w:rsidRPr="00194908" w:rsidRDefault="00B624DB" w:rsidP="000F126E">
            <w:pPr>
              <w:rPr>
                <w:rFonts w:ascii="Source Sans Pro" w:hAnsi="Source Sans Pro"/>
                <w:sz w:val="28"/>
                <w:szCs w:val="28"/>
              </w:rPr>
            </w:pPr>
          </w:p>
        </w:tc>
      </w:tr>
    </w:tbl>
    <w:p w14:paraId="1DA3C130" w14:textId="2E370403" w:rsidR="00392245" w:rsidRPr="00682345" w:rsidRDefault="00392245" w:rsidP="1F4BE190">
      <w:pPr>
        <w:rPr>
          <w:rFonts w:ascii="Source Sans Pro" w:eastAsia="Arial Nova" w:hAnsi="Source Sans Pro" w:cs="Arial"/>
        </w:rPr>
      </w:pPr>
    </w:p>
    <w:sectPr w:rsidR="00392245" w:rsidRPr="00682345" w:rsidSect="00194908">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56448" w14:textId="77777777" w:rsidR="00AA5E9B" w:rsidRDefault="00AA5E9B" w:rsidP="00AA5E9B">
      <w:r>
        <w:separator/>
      </w:r>
    </w:p>
  </w:endnote>
  <w:endnote w:type="continuationSeparator" w:id="0">
    <w:p w14:paraId="6416BACE" w14:textId="77777777" w:rsidR="00AA5E9B" w:rsidRDefault="00AA5E9B" w:rsidP="00AA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34119" w14:textId="77777777" w:rsidR="0028198F" w:rsidRPr="0050012E" w:rsidRDefault="0028198F" w:rsidP="0028198F">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724546B4" w14:textId="77777777" w:rsidR="0028198F" w:rsidRPr="0050012E" w:rsidRDefault="0028198F" w:rsidP="0028198F">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3127A7F" w14:textId="6A49C346" w:rsidR="00AA5E9B" w:rsidRPr="0028198F" w:rsidRDefault="0028198F" w:rsidP="0028198F">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C99C0" w14:textId="77777777" w:rsidR="00AA5E9B" w:rsidRDefault="00AA5E9B" w:rsidP="00AA5E9B">
      <w:r>
        <w:separator/>
      </w:r>
    </w:p>
  </w:footnote>
  <w:footnote w:type="continuationSeparator" w:id="0">
    <w:p w14:paraId="79DA7D63" w14:textId="77777777" w:rsidR="00AA5E9B" w:rsidRDefault="00AA5E9B" w:rsidP="00AA5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AA5E9B" w14:paraId="6439A906" w14:textId="77777777" w:rsidTr="000F126E">
      <w:tc>
        <w:tcPr>
          <w:tcW w:w="5208" w:type="dxa"/>
          <w:shd w:val="clear" w:color="auto" w:fill="auto"/>
        </w:tcPr>
        <w:p w14:paraId="11183D64" w14:textId="77777777" w:rsidR="00AA5E9B" w:rsidRDefault="00AA5E9B" w:rsidP="00AA5E9B">
          <w:pPr>
            <w:pStyle w:val="Header"/>
            <w:ind w:left="600" w:hanging="600"/>
          </w:pPr>
          <w:r>
            <w:t xml:space="preserve">  </w:t>
          </w:r>
          <w:r>
            <w:rPr>
              <w:noProof/>
            </w:rPr>
            <w:drawing>
              <wp:inline distT="0" distB="0" distL="0" distR="0" wp14:anchorId="1316350E" wp14:editId="55FE26D0">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69F7D880" w14:textId="77777777" w:rsidR="00AA5E9B" w:rsidRPr="005D155E" w:rsidRDefault="00AA5E9B" w:rsidP="00AA5E9B">
          <w:pPr>
            <w:pStyle w:val="Header"/>
            <w:jc w:val="right"/>
          </w:pPr>
          <w:r w:rsidRPr="00E317E9">
            <w:rPr>
              <w:b/>
              <w:noProof/>
              <w:sz w:val="32"/>
              <w:szCs w:val="32"/>
            </w:rPr>
            <w:drawing>
              <wp:inline distT="0" distB="0" distL="0" distR="0" wp14:anchorId="1223D368" wp14:editId="0371E818">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76CAB89C" w14:textId="77777777" w:rsidR="00AA5E9B" w:rsidRDefault="00AA5E9B">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yayOz4r0">
      <int2:state int2:value="Rejected" int2:type="AugLoop_Text_Critique"/>
    </int2:textHash>
    <int2:textHash int2:hashCode="3rDKs807yfKBUD" int2:id="YXejNBEv">
      <int2:state int2:value="Rejected" int2:type="AugLoop_Text_Critique"/>
    </int2:textHash>
    <int2:textHash int2:hashCode="Z1xiT5rgVxk0DY" int2:id="YapEssyv">
      <int2:state int2:value="Rejected" int2:type="AugLoop_Text_Critique"/>
    </int2:textHash>
    <int2:textHash int2:hashCode="A3Gw4U0OODg9wN" int2:id="ebRkzS0F">
      <int2:state int2:value="Rejected" int2:type="AugLoop_Text_Critique"/>
    </int2:textHash>
    <int2:textHash int2:hashCode="kVWhbGcwGKp4zK" int2:id="lHNvRxDJ">
      <int2:state int2:value="Rejected" int2:type="AugLoop_Text_Critique"/>
    </int2:textHash>
    <int2:textHash int2:hashCode="YRRNSe5P9iMOJ5" int2:id="KGoFp5FP">
      <int2:state int2:value="Rejected" int2:type="AugLoop_Text_Critique"/>
    </int2:textHash>
    <int2:textHash int2:hashCode="wLl2AJ6++JITH+" int2:id="yYi8nRe6">
      <int2:state int2:value="Rejected" int2:type="AugLoop_Text_Critique"/>
    </int2:textHash>
    <int2:textHash int2:hashCode="dsNZ25MLjZalmn" int2:id="FAWruUYS">
      <int2:state int2:value="Rejected" int2:type="AugLoop_Text_Critique"/>
    </int2:textHash>
    <int2:textHash int2:hashCode="3uZugG+Mx5iIRp" int2:id="4OODtItt">
      <int2:state int2:value="Rejected" int2:type="AugLoop_Text_Critique"/>
    </int2:textHash>
    <int2:textHash int2:hashCode="2yYSDKS5nF+0qr" int2:id="ZmhtaIIa">
      <int2:state int2:value="Rejected" int2:type="AugLoop_Text_Critique"/>
    </int2:textHash>
    <int2:textHash int2:hashCode="fhH5HUMDGffOjn" int2:id="lBLzSjCq">
      <int2:state int2:value="Rejected" int2:type="AugLoop_Text_Critique"/>
    </int2:textHash>
    <int2:textHash int2:hashCode="Yhn0Dndm6nOqiU" int2:id="SBE64NN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7F393A"/>
    <w:multiLevelType w:val="hybridMultilevel"/>
    <w:tmpl w:val="6FEC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693931">
    <w:abstractNumId w:val="0"/>
  </w:num>
  <w:num w:numId="2" w16cid:durableId="1877740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E7"/>
    <w:rsid w:val="00001C83"/>
    <w:rsid w:val="00003BCA"/>
    <w:rsid w:val="000041FB"/>
    <w:rsid w:val="00005174"/>
    <w:rsid w:val="00007EEC"/>
    <w:rsid w:val="00013862"/>
    <w:rsid w:val="000139AF"/>
    <w:rsid w:val="000148C9"/>
    <w:rsid w:val="00015E3A"/>
    <w:rsid w:val="00015E8A"/>
    <w:rsid w:val="00016729"/>
    <w:rsid w:val="000248B5"/>
    <w:rsid w:val="00025A47"/>
    <w:rsid w:val="00026E36"/>
    <w:rsid w:val="00032F1A"/>
    <w:rsid w:val="00033EA0"/>
    <w:rsid w:val="00036F5D"/>
    <w:rsid w:val="0004570B"/>
    <w:rsid w:val="00047C3A"/>
    <w:rsid w:val="0005291C"/>
    <w:rsid w:val="000560C7"/>
    <w:rsid w:val="00057CBC"/>
    <w:rsid w:val="000624B2"/>
    <w:rsid w:val="00073556"/>
    <w:rsid w:val="00086A44"/>
    <w:rsid w:val="00097088"/>
    <w:rsid w:val="000A1188"/>
    <w:rsid w:val="000A15C3"/>
    <w:rsid w:val="000A1F5C"/>
    <w:rsid w:val="000A2279"/>
    <w:rsid w:val="000A4F72"/>
    <w:rsid w:val="000A6DAD"/>
    <w:rsid w:val="000B5453"/>
    <w:rsid w:val="000B556E"/>
    <w:rsid w:val="000B6A15"/>
    <w:rsid w:val="000B6A45"/>
    <w:rsid w:val="000C0DA9"/>
    <w:rsid w:val="000C103B"/>
    <w:rsid w:val="000C1234"/>
    <w:rsid w:val="000C1EA2"/>
    <w:rsid w:val="000C27F9"/>
    <w:rsid w:val="000C2EBF"/>
    <w:rsid w:val="000C301D"/>
    <w:rsid w:val="000C4393"/>
    <w:rsid w:val="000D1C75"/>
    <w:rsid w:val="000D3C22"/>
    <w:rsid w:val="000E7C33"/>
    <w:rsid w:val="000F0D85"/>
    <w:rsid w:val="000F2DAD"/>
    <w:rsid w:val="000F2E57"/>
    <w:rsid w:val="000F4A6D"/>
    <w:rsid w:val="000F4D39"/>
    <w:rsid w:val="000F7418"/>
    <w:rsid w:val="00106784"/>
    <w:rsid w:val="001073F1"/>
    <w:rsid w:val="00107F3E"/>
    <w:rsid w:val="00110AAB"/>
    <w:rsid w:val="00112483"/>
    <w:rsid w:val="00112E37"/>
    <w:rsid w:val="0011319E"/>
    <w:rsid w:val="00113AA9"/>
    <w:rsid w:val="001227FD"/>
    <w:rsid w:val="00125247"/>
    <w:rsid w:val="0012583F"/>
    <w:rsid w:val="00130D85"/>
    <w:rsid w:val="00131648"/>
    <w:rsid w:val="00132D9C"/>
    <w:rsid w:val="00134F48"/>
    <w:rsid w:val="00137F38"/>
    <w:rsid w:val="001411AC"/>
    <w:rsid w:val="00146247"/>
    <w:rsid w:val="001522DC"/>
    <w:rsid w:val="001647EB"/>
    <w:rsid w:val="00164A9B"/>
    <w:rsid w:val="001677F8"/>
    <w:rsid w:val="001706C7"/>
    <w:rsid w:val="00171C75"/>
    <w:rsid w:val="00172FC6"/>
    <w:rsid w:val="00175794"/>
    <w:rsid w:val="00177941"/>
    <w:rsid w:val="00187F9C"/>
    <w:rsid w:val="0019076E"/>
    <w:rsid w:val="00194908"/>
    <w:rsid w:val="00194A4A"/>
    <w:rsid w:val="001970C0"/>
    <w:rsid w:val="00197EEA"/>
    <w:rsid w:val="001A0CC6"/>
    <w:rsid w:val="001A274F"/>
    <w:rsid w:val="001A620F"/>
    <w:rsid w:val="001B1F08"/>
    <w:rsid w:val="001B269D"/>
    <w:rsid w:val="001B2C48"/>
    <w:rsid w:val="001B35BC"/>
    <w:rsid w:val="001B6C57"/>
    <w:rsid w:val="001C18EE"/>
    <w:rsid w:val="001C3875"/>
    <w:rsid w:val="001C4654"/>
    <w:rsid w:val="001C5655"/>
    <w:rsid w:val="001C712C"/>
    <w:rsid w:val="001D16F1"/>
    <w:rsid w:val="001D4EEA"/>
    <w:rsid w:val="001D5938"/>
    <w:rsid w:val="001E2E8D"/>
    <w:rsid w:val="001E6A77"/>
    <w:rsid w:val="001E788D"/>
    <w:rsid w:val="001F5682"/>
    <w:rsid w:val="001F6AF5"/>
    <w:rsid w:val="001F73DD"/>
    <w:rsid w:val="0020495A"/>
    <w:rsid w:val="002050C5"/>
    <w:rsid w:val="002078C6"/>
    <w:rsid w:val="00207BBD"/>
    <w:rsid w:val="00213D5F"/>
    <w:rsid w:val="00215EB1"/>
    <w:rsid w:val="002175E3"/>
    <w:rsid w:val="00217EDA"/>
    <w:rsid w:val="0022066B"/>
    <w:rsid w:val="00220A95"/>
    <w:rsid w:val="00221FF8"/>
    <w:rsid w:val="00223072"/>
    <w:rsid w:val="002233EA"/>
    <w:rsid w:val="0022363B"/>
    <w:rsid w:val="00232716"/>
    <w:rsid w:val="00233F6F"/>
    <w:rsid w:val="00235A8B"/>
    <w:rsid w:val="00235CE6"/>
    <w:rsid w:val="00237144"/>
    <w:rsid w:val="00242382"/>
    <w:rsid w:val="00242793"/>
    <w:rsid w:val="00253ED6"/>
    <w:rsid w:val="00255E48"/>
    <w:rsid w:val="002619CF"/>
    <w:rsid w:val="00261B8B"/>
    <w:rsid w:val="00266E18"/>
    <w:rsid w:val="00270C3E"/>
    <w:rsid w:val="0027255F"/>
    <w:rsid w:val="002735F1"/>
    <w:rsid w:val="002751B6"/>
    <w:rsid w:val="00275802"/>
    <w:rsid w:val="00277115"/>
    <w:rsid w:val="0028198F"/>
    <w:rsid w:val="00283326"/>
    <w:rsid w:val="00284A00"/>
    <w:rsid w:val="00284D71"/>
    <w:rsid w:val="0028580F"/>
    <w:rsid w:val="00295040"/>
    <w:rsid w:val="002A14A6"/>
    <w:rsid w:val="002A3FD1"/>
    <w:rsid w:val="002A40E4"/>
    <w:rsid w:val="002A750C"/>
    <w:rsid w:val="002A7EB7"/>
    <w:rsid w:val="002B2311"/>
    <w:rsid w:val="002B2624"/>
    <w:rsid w:val="002B4CB4"/>
    <w:rsid w:val="002B641F"/>
    <w:rsid w:val="002B66C3"/>
    <w:rsid w:val="002C1F67"/>
    <w:rsid w:val="002C3C1E"/>
    <w:rsid w:val="002C56AD"/>
    <w:rsid w:val="002D0A76"/>
    <w:rsid w:val="002D1615"/>
    <w:rsid w:val="002D4E85"/>
    <w:rsid w:val="002D69A7"/>
    <w:rsid w:val="002E2A5F"/>
    <w:rsid w:val="002E4A02"/>
    <w:rsid w:val="002E60EE"/>
    <w:rsid w:val="002F1256"/>
    <w:rsid w:val="002F42A0"/>
    <w:rsid w:val="002F4FA9"/>
    <w:rsid w:val="002F549C"/>
    <w:rsid w:val="00300DD2"/>
    <w:rsid w:val="0030242E"/>
    <w:rsid w:val="00302703"/>
    <w:rsid w:val="00304811"/>
    <w:rsid w:val="0030593A"/>
    <w:rsid w:val="00305993"/>
    <w:rsid w:val="003076E2"/>
    <w:rsid w:val="00307C41"/>
    <w:rsid w:val="00311B1E"/>
    <w:rsid w:val="003123AF"/>
    <w:rsid w:val="00315797"/>
    <w:rsid w:val="003170E4"/>
    <w:rsid w:val="00317A20"/>
    <w:rsid w:val="00321B4A"/>
    <w:rsid w:val="00322DFA"/>
    <w:rsid w:val="00323972"/>
    <w:rsid w:val="0032406E"/>
    <w:rsid w:val="003304ED"/>
    <w:rsid w:val="003332B3"/>
    <w:rsid w:val="0033438C"/>
    <w:rsid w:val="003343C6"/>
    <w:rsid w:val="00334F62"/>
    <w:rsid w:val="0033733E"/>
    <w:rsid w:val="003410E9"/>
    <w:rsid w:val="00341B6C"/>
    <w:rsid w:val="00346444"/>
    <w:rsid w:val="00347264"/>
    <w:rsid w:val="00347AA3"/>
    <w:rsid w:val="00350161"/>
    <w:rsid w:val="00351982"/>
    <w:rsid w:val="00353811"/>
    <w:rsid w:val="00356F7B"/>
    <w:rsid w:val="00357820"/>
    <w:rsid w:val="00357BAD"/>
    <w:rsid w:val="00363FC9"/>
    <w:rsid w:val="003658DE"/>
    <w:rsid w:val="00366D7D"/>
    <w:rsid w:val="003706E9"/>
    <w:rsid w:val="00371146"/>
    <w:rsid w:val="00374692"/>
    <w:rsid w:val="003750C2"/>
    <w:rsid w:val="00377A5E"/>
    <w:rsid w:val="003824D4"/>
    <w:rsid w:val="0038767D"/>
    <w:rsid w:val="00392245"/>
    <w:rsid w:val="0039278A"/>
    <w:rsid w:val="00393BF0"/>
    <w:rsid w:val="003A1AAE"/>
    <w:rsid w:val="003A42F4"/>
    <w:rsid w:val="003A4377"/>
    <w:rsid w:val="003A4F3A"/>
    <w:rsid w:val="003A6B58"/>
    <w:rsid w:val="003A6CAA"/>
    <w:rsid w:val="003A753E"/>
    <w:rsid w:val="003B27DE"/>
    <w:rsid w:val="003B327A"/>
    <w:rsid w:val="003B37C2"/>
    <w:rsid w:val="003C28EF"/>
    <w:rsid w:val="003C300B"/>
    <w:rsid w:val="003C6D3B"/>
    <w:rsid w:val="003D1920"/>
    <w:rsid w:val="003D365F"/>
    <w:rsid w:val="003D3B40"/>
    <w:rsid w:val="003D77BE"/>
    <w:rsid w:val="003E0476"/>
    <w:rsid w:val="003E5065"/>
    <w:rsid w:val="003E511D"/>
    <w:rsid w:val="003E5805"/>
    <w:rsid w:val="003F2214"/>
    <w:rsid w:val="003F2F22"/>
    <w:rsid w:val="003F3717"/>
    <w:rsid w:val="003F4CFB"/>
    <w:rsid w:val="004005BD"/>
    <w:rsid w:val="004009E4"/>
    <w:rsid w:val="0040187F"/>
    <w:rsid w:val="004022A4"/>
    <w:rsid w:val="0040369D"/>
    <w:rsid w:val="00405A3E"/>
    <w:rsid w:val="0040640C"/>
    <w:rsid w:val="0040690B"/>
    <w:rsid w:val="00414132"/>
    <w:rsid w:val="0041680B"/>
    <w:rsid w:val="004175D0"/>
    <w:rsid w:val="00417771"/>
    <w:rsid w:val="0041779D"/>
    <w:rsid w:val="0042210A"/>
    <w:rsid w:val="004236A5"/>
    <w:rsid w:val="0042554E"/>
    <w:rsid w:val="00432C9A"/>
    <w:rsid w:val="00435DC9"/>
    <w:rsid w:val="00436D90"/>
    <w:rsid w:val="00437257"/>
    <w:rsid w:val="00440DA1"/>
    <w:rsid w:val="00442F84"/>
    <w:rsid w:val="00445960"/>
    <w:rsid w:val="004462AA"/>
    <w:rsid w:val="00446C2E"/>
    <w:rsid w:val="00452FC8"/>
    <w:rsid w:val="004531E5"/>
    <w:rsid w:val="00453CF9"/>
    <w:rsid w:val="0045480A"/>
    <w:rsid w:val="00457809"/>
    <w:rsid w:val="0046101C"/>
    <w:rsid w:val="004631F6"/>
    <w:rsid w:val="0046369A"/>
    <w:rsid w:val="00463D37"/>
    <w:rsid w:val="00473000"/>
    <w:rsid w:val="0047749C"/>
    <w:rsid w:val="004812CA"/>
    <w:rsid w:val="004831E2"/>
    <w:rsid w:val="00491343"/>
    <w:rsid w:val="0049468B"/>
    <w:rsid w:val="004970BD"/>
    <w:rsid w:val="00497380"/>
    <w:rsid w:val="004A0E42"/>
    <w:rsid w:val="004A1CF6"/>
    <w:rsid w:val="004A1D8B"/>
    <w:rsid w:val="004A29EB"/>
    <w:rsid w:val="004A52D8"/>
    <w:rsid w:val="004A77EE"/>
    <w:rsid w:val="004B0CBE"/>
    <w:rsid w:val="004B4931"/>
    <w:rsid w:val="004B62C4"/>
    <w:rsid w:val="004B65DF"/>
    <w:rsid w:val="004C0478"/>
    <w:rsid w:val="004C1BD5"/>
    <w:rsid w:val="004D0C80"/>
    <w:rsid w:val="004D1261"/>
    <w:rsid w:val="004D204E"/>
    <w:rsid w:val="004D2626"/>
    <w:rsid w:val="004D5B37"/>
    <w:rsid w:val="004D5C36"/>
    <w:rsid w:val="004D7E22"/>
    <w:rsid w:val="004E2E24"/>
    <w:rsid w:val="004E5700"/>
    <w:rsid w:val="004E5F71"/>
    <w:rsid w:val="004E63B3"/>
    <w:rsid w:val="004F4619"/>
    <w:rsid w:val="00505ACF"/>
    <w:rsid w:val="00507CA5"/>
    <w:rsid w:val="00511E89"/>
    <w:rsid w:val="00513D66"/>
    <w:rsid w:val="005142C4"/>
    <w:rsid w:val="00514DC5"/>
    <w:rsid w:val="00516B8C"/>
    <w:rsid w:val="005245DF"/>
    <w:rsid w:val="00530074"/>
    <w:rsid w:val="0053089A"/>
    <w:rsid w:val="0053136B"/>
    <w:rsid w:val="005346B1"/>
    <w:rsid w:val="00534FFA"/>
    <w:rsid w:val="0053599F"/>
    <w:rsid w:val="005372AF"/>
    <w:rsid w:val="0054121B"/>
    <w:rsid w:val="00542D20"/>
    <w:rsid w:val="00544C6E"/>
    <w:rsid w:val="00545995"/>
    <w:rsid w:val="005512CE"/>
    <w:rsid w:val="0055461A"/>
    <w:rsid w:val="005556EB"/>
    <w:rsid w:val="00556B5F"/>
    <w:rsid w:val="00556F4C"/>
    <w:rsid w:val="005604C9"/>
    <w:rsid w:val="00560F2E"/>
    <w:rsid w:val="00562663"/>
    <w:rsid w:val="00565A57"/>
    <w:rsid w:val="0056765A"/>
    <w:rsid w:val="00567B06"/>
    <w:rsid w:val="005719BB"/>
    <w:rsid w:val="00571D91"/>
    <w:rsid w:val="00572BEF"/>
    <w:rsid w:val="00574C9A"/>
    <w:rsid w:val="00577016"/>
    <w:rsid w:val="00580673"/>
    <w:rsid w:val="005855BB"/>
    <w:rsid w:val="00586104"/>
    <w:rsid w:val="00586F24"/>
    <w:rsid w:val="005906B8"/>
    <w:rsid w:val="00591344"/>
    <w:rsid w:val="00591FEE"/>
    <w:rsid w:val="00592490"/>
    <w:rsid w:val="005929BA"/>
    <w:rsid w:val="00593217"/>
    <w:rsid w:val="0059412E"/>
    <w:rsid w:val="00594FAF"/>
    <w:rsid w:val="005956A6"/>
    <w:rsid w:val="005A014A"/>
    <w:rsid w:val="005A4953"/>
    <w:rsid w:val="005A7C99"/>
    <w:rsid w:val="005B3317"/>
    <w:rsid w:val="005B3FB5"/>
    <w:rsid w:val="005B520A"/>
    <w:rsid w:val="005B520B"/>
    <w:rsid w:val="005B5DF1"/>
    <w:rsid w:val="005B64F3"/>
    <w:rsid w:val="005C078F"/>
    <w:rsid w:val="005C5AC9"/>
    <w:rsid w:val="005D08DA"/>
    <w:rsid w:val="005D1107"/>
    <w:rsid w:val="005D5E33"/>
    <w:rsid w:val="005D6CB1"/>
    <w:rsid w:val="005D6FCD"/>
    <w:rsid w:val="005E112C"/>
    <w:rsid w:val="005E7CA2"/>
    <w:rsid w:val="005F03AF"/>
    <w:rsid w:val="005F4F73"/>
    <w:rsid w:val="005F5342"/>
    <w:rsid w:val="00600465"/>
    <w:rsid w:val="0060251C"/>
    <w:rsid w:val="00603A0A"/>
    <w:rsid w:val="006042B3"/>
    <w:rsid w:val="00604574"/>
    <w:rsid w:val="00604FD1"/>
    <w:rsid w:val="0060508F"/>
    <w:rsid w:val="00612803"/>
    <w:rsid w:val="00612CDE"/>
    <w:rsid w:val="006152FB"/>
    <w:rsid w:val="006165E8"/>
    <w:rsid w:val="006172CA"/>
    <w:rsid w:val="00617C83"/>
    <w:rsid w:val="00620540"/>
    <w:rsid w:val="006219D3"/>
    <w:rsid w:val="006251B0"/>
    <w:rsid w:val="0062550F"/>
    <w:rsid w:val="00625616"/>
    <w:rsid w:val="00625FBC"/>
    <w:rsid w:val="006371EF"/>
    <w:rsid w:val="00637A77"/>
    <w:rsid w:val="00642EA0"/>
    <w:rsid w:val="00646D41"/>
    <w:rsid w:val="00650A65"/>
    <w:rsid w:val="00651494"/>
    <w:rsid w:val="00651F0D"/>
    <w:rsid w:val="006532F4"/>
    <w:rsid w:val="00653B06"/>
    <w:rsid w:val="006562DA"/>
    <w:rsid w:val="006600E5"/>
    <w:rsid w:val="00662ABF"/>
    <w:rsid w:val="0066361B"/>
    <w:rsid w:val="0066713E"/>
    <w:rsid w:val="0067102B"/>
    <w:rsid w:val="0067142A"/>
    <w:rsid w:val="0067474B"/>
    <w:rsid w:val="0067488B"/>
    <w:rsid w:val="006770CF"/>
    <w:rsid w:val="00680AD6"/>
    <w:rsid w:val="00682345"/>
    <w:rsid w:val="006859A2"/>
    <w:rsid w:val="0069338A"/>
    <w:rsid w:val="006A47DF"/>
    <w:rsid w:val="006A6D99"/>
    <w:rsid w:val="006B0E22"/>
    <w:rsid w:val="006B4137"/>
    <w:rsid w:val="006B4345"/>
    <w:rsid w:val="006B4768"/>
    <w:rsid w:val="006B5655"/>
    <w:rsid w:val="006B6BAC"/>
    <w:rsid w:val="006C2C46"/>
    <w:rsid w:val="006C45CB"/>
    <w:rsid w:val="006C75C7"/>
    <w:rsid w:val="006D3206"/>
    <w:rsid w:val="006E2A5A"/>
    <w:rsid w:val="006E2DCD"/>
    <w:rsid w:val="006E35F1"/>
    <w:rsid w:val="006E4B79"/>
    <w:rsid w:val="006E60E6"/>
    <w:rsid w:val="006F2BAE"/>
    <w:rsid w:val="006F4719"/>
    <w:rsid w:val="006F6121"/>
    <w:rsid w:val="006F6A84"/>
    <w:rsid w:val="0070318A"/>
    <w:rsid w:val="0070557B"/>
    <w:rsid w:val="00707BD1"/>
    <w:rsid w:val="00710A76"/>
    <w:rsid w:val="00711D4F"/>
    <w:rsid w:val="00712254"/>
    <w:rsid w:val="00712FC6"/>
    <w:rsid w:val="00713D34"/>
    <w:rsid w:val="00713E10"/>
    <w:rsid w:val="00721ECD"/>
    <w:rsid w:val="0072282C"/>
    <w:rsid w:val="00732452"/>
    <w:rsid w:val="007343AC"/>
    <w:rsid w:val="00734E82"/>
    <w:rsid w:val="00735022"/>
    <w:rsid w:val="00735E04"/>
    <w:rsid w:val="00740037"/>
    <w:rsid w:val="007444F1"/>
    <w:rsid w:val="00746A3B"/>
    <w:rsid w:val="007506EB"/>
    <w:rsid w:val="00751A75"/>
    <w:rsid w:val="007526DB"/>
    <w:rsid w:val="00754D15"/>
    <w:rsid w:val="00755E37"/>
    <w:rsid w:val="007636ED"/>
    <w:rsid w:val="00763E2F"/>
    <w:rsid w:val="0077073A"/>
    <w:rsid w:val="007711D7"/>
    <w:rsid w:val="007738C5"/>
    <w:rsid w:val="00775DB6"/>
    <w:rsid w:val="007762C6"/>
    <w:rsid w:val="00777E41"/>
    <w:rsid w:val="007856A5"/>
    <w:rsid w:val="00786D7F"/>
    <w:rsid w:val="00787DDC"/>
    <w:rsid w:val="007905D5"/>
    <w:rsid w:val="00791396"/>
    <w:rsid w:val="007937C1"/>
    <w:rsid w:val="00795866"/>
    <w:rsid w:val="00795A4B"/>
    <w:rsid w:val="00796432"/>
    <w:rsid w:val="00796EA4"/>
    <w:rsid w:val="0079705A"/>
    <w:rsid w:val="007A1B63"/>
    <w:rsid w:val="007A207A"/>
    <w:rsid w:val="007B496B"/>
    <w:rsid w:val="007B575D"/>
    <w:rsid w:val="007B7C1D"/>
    <w:rsid w:val="007C28EC"/>
    <w:rsid w:val="007C3959"/>
    <w:rsid w:val="007C5A37"/>
    <w:rsid w:val="007C7FAA"/>
    <w:rsid w:val="007D01BA"/>
    <w:rsid w:val="007D02D5"/>
    <w:rsid w:val="007D043C"/>
    <w:rsid w:val="007D1507"/>
    <w:rsid w:val="007D3AFA"/>
    <w:rsid w:val="007D5402"/>
    <w:rsid w:val="007D7976"/>
    <w:rsid w:val="007E681B"/>
    <w:rsid w:val="007E692D"/>
    <w:rsid w:val="007E75E7"/>
    <w:rsid w:val="007F181A"/>
    <w:rsid w:val="007F220B"/>
    <w:rsid w:val="007F3FBE"/>
    <w:rsid w:val="007F582E"/>
    <w:rsid w:val="00805579"/>
    <w:rsid w:val="00810518"/>
    <w:rsid w:val="00814CB1"/>
    <w:rsid w:val="00815EA7"/>
    <w:rsid w:val="00816DD9"/>
    <w:rsid w:val="00820656"/>
    <w:rsid w:val="00822A00"/>
    <w:rsid w:val="00822B0A"/>
    <w:rsid w:val="0082678C"/>
    <w:rsid w:val="00827D81"/>
    <w:rsid w:val="00830DB0"/>
    <w:rsid w:val="008315D2"/>
    <w:rsid w:val="00832CEC"/>
    <w:rsid w:val="00836E85"/>
    <w:rsid w:val="0083789A"/>
    <w:rsid w:val="008432E4"/>
    <w:rsid w:val="008452D4"/>
    <w:rsid w:val="008464BD"/>
    <w:rsid w:val="00846557"/>
    <w:rsid w:val="00850207"/>
    <w:rsid w:val="008509C7"/>
    <w:rsid w:val="0085431F"/>
    <w:rsid w:val="0085601D"/>
    <w:rsid w:val="008562E2"/>
    <w:rsid w:val="008664FA"/>
    <w:rsid w:val="00870A72"/>
    <w:rsid w:val="00871695"/>
    <w:rsid w:val="0087288F"/>
    <w:rsid w:val="008735AF"/>
    <w:rsid w:val="00875D99"/>
    <w:rsid w:val="0088506D"/>
    <w:rsid w:val="008851AC"/>
    <w:rsid w:val="0089215E"/>
    <w:rsid w:val="008935B6"/>
    <w:rsid w:val="00893CD6"/>
    <w:rsid w:val="00896330"/>
    <w:rsid w:val="008A34B4"/>
    <w:rsid w:val="008A4CFD"/>
    <w:rsid w:val="008B0558"/>
    <w:rsid w:val="008B1807"/>
    <w:rsid w:val="008B3395"/>
    <w:rsid w:val="008B3893"/>
    <w:rsid w:val="008B405D"/>
    <w:rsid w:val="008B4583"/>
    <w:rsid w:val="008B5282"/>
    <w:rsid w:val="008C25EB"/>
    <w:rsid w:val="008C3FB2"/>
    <w:rsid w:val="008C6446"/>
    <w:rsid w:val="008C7A8B"/>
    <w:rsid w:val="008D18EC"/>
    <w:rsid w:val="008D24F1"/>
    <w:rsid w:val="008D2DD8"/>
    <w:rsid w:val="008D56E0"/>
    <w:rsid w:val="008E1095"/>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A0B"/>
    <w:rsid w:val="00932CE9"/>
    <w:rsid w:val="009335F7"/>
    <w:rsid w:val="009436F2"/>
    <w:rsid w:val="00943D72"/>
    <w:rsid w:val="0094546D"/>
    <w:rsid w:val="00945F23"/>
    <w:rsid w:val="009557BD"/>
    <w:rsid w:val="009559DC"/>
    <w:rsid w:val="00960909"/>
    <w:rsid w:val="009615BC"/>
    <w:rsid w:val="00962655"/>
    <w:rsid w:val="00965530"/>
    <w:rsid w:val="00966E57"/>
    <w:rsid w:val="00967ABC"/>
    <w:rsid w:val="009713FF"/>
    <w:rsid w:val="00973765"/>
    <w:rsid w:val="009738C6"/>
    <w:rsid w:val="009744DC"/>
    <w:rsid w:val="0097488B"/>
    <w:rsid w:val="00974F77"/>
    <w:rsid w:val="009752D4"/>
    <w:rsid w:val="009810D5"/>
    <w:rsid w:val="00983C52"/>
    <w:rsid w:val="00984558"/>
    <w:rsid w:val="00985CFA"/>
    <w:rsid w:val="00991960"/>
    <w:rsid w:val="00994AEB"/>
    <w:rsid w:val="00995C7C"/>
    <w:rsid w:val="00996DB9"/>
    <w:rsid w:val="009A0D80"/>
    <w:rsid w:val="009A2602"/>
    <w:rsid w:val="009A3074"/>
    <w:rsid w:val="009A5BE6"/>
    <w:rsid w:val="009A7FC7"/>
    <w:rsid w:val="009B0539"/>
    <w:rsid w:val="009B1D30"/>
    <w:rsid w:val="009B25A7"/>
    <w:rsid w:val="009B2F63"/>
    <w:rsid w:val="009B587E"/>
    <w:rsid w:val="009C5774"/>
    <w:rsid w:val="009D1046"/>
    <w:rsid w:val="009D248D"/>
    <w:rsid w:val="009D2FCA"/>
    <w:rsid w:val="009D7B74"/>
    <w:rsid w:val="009E5623"/>
    <w:rsid w:val="009F15A9"/>
    <w:rsid w:val="009F358F"/>
    <w:rsid w:val="009F3B5F"/>
    <w:rsid w:val="009F3D19"/>
    <w:rsid w:val="009F4688"/>
    <w:rsid w:val="009F6EEE"/>
    <w:rsid w:val="00A01951"/>
    <w:rsid w:val="00A01CEA"/>
    <w:rsid w:val="00A02568"/>
    <w:rsid w:val="00A070BF"/>
    <w:rsid w:val="00A10F20"/>
    <w:rsid w:val="00A14E87"/>
    <w:rsid w:val="00A25CE7"/>
    <w:rsid w:val="00A2616B"/>
    <w:rsid w:val="00A26B3D"/>
    <w:rsid w:val="00A27F53"/>
    <w:rsid w:val="00A31073"/>
    <w:rsid w:val="00A343B3"/>
    <w:rsid w:val="00A371C8"/>
    <w:rsid w:val="00A4107D"/>
    <w:rsid w:val="00A42E50"/>
    <w:rsid w:val="00A4382D"/>
    <w:rsid w:val="00A44E15"/>
    <w:rsid w:val="00A451CD"/>
    <w:rsid w:val="00A47478"/>
    <w:rsid w:val="00A532D7"/>
    <w:rsid w:val="00A54832"/>
    <w:rsid w:val="00A560CE"/>
    <w:rsid w:val="00A56880"/>
    <w:rsid w:val="00A56AD7"/>
    <w:rsid w:val="00A60C35"/>
    <w:rsid w:val="00A622AD"/>
    <w:rsid w:val="00A63942"/>
    <w:rsid w:val="00A66DB2"/>
    <w:rsid w:val="00A67165"/>
    <w:rsid w:val="00A70F1C"/>
    <w:rsid w:val="00A72C1C"/>
    <w:rsid w:val="00A770EB"/>
    <w:rsid w:val="00A87584"/>
    <w:rsid w:val="00A91245"/>
    <w:rsid w:val="00A91789"/>
    <w:rsid w:val="00A91BEE"/>
    <w:rsid w:val="00A92FF5"/>
    <w:rsid w:val="00AA066F"/>
    <w:rsid w:val="00AA1339"/>
    <w:rsid w:val="00AA3087"/>
    <w:rsid w:val="00AA35C9"/>
    <w:rsid w:val="00AA3C48"/>
    <w:rsid w:val="00AA5E9B"/>
    <w:rsid w:val="00AA77F7"/>
    <w:rsid w:val="00AB055C"/>
    <w:rsid w:val="00AB2B20"/>
    <w:rsid w:val="00AB2EE6"/>
    <w:rsid w:val="00AB39EB"/>
    <w:rsid w:val="00AB6A7B"/>
    <w:rsid w:val="00AC177E"/>
    <w:rsid w:val="00AC20E8"/>
    <w:rsid w:val="00AC3803"/>
    <w:rsid w:val="00AC3850"/>
    <w:rsid w:val="00AC3E04"/>
    <w:rsid w:val="00AD3705"/>
    <w:rsid w:val="00AE1F6D"/>
    <w:rsid w:val="00AE4339"/>
    <w:rsid w:val="00AF0A9E"/>
    <w:rsid w:val="00AF7702"/>
    <w:rsid w:val="00AF7AEC"/>
    <w:rsid w:val="00B057BF"/>
    <w:rsid w:val="00B06D7D"/>
    <w:rsid w:val="00B10F57"/>
    <w:rsid w:val="00B11246"/>
    <w:rsid w:val="00B1354F"/>
    <w:rsid w:val="00B16489"/>
    <w:rsid w:val="00B2211C"/>
    <w:rsid w:val="00B25240"/>
    <w:rsid w:val="00B30968"/>
    <w:rsid w:val="00B401F9"/>
    <w:rsid w:val="00B40A22"/>
    <w:rsid w:val="00B5604C"/>
    <w:rsid w:val="00B56923"/>
    <w:rsid w:val="00B624DB"/>
    <w:rsid w:val="00B663A3"/>
    <w:rsid w:val="00B67415"/>
    <w:rsid w:val="00B716E0"/>
    <w:rsid w:val="00B7212E"/>
    <w:rsid w:val="00B746E4"/>
    <w:rsid w:val="00B7475C"/>
    <w:rsid w:val="00B76319"/>
    <w:rsid w:val="00B76730"/>
    <w:rsid w:val="00B81FBD"/>
    <w:rsid w:val="00B847A9"/>
    <w:rsid w:val="00B85BCF"/>
    <w:rsid w:val="00B86EF3"/>
    <w:rsid w:val="00B87A4B"/>
    <w:rsid w:val="00B90084"/>
    <w:rsid w:val="00B966F1"/>
    <w:rsid w:val="00B97358"/>
    <w:rsid w:val="00BA2546"/>
    <w:rsid w:val="00BA2880"/>
    <w:rsid w:val="00BA30E8"/>
    <w:rsid w:val="00BA6010"/>
    <w:rsid w:val="00BA6838"/>
    <w:rsid w:val="00BB35D3"/>
    <w:rsid w:val="00BB4E14"/>
    <w:rsid w:val="00BB6176"/>
    <w:rsid w:val="00BC0531"/>
    <w:rsid w:val="00BC2E1B"/>
    <w:rsid w:val="00BC7BD9"/>
    <w:rsid w:val="00BD0C72"/>
    <w:rsid w:val="00BD3DBE"/>
    <w:rsid w:val="00BD7605"/>
    <w:rsid w:val="00BE076B"/>
    <w:rsid w:val="00BE155E"/>
    <w:rsid w:val="00BE4531"/>
    <w:rsid w:val="00BE64AB"/>
    <w:rsid w:val="00BF1D43"/>
    <w:rsid w:val="00BF24FA"/>
    <w:rsid w:val="00BF629E"/>
    <w:rsid w:val="00C00E62"/>
    <w:rsid w:val="00C011B5"/>
    <w:rsid w:val="00C041DD"/>
    <w:rsid w:val="00C063B8"/>
    <w:rsid w:val="00C06662"/>
    <w:rsid w:val="00C06E4F"/>
    <w:rsid w:val="00C079E7"/>
    <w:rsid w:val="00C108E7"/>
    <w:rsid w:val="00C10B28"/>
    <w:rsid w:val="00C1307B"/>
    <w:rsid w:val="00C1329A"/>
    <w:rsid w:val="00C14E8E"/>
    <w:rsid w:val="00C166AD"/>
    <w:rsid w:val="00C178ED"/>
    <w:rsid w:val="00C20DFE"/>
    <w:rsid w:val="00C20F05"/>
    <w:rsid w:val="00C2396B"/>
    <w:rsid w:val="00C27529"/>
    <w:rsid w:val="00C27E6B"/>
    <w:rsid w:val="00C324A2"/>
    <w:rsid w:val="00C33D4A"/>
    <w:rsid w:val="00C341D2"/>
    <w:rsid w:val="00C34F50"/>
    <w:rsid w:val="00C37407"/>
    <w:rsid w:val="00C467D4"/>
    <w:rsid w:val="00C46EA0"/>
    <w:rsid w:val="00C53ED6"/>
    <w:rsid w:val="00C549B7"/>
    <w:rsid w:val="00C56DAC"/>
    <w:rsid w:val="00C617F8"/>
    <w:rsid w:val="00C63898"/>
    <w:rsid w:val="00C65702"/>
    <w:rsid w:val="00C679C6"/>
    <w:rsid w:val="00C708D6"/>
    <w:rsid w:val="00C70CF5"/>
    <w:rsid w:val="00C70F90"/>
    <w:rsid w:val="00C7128E"/>
    <w:rsid w:val="00C717B6"/>
    <w:rsid w:val="00C73135"/>
    <w:rsid w:val="00C756A0"/>
    <w:rsid w:val="00C77540"/>
    <w:rsid w:val="00C84F4E"/>
    <w:rsid w:val="00C85639"/>
    <w:rsid w:val="00C87B66"/>
    <w:rsid w:val="00C91095"/>
    <w:rsid w:val="00C9132A"/>
    <w:rsid w:val="00C932EE"/>
    <w:rsid w:val="00CA064E"/>
    <w:rsid w:val="00CA119B"/>
    <w:rsid w:val="00CB0A2B"/>
    <w:rsid w:val="00CB1D12"/>
    <w:rsid w:val="00CB4946"/>
    <w:rsid w:val="00CB4E80"/>
    <w:rsid w:val="00CB4F87"/>
    <w:rsid w:val="00CB4FE2"/>
    <w:rsid w:val="00CC12D0"/>
    <w:rsid w:val="00CC64E8"/>
    <w:rsid w:val="00CD316C"/>
    <w:rsid w:val="00CD6B92"/>
    <w:rsid w:val="00CD7F12"/>
    <w:rsid w:val="00CE7A0E"/>
    <w:rsid w:val="00CF0E08"/>
    <w:rsid w:val="00CF295E"/>
    <w:rsid w:val="00CF335E"/>
    <w:rsid w:val="00CF5A4F"/>
    <w:rsid w:val="00CF654A"/>
    <w:rsid w:val="00CF76F0"/>
    <w:rsid w:val="00D032F2"/>
    <w:rsid w:val="00D03457"/>
    <w:rsid w:val="00D047E8"/>
    <w:rsid w:val="00D04815"/>
    <w:rsid w:val="00D14C79"/>
    <w:rsid w:val="00D14FCA"/>
    <w:rsid w:val="00D15263"/>
    <w:rsid w:val="00D23097"/>
    <w:rsid w:val="00D25DAB"/>
    <w:rsid w:val="00D35F66"/>
    <w:rsid w:val="00D373BE"/>
    <w:rsid w:val="00D377FB"/>
    <w:rsid w:val="00D401EF"/>
    <w:rsid w:val="00D403D9"/>
    <w:rsid w:val="00D471D5"/>
    <w:rsid w:val="00D47CBE"/>
    <w:rsid w:val="00D503C2"/>
    <w:rsid w:val="00D50F56"/>
    <w:rsid w:val="00D5124D"/>
    <w:rsid w:val="00D54528"/>
    <w:rsid w:val="00D577A0"/>
    <w:rsid w:val="00D61DCF"/>
    <w:rsid w:val="00D6415A"/>
    <w:rsid w:val="00D64D93"/>
    <w:rsid w:val="00D72314"/>
    <w:rsid w:val="00D7290A"/>
    <w:rsid w:val="00D73F24"/>
    <w:rsid w:val="00D76602"/>
    <w:rsid w:val="00D76A42"/>
    <w:rsid w:val="00D87F06"/>
    <w:rsid w:val="00D93639"/>
    <w:rsid w:val="00D941A0"/>
    <w:rsid w:val="00D94293"/>
    <w:rsid w:val="00D94D95"/>
    <w:rsid w:val="00D963A7"/>
    <w:rsid w:val="00D97256"/>
    <w:rsid w:val="00D977B5"/>
    <w:rsid w:val="00DA16CC"/>
    <w:rsid w:val="00DA200D"/>
    <w:rsid w:val="00DB2717"/>
    <w:rsid w:val="00DB2EE1"/>
    <w:rsid w:val="00DB3FD1"/>
    <w:rsid w:val="00DB58B6"/>
    <w:rsid w:val="00DB7DEB"/>
    <w:rsid w:val="00DC20D5"/>
    <w:rsid w:val="00DC36D5"/>
    <w:rsid w:val="00DC5437"/>
    <w:rsid w:val="00DC69D5"/>
    <w:rsid w:val="00DC75C5"/>
    <w:rsid w:val="00DD04F4"/>
    <w:rsid w:val="00DD2A5E"/>
    <w:rsid w:val="00DD2D35"/>
    <w:rsid w:val="00DD6B79"/>
    <w:rsid w:val="00DD6DEA"/>
    <w:rsid w:val="00DE064E"/>
    <w:rsid w:val="00DE2CB3"/>
    <w:rsid w:val="00DE4579"/>
    <w:rsid w:val="00DE7410"/>
    <w:rsid w:val="00DE7C7E"/>
    <w:rsid w:val="00DF2722"/>
    <w:rsid w:val="00DF35AC"/>
    <w:rsid w:val="00DF5B3A"/>
    <w:rsid w:val="00DF6562"/>
    <w:rsid w:val="00E00D81"/>
    <w:rsid w:val="00E01D56"/>
    <w:rsid w:val="00E05EBC"/>
    <w:rsid w:val="00E11F3B"/>
    <w:rsid w:val="00E13B0E"/>
    <w:rsid w:val="00E1733C"/>
    <w:rsid w:val="00E254B7"/>
    <w:rsid w:val="00E261C2"/>
    <w:rsid w:val="00E31262"/>
    <w:rsid w:val="00E32841"/>
    <w:rsid w:val="00E338C3"/>
    <w:rsid w:val="00E33A6C"/>
    <w:rsid w:val="00E357FC"/>
    <w:rsid w:val="00E43C4B"/>
    <w:rsid w:val="00E46E69"/>
    <w:rsid w:val="00E5131A"/>
    <w:rsid w:val="00E52C01"/>
    <w:rsid w:val="00E52EEF"/>
    <w:rsid w:val="00E532D7"/>
    <w:rsid w:val="00E5574A"/>
    <w:rsid w:val="00E610ED"/>
    <w:rsid w:val="00E65EAB"/>
    <w:rsid w:val="00E6664A"/>
    <w:rsid w:val="00E7004E"/>
    <w:rsid w:val="00E71095"/>
    <w:rsid w:val="00E73095"/>
    <w:rsid w:val="00E7330B"/>
    <w:rsid w:val="00E75F67"/>
    <w:rsid w:val="00E80B19"/>
    <w:rsid w:val="00E850E1"/>
    <w:rsid w:val="00E86F3D"/>
    <w:rsid w:val="00E91526"/>
    <w:rsid w:val="00E93279"/>
    <w:rsid w:val="00E95C1E"/>
    <w:rsid w:val="00EA028C"/>
    <w:rsid w:val="00EA17FB"/>
    <w:rsid w:val="00EA18BC"/>
    <w:rsid w:val="00EA43A5"/>
    <w:rsid w:val="00EA7840"/>
    <w:rsid w:val="00EB692C"/>
    <w:rsid w:val="00EB7149"/>
    <w:rsid w:val="00EC0C7E"/>
    <w:rsid w:val="00EC0D8A"/>
    <w:rsid w:val="00EC1551"/>
    <w:rsid w:val="00EC4D65"/>
    <w:rsid w:val="00EC7B6A"/>
    <w:rsid w:val="00ED150A"/>
    <w:rsid w:val="00ED25AA"/>
    <w:rsid w:val="00ED5EAA"/>
    <w:rsid w:val="00EE2824"/>
    <w:rsid w:val="00EE3A5E"/>
    <w:rsid w:val="00EE4B86"/>
    <w:rsid w:val="00EE5121"/>
    <w:rsid w:val="00EE6E71"/>
    <w:rsid w:val="00EE7001"/>
    <w:rsid w:val="00EE77B0"/>
    <w:rsid w:val="00EE7FE5"/>
    <w:rsid w:val="00EF262F"/>
    <w:rsid w:val="00EF415B"/>
    <w:rsid w:val="00EF5D11"/>
    <w:rsid w:val="00F0077D"/>
    <w:rsid w:val="00F065BA"/>
    <w:rsid w:val="00F07BE0"/>
    <w:rsid w:val="00F115DB"/>
    <w:rsid w:val="00F12304"/>
    <w:rsid w:val="00F1389E"/>
    <w:rsid w:val="00F13D0D"/>
    <w:rsid w:val="00F14E85"/>
    <w:rsid w:val="00F1762B"/>
    <w:rsid w:val="00F20B12"/>
    <w:rsid w:val="00F23F7F"/>
    <w:rsid w:val="00F31FE6"/>
    <w:rsid w:val="00F33D22"/>
    <w:rsid w:val="00F34AE2"/>
    <w:rsid w:val="00F358BF"/>
    <w:rsid w:val="00F377E0"/>
    <w:rsid w:val="00F41778"/>
    <w:rsid w:val="00F43D76"/>
    <w:rsid w:val="00F46C20"/>
    <w:rsid w:val="00F52E85"/>
    <w:rsid w:val="00F53092"/>
    <w:rsid w:val="00F62AB0"/>
    <w:rsid w:val="00F64B1D"/>
    <w:rsid w:val="00F65216"/>
    <w:rsid w:val="00F66E41"/>
    <w:rsid w:val="00F713EA"/>
    <w:rsid w:val="00F75D4E"/>
    <w:rsid w:val="00F8435F"/>
    <w:rsid w:val="00F9143F"/>
    <w:rsid w:val="00F923BD"/>
    <w:rsid w:val="00F95CE7"/>
    <w:rsid w:val="00F963A7"/>
    <w:rsid w:val="00F97D6F"/>
    <w:rsid w:val="00FA0D1F"/>
    <w:rsid w:val="00FA2083"/>
    <w:rsid w:val="00FA3938"/>
    <w:rsid w:val="00FA4B25"/>
    <w:rsid w:val="00FA4CE8"/>
    <w:rsid w:val="00FA633C"/>
    <w:rsid w:val="00FB3CB7"/>
    <w:rsid w:val="00FB77EB"/>
    <w:rsid w:val="00FC1315"/>
    <w:rsid w:val="00FC1E62"/>
    <w:rsid w:val="00FC53B1"/>
    <w:rsid w:val="00FD300D"/>
    <w:rsid w:val="00FE025D"/>
    <w:rsid w:val="00FE0D86"/>
    <w:rsid w:val="00FE3603"/>
    <w:rsid w:val="084DC9B3"/>
    <w:rsid w:val="0876E48C"/>
    <w:rsid w:val="08CAAC31"/>
    <w:rsid w:val="08E6A719"/>
    <w:rsid w:val="09C489A0"/>
    <w:rsid w:val="0B76EB5B"/>
    <w:rsid w:val="0C69E627"/>
    <w:rsid w:val="0CB1E2CE"/>
    <w:rsid w:val="0F369A58"/>
    <w:rsid w:val="10B5696D"/>
    <w:rsid w:val="1416E681"/>
    <w:rsid w:val="14857E42"/>
    <w:rsid w:val="14CD7AE9"/>
    <w:rsid w:val="14E6678C"/>
    <w:rsid w:val="168AE0E2"/>
    <w:rsid w:val="1838C28D"/>
    <w:rsid w:val="1AD271C6"/>
    <w:rsid w:val="1ECD4EE2"/>
    <w:rsid w:val="1F4BE190"/>
    <w:rsid w:val="2079BD4C"/>
    <w:rsid w:val="20A02AC9"/>
    <w:rsid w:val="21FD4465"/>
    <w:rsid w:val="28DB9EF2"/>
    <w:rsid w:val="2BA476C8"/>
    <w:rsid w:val="2D17371F"/>
    <w:rsid w:val="2E2DD54F"/>
    <w:rsid w:val="2E3996D2"/>
    <w:rsid w:val="2FE87FA6"/>
    <w:rsid w:val="30E0CB2D"/>
    <w:rsid w:val="3232F459"/>
    <w:rsid w:val="327CD60C"/>
    <w:rsid w:val="33DAE03E"/>
    <w:rsid w:val="35439911"/>
    <w:rsid w:val="36EF63B4"/>
    <w:rsid w:val="38565525"/>
    <w:rsid w:val="3BAF3528"/>
    <w:rsid w:val="3D8396C4"/>
    <w:rsid w:val="3FA3C5E0"/>
    <w:rsid w:val="3FDDF95B"/>
    <w:rsid w:val="42F554B4"/>
    <w:rsid w:val="44A4A7A3"/>
    <w:rsid w:val="46D28E8B"/>
    <w:rsid w:val="498CD787"/>
    <w:rsid w:val="4BA204CC"/>
    <w:rsid w:val="4C252D19"/>
    <w:rsid w:val="4D38185E"/>
    <w:rsid w:val="4E0124C9"/>
    <w:rsid w:val="4EB1AC88"/>
    <w:rsid w:val="5095C41C"/>
    <w:rsid w:val="52D19DFB"/>
    <w:rsid w:val="52EB6FF0"/>
    <w:rsid w:val="5306E6B8"/>
    <w:rsid w:val="532A6373"/>
    <w:rsid w:val="5372601A"/>
    <w:rsid w:val="55A9A441"/>
    <w:rsid w:val="563118B4"/>
    <w:rsid w:val="58DA1F1E"/>
    <w:rsid w:val="5968B976"/>
    <w:rsid w:val="5A232976"/>
    <w:rsid w:val="5AA1379E"/>
    <w:rsid w:val="5C02D320"/>
    <w:rsid w:val="5C7FE81B"/>
    <w:rsid w:val="5D97008C"/>
    <w:rsid w:val="6046BB3A"/>
    <w:rsid w:val="6095FE1F"/>
    <w:rsid w:val="631FEBDC"/>
    <w:rsid w:val="635A5D6D"/>
    <w:rsid w:val="63F8B384"/>
    <w:rsid w:val="64D7F764"/>
    <w:rsid w:val="670F2343"/>
    <w:rsid w:val="68D826C1"/>
    <w:rsid w:val="6B591A85"/>
    <w:rsid w:val="6D0155CB"/>
    <w:rsid w:val="6D0CB9DD"/>
    <w:rsid w:val="6D20F4E3"/>
    <w:rsid w:val="6E553F62"/>
    <w:rsid w:val="6F6CB6F9"/>
    <w:rsid w:val="70445A9F"/>
    <w:rsid w:val="70F996EB"/>
    <w:rsid w:val="71C076DE"/>
    <w:rsid w:val="71E02B00"/>
    <w:rsid w:val="74F817A0"/>
    <w:rsid w:val="7693E801"/>
    <w:rsid w:val="7B656212"/>
    <w:rsid w:val="7D33A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EBB23"/>
  <w15:docId w15:val="{F6C7352E-F1E6-4DE6-882E-8DD72E43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styleId="Strong">
    <w:name w:val="Strong"/>
    <w:basedOn w:val="DefaultParagraphFont"/>
    <w:uiPriority w:val="22"/>
    <w:qFormat/>
    <w:rsid w:val="004A52D8"/>
    <w:rPr>
      <w:b/>
      <w:bCs/>
    </w:rPr>
  </w:style>
  <w:style w:type="character" w:customStyle="1" w:styleId="woj">
    <w:name w:val="woj"/>
    <w:basedOn w:val="DefaultParagraphFont"/>
    <w:rsid w:val="00C00E62"/>
  </w:style>
  <w:style w:type="character" w:customStyle="1" w:styleId="text">
    <w:name w:val="text"/>
    <w:basedOn w:val="DefaultParagraphFont"/>
    <w:rsid w:val="00EF415B"/>
  </w:style>
  <w:style w:type="paragraph" w:styleId="ListParagraph">
    <w:name w:val="List Paragraph"/>
    <w:basedOn w:val="Normal"/>
    <w:uiPriority w:val="34"/>
    <w:qFormat/>
    <w:rsid w:val="00194908"/>
    <w:pPr>
      <w:ind w:left="720"/>
      <w:contextualSpacing/>
    </w:pPr>
  </w:style>
  <w:style w:type="paragraph" w:styleId="Header">
    <w:name w:val="header"/>
    <w:basedOn w:val="Normal"/>
    <w:link w:val="HeaderChar"/>
    <w:uiPriority w:val="99"/>
    <w:unhideWhenUsed/>
    <w:rsid w:val="00AA5E9B"/>
    <w:pPr>
      <w:tabs>
        <w:tab w:val="center" w:pos="4513"/>
        <w:tab w:val="right" w:pos="9026"/>
      </w:tabs>
    </w:pPr>
  </w:style>
  <w:style w:type="character" w:customStyle="1" w:styleId="HeaderChar">
    <w:name w:val="Header Char"/>
    <w:basedOn w:val="DefaultParagraphFont"/>
    <w:link w:val="Header"/>
    <w:uiPriority w:val="99"/>
    <w:rsid w:val="00AA5E9B"/>
    <w:rPr>
      <w:sz w:val="24"/>
      <w:szCs w:val="24"/>
    </w:rPr>
  </w:style>
  <w:style w:type="paragraph" w:styleId="Footer">
    <w:name w:val="footer"/>
    <w:basedOn w:val="Normal"/>
    <w:link w:val="FooterChar"/>
    <w:uiPriority w:val="99"/>
    <w:unhideWhenUsed/>
    <w:rsid w:val="00AA5E9B"/>
    <w:pPr>
      <w:tabs>
        <w:tab w:val="center" w:pos="4513"/>
        <w:tab w:val="right" w:pos="9026"/>
      </w:tabs>
    </w:pPr>
  </w:style>
  <w:style w:type="character" w:customStyle="1" w:styleId="FooterChar">
    <w:name w:val="Footer Char"/>
    <w:basedOn w:val="DefaultParagraphFont"/>
    <w:link w:val="Footer"/>
    <w:uiPriority w:val="99"/>
    <w:rsid w:val="00AA5E9B"/>
    <w:rPr>
      <w:sz w:val="24"/>
      <w:szCs w:val="24"/>
    </w:rPr>
  </w:style>
  <w:style w:type="character" w:customStyle="1" w:styleId="ui-provider">
    <w:name w:val="ui-provider"/>
    <w:basedOn w:val="DefaultParagraphFont"/>
    <w:rsid w:val="0028198F"/>
  </w:style>
  <w:style w:type="character" w:styleId="UnresolvedMention">
    <w:name w:val="Unresolved Mention"/>
    <w:basedOn w:val="DefaultParagraphFont"/>
    <w:uiPriority w:val="99"/>
    <w:semiHidden/>
    <w:unhideWhenUsed/>
    <w:rsid w:val="00744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MvVsGVqJ84"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Ml7nUcfxkkU"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XaYrh9yamU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515878A7-4E0C-41DD-B3C0-C5C6633CC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E47C91-A904-45C6-BFA9-53D9C3160522}">
  <ds:schemaRefs>
    <ds:schemaRef ds:uri="http://schemas.microsoft.com/sharepoint/v3/contenttype/forms"/>
  </ds:schemaRefs>
</ds:datastoreItem>
</file>

<file path=customXml/itemProps3.xml><?xml version="1.0" encoding="utf-8"?>
<ds:datastoreItem xmlns:ds="http://schemas.openxmlformats.org/officeDocument/2006/customXml" ds:itemID="{671E8B9C-BCA4-425F-B1CD-B13DA1022CA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with meal</Template>
  <TotalTime>7</TotalTime>
  <Pages>2</Pages>
  <Words>522</Words>
  <Characters>2547</Characters>
  <Application>Microsoft Office Word</Application>
  <DocSecurity>0</DocSecurity>
  <Lines>57</Lines>
  <Paragraphs>21</Paragraphs>
  <ScaleCrop>false</ScaleCrop>
  <Company>HP Inc.</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158</cp:revision>
  <dcterms:created xsi:type="dcterms:W3CDTF">2023-05-03T16:09:00Z</dcterms:created>
  <dcterms:modified xsi:type="dcterms:W3CDTF">2024-10-09T11:36:00Z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