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DA811" w14:textId="7A3761E9" w:rsidR="00FE025D" w:rsidRPr="00B60031" w:rsidRDefault="0033733E" w:rsidP="1F4BE190">
      <w:pPr>
        <w:jc w:val="center"/>
        <w:rPr>
          <w:rFonts w:ascii="Georgia" w:eastAsia="Arial Nova" w:hAnsi="Georgia" w:cs="Arial"/>
          <w:b/>
          <w:bCs/>
          <w:sz w:val="32"/>
          <w:szCs w:val="32"/>
          <w:u w:val="single"/>
        </w:rPr>
      </w:pPr>
      <w:r w:rsidRPr="00B60031">
        <w:rPr>
          <w:rFonts w:ascii="Georgia" w:eastAsia="Arial Nova" w:hAnsi="Georgia" w:cs="Arial"/>
          <w:b/>
          <w:bCs/>
          <w:sz w:val="32"/>
          <w:szCs w:val="32"/>
          <w:u w:val="single"/>
        </w:rPr>
        <w:t>Theme</w:t>
      </w:r>
      <w:r w:rsidR="0005291C" w:rsidRPr="00B60031">
        <w:rPr>
          <w:rFonts w:ascii="Georgia" w:eastAsia="Arial Nova" w:hAnsi="Georgia" w:cs="Arial"/>
          <w:b/>
          <w:bCs/>
          <w:sz w:val="32"/>
          <w:szCs w:val="32"/>
          <w:u w:val="single"/>
        </w:rPr>
        <w:t>:</w:t>
      </w:r>
      <w:r w:rsidR="00763E2F" w:rsidRPr="00B60031">
        <w:rPr>
          <w:rFonts w:ascii="Georgia" w:eastAsia="Arial Nova" w:hAnsi="Georgia" w:cs="Arial"/>
          <w:b/>
          <w:bCs/>
          <w:sz w:val="32"/>
          <w:szCs w:val="32"/>
          <w:u w:val="single"/>
        </w:rPr>
        <w:t xml:space="preserve"> </w:t>
      </w:r>
      <w:r w:rsidR="004009E4" w:rsidRPr="00B60031">
        <w:rPr>
          <w:rFonts w:ascii="Georgia" w:eastAsia="Arial Nova" w:hAnsi="Georgia" w:cs="Arial"/>
          <w:b/>
          <w:bCs/>
          <w:sz w:val="32"/>
          <w:szCs w:val="32"/>
          <w:u w:val="single"/>
        </w:rPr>
        <w:t>Come, Follow Me</w:t>
      </w:r>
    </w:p>
    <w:p w14:paraId="53A564A6" w14:textId="44A5B1B8" w:rsidR="00FE025D" w:rsidRPr="00B60031" w:rsidRDefault="00383DDC" w:rsidP="009F7A91">
      <w:pPr>
        <w:jc w:val="center"/>
        <w:rPr>
          <w:rFonts w:ascii="Georgia" w:eastAsia="Arial Nova" w:hAnsi="Georgia" w:cs="Arial"/>
          <w:sz w:val="32"/>
          <w:szCs w:val="32"/>
        </w:rPr>
      </w:pPr>
      <w:r w:rsidRPr="00B60031">
        <w:rPr>
          <w:rFonts w:ascii="Georgia" w:eastAsia="Arial Nova" w:hAnsi="Georgia" w:cs="Arial"/>
          <w:sz w:val="32"/>
          <w:szCs w:val="32"/>
        </w:rPr>
        <w:t>Matt 4:19</w:t>
      </w:r>
      <w:r w:rsidR="00400FFF" w:rsidRPr="00B60031">
        <w:rPr>
          <w:rFonts w:ascii="Georgia" w:eastAsia="Arial Nova" w:hAnsi="Georgia" w:cs="Arial"/>
          <w:sz w:val="32"/>
          <w:szCs w:val="32"/>
        </w:rPr>
        <w:t>, 9:9, 16:24-25</w:t>
      </w:r>
      <w:r w:rsidRPr="00B60031">
        <w:rPr>
          <w:rFonts w:ascii="Georgia" w:eastAsia="Arial Nova" w:hAnsi="Georgia" w:cs="Arial"/>
          <w:sz w:val="32"/>
          <w:szCs w:val="32"/>
        </w:rPr>
        <w:t xml:space="preserve">; </w:t>
      </w:r>
      <w:r w:rsidR="009F7A91" w:rsidRPr="00B60031">
        <w:rPr>
          <w:rFonts w:ascii="Georgia" w:eastAsia="Arial Nova" w:hAnsi="Georgia" w:cs="Arial"/>
          <w:sz w:val="32"/>
          <w:szCs w:val="32"/>
        </w:rPr>
        <w:t>John 10:27</w:t>
      </w:r>
      <w:r w:rsidR="009F7F1E" w:rsidRPr="00B60031">
        <w:rPr>
          <w:rFonts w:ascii="Georgia" w:eastAsia="Arial Nova" w:hAnsi="Georgia" w:cs="Arial"/>
          <w:sz w:val="32"/>
          <w:szCs w:val="32"/>
        </w:rPr>
        <w:t>, 12:26</w:t>
      </w:r>
      <w:r w:rsidR="00F54A87" w:rsidRPr="00B60031">
        <w:rPr>
          <w:rFonts w:ascii="Georgia" w:eastAsia="Arial Nova" w:hAnsi="Georgia" w:cs="Arial"/>
          <w:sz w:val="32"/>
          <w:szCs w:val="32"/>
        </w:rPr>
        <w:t xml:space="preserve">, </w:t>
      </w:r>
      <w:proofErr w:type="gramStart"/>
      <w:r w:rsidR="00F54A87" w:rsidRPr="00B60031">
        <w:rPr>
          <w:rFonts w:ascii="Georgia" w:eastAsia="Arial Nova" w:hAnsi="Georgia" w:cs="Arial"/>
          <w:sz w:val="32"/>
          <w:szCs w:val="32"/>
        </w:rPr>
        <w:t>21:19</w:t>
      </w:r>
      <w:r w:rsidR="009F7A91" w:rsidRPr="00B60031">
        <w:rPr>
          <w:rFonts w:ascii="Georgia" w:eastAsia="Arial Nova" w:hAnsi="Georgia" w:cs="Arial"/>
          <w:sz w:val="32"/>
          <w:szCs w:val="32"/>
        </w:rPr>
        <w:t>;</w:t>
      </w:r>
      <w:proofErr w:type="gramEnd"/>
      <w:r w:rsidR="009F7A91" w:rsidRPr="00B60031">
        <w:rPr>
          <w:rFonts w:ascii="Georgia" w:eastAsia="Arial Nova" w:hAnsi="Georgia" w:cs="Arial"/>
          <w:sz w:val="32"/>
          <w:szCs w:val="32"/>
        </w:rPr>
        <w:t xml:space="preserve"> </w:t>
      </w:r>
    </w:p>
    <w:p w14:paraId="1DE22015" w14:textId="77777777" w:rsidR="00625672" w:rsidRPr="00B60031" w:rsidRDefault="00625672" w:rsidP="009F7A91">
      <w:pPr>
        <w:jc w:val="center"/>
        <w:rPr>
          <w:rFonts w:ascii="Source Sans Pro" w:eastAsia="Arial Nova" w:hAnsi="Source Sans Pro" w:cs="Arial"/>
        </w:rPr>
      </w:pPr>
    </w:p>
    <w:p w14:paraId="108FB71B" w14:textId="77777777" w:rsidR="00B60031" w:rsidRDefault="00A25CE7" w:rsidP="1F4BE190">
      <w:pPr>
        <w:rPr>
          <w:rFonts w:ascii="Source Sans Pro" w:eastAsia="Arial Nova" w:hAnsi="Source Sans Pro" w:cs="Arial"/>
          <w:b/>
          <w:bCs/>
        </w:rPr>
      </w:pPr>
      <w:r w:rsidRPr="00B60031">
        <w:rPr>
          <w:rFonts w:ascii="Source Sans Pro" w:eastAsia="Arial Nova" w:hAnsi="Source Sans Pro" w:cs="Arial"/>
          <w:b/>
          <w:bCs/>
        </w:rPr>
        <w:t>R</w:t>
      </w:r>
      <w:r w:rsidR="00FE025D" w:rsidRPr="00B60031">
        <w:rPr>
          <w:rFonts w:ascii="Source Sans Pro" w:eastAsia="Arial Nova" w:hAnsi="Source Sans Pro" w:cs="Arial"/>
          <w:b/>
          <w:bCs/>
        </w:rPr>
        <w:t>esources:</w:t>
      </w:r>
      <w:r w:rsidR="00AC3850" w:rsidRPr="00B60031">
        <w:rPr>
          <w:rFonts w:ascii="Source Sans Pro" w:eastAsia="Arial Nova" w:hAnsi="Source Sans Pro" w:cs="Arial"/>
          <w:b/>
          <w:bCs/>
        </w:rPr>
        <w:t xml:space="preserve"> </w:t>
      </w:r>
    </w:p>
    <w:p w14:paraId="0CABE577" w14:textId="77777777" w:rsidR="000B167D" w:rsidRDefault="000B167D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  <w:sectPr w:rsidR="000B167D" w:rsidSect="00996D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589720CB" w14:textId="77777777" w:rsidR="00B60031" w:rsidRPr="000B167D" w:rsidRDefault="00F52E85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 xml:space="preserve">Name </w:t>
      </w:r>
      <w:proofErr w:type="gramStart"/>
      <w:r w:rsidRPr="000B167D">
        <w:rPr>
          <w:rFonts w:ascii="Source Sans Pro" w:eastAsia="Arial Nova" w:hAnsi="Source Sans Pro" w:cs="Arial"/>
        </w:rPr>
        <w:t>labels</w:t>
      </w:r>
      <w:proofErr w:type="gramEnd"/>
    </w:p>
    <w:p w14:paraId="315B1EAF" w14:textId="77777777" w:rsidR="00B60031" w:rsidRPr="000B167D" w:rsidRDefault="00F52E85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Icebreaker questions PowerPoint</w:t>
      </w:r>
    </w:p>
    <w:p w14:paraId="5AA907CB" w14:textId="77777777" w:rsidR="00B60031" w:rsidRPr="000B167D" w:rsidRDefault="00F52E85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Food</w:t>
      </w:r>
    </w:p>
    <w:p w14:paraId="58D5578F" w14:textId="77777777" w:rsidR="00B60031" w:rsidRPr="000B167D" w:rsidRDefault="00F52E85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Video countdown timer</w:t>
      </w:r>
    </w:p>
    <w:p w14:paraId="6FB5D8C1" w14:textId="4DB78A7C" w:rsidR="00B60031" w:rsidRPr="000B167D" w:rsidRDefault="008475C2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 xml:space="preserve">Pens &amp; paper </w:t>
      </w:r>
      <w:r w:rsidR="00B60031" w:rsidRPr="000B167D">
        <w:rPr>
          <w:rFonts w:ascii="Source Sans Pro" w:eastAsia="Arial Nova" w:hAnsi="Source Sans Pro" w:cs="Arial"/>
        </w:rPr>
        <w:t>–</w:t>
      </w:r>
      <w:r w:rsidRPr="000B167D">
        <w:rPr>
          <w:rFonts w:ascii="Source Sans Pro" w:eastAsia="Arial Nova" w:hAnsi="Source Sans Pro" w:cs="Arial"/>
        </w:rPr>
        <w:t xml:space="preserve"> game</w:t>
      </w:r>
    </w:p>
    <w:p w14:paraId="3B9FD3C7" w14:textId="77777777" w:rsidR="00B60031" w:rsidRPr="000B167D" w:rsidRDefault="00B60031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V</w:t>
      </w:r>
      <w:r w:rsidR="008475C2" w:rsidRPr="000B167D">
        <w:rPr>
          <w:rFonts w:ascii="Source Sans Pro" w:eastAsia="Arial Nova" w:hAnsi="Source Sans Pro" w:cs="Arial"/>
        </w:rPr>
        <w:t>ideo clips (funny &amp; Bible)</w:t>
      </w:r>
    </w:p>
    <w:p w14:paraId="21D3CD84" w14:textId="77777777" w:rsidR="00B60031" w:rsidRPr="000B167D" w:rsidRDefault="008475C2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Quiz PowerPoint</w:t>
      </w:r>
    </w:p>
    <w:p w14:paraId="46B9C467" w14:textId="77777777" w:rsidR="00B60031" w:rsidRPr="000B167D" w:rsidRDefault="008475C2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Table discussion questions on PowerPoint</w:t>
      </w:r>
    </w:p>
    <w:p w14:paraId="287F515B" w14:textId="77777777" w:rsidR="00B60031" w:rsidRPr="000B167D" w:rsidRDefault="00F52E85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Prepared talk</w:t>
      </w:r>
    </w:p>
    <w:p w14:paraId="32816786" w14:textId="77777777" w:rsidR="00B60031" w:rsidRPr="000B167D" w:rsidRDefault="00BA30E8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Video song</w:t>
      </w:r>
    </w:p>
    <w:p w14:paraId="0B13114B" w14:textId="1FE1AAA6" w:rsidR="00763E2F" w:rsidRPr="000B167D" w:rsidRDefault="00B60031" w:rsidP="000B167D">
      <w:pPr>
        <w:pStyle w:val="ListParagraph"/>
        <w:numPr>
          <w:ilvl w:val="0"/>
          <w:numId w:val="3"/>
        </w:numPr>
        <w:rPr>
          <w:rFonts w:ascii="Source Sans Pro" w:eastAsia="Arial Nova" w:hAnsi="Source Sans Pro" w:cs="Arial"/>
        </w:rPr>
      </w:pPr>
      <w:r w:rsidRPr="000B167D">
        <w:rPr>
          <w:rFonts w:ascii="Source Sans Pro" w:eastAsia="Arial Nova" w:hAnsi="Source Sans Pro" w:cs="Arial"/>
        </w:rPr>
        <w:t>R</w:t>
      </w:r>
      <w:r w:rsidR="00FB1F09" w:rsidRPr="000B167D">
        <w:rPr>
          <w:rFonts w:ascii="Source Sans Pro" w:eastAsia="Arial Nova" w:hAnsi="Source Sans Pro" w:cs="Arial"/>
        </w:rPr>
        <w:t>eflection</w:t>
      </w:r>
      <w:r w:rsidR="008475C2" w:rsidRPr="000B167D">
        <w:rPr>
          <w:rFonts w:ascii="Source Sans Pro" w:eastAsia="Arial Nova" w:hAnsi="Source Sans Pro" w:cs="Arial"/>
        </w:rPr>
        <w:t xml:space="preserve"> resources</w:t>
      </w:r>
    </w:p>
    <w:p w14:paraId="398EBA02" w14:textId="77777777" w:rsidR="000B167D" w:rsidRDefault="000B167D" w:rsidP="1F4BE190">
      <w:pPr>
        <w:rPr>
          <w:rFonts w:ascii="Source Sans Pro" w:eastAsia="Arial Nova" w:hAnsi="Source Sans Pro" w:cs="Arial"/>
        </w:rPr>
        <w:sectPr w:rsidR="000B167D" w:rsidSect="000B167D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32CD728B" w14:textId="77777777" w:rsidR="00B60031" w:rsidRDefault="00B60031" w:rsidP="1F4BE190">
      <w:pPr>
        <w:rPr>
          <w:rFonts w:ascii="Source Sans Pro" w:eastAsia="Arial Nova" w:hAnsi="Source Sans Pro" w:cs="Arial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0B167D" w:rsidRPr="000B167D" w14:paraId="7C055E95" w14:textId="77777777" w:rsidTr="000F126E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050C6832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0B167D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4805E8EE" w14:textId="77777777" w:rsidR="000B167D" w:rsidRPr="000B167D" w:rsidRDefault="000B167D" w:rsidP="000F126E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0B167D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25C5D717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0B167D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31D96506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0B167D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0B167D" w:rsidRPr="000B167D" w14:paraId="1FCD618B" w14:textId="77777777" w:rsidTr="000F126E">
        <w:tc>
          <w:tcPr>
            <w:tcW w:w="1271" w:type="dxa"/>
            <w:shd w:val="clear" w:color="auto" w:fill="auto"/>
          </w:tcPr>
          <w:p w14:paraId="750A7E4D" w14:textId="77777777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2E9C39B3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A5E46E5" w14:textId="68359D71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 xml:space="preserve">Doors open, </w:t>
            </w:r>
            <w:r w:rsidR="0039227A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i</w:t>
            </w: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ce breaker questions on screen</w:t>
            </w:r>
          </w:p>
        </w:tc>
        <w:tc>
          <w:tcPr>
            <w:tcW w:w="1134" w:type="dxa"/>
            <w:shd w:val="clear" w:color="auto" w:fill="auto"/>
          </w:tcPr>
          <w:p w14:paraId="4DD281E1" w14:textId="2EFD74FD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15 min</w:t>
            </w:r>
          </w:p>
        </w:tc>
      </w:tr>
      <w:tr w:rsidR="000B167D" w:rsidRPr="000B167D" w14:paraId="32D68A4D" w14:textId="77777777" w:rsidTr="000F126E">
        <w:tc>
          <w:tcPr>
            <w:tcW w:w="1271" w:type="dxa"/>
            <w:shd w:val="clear" w:color="auto" w:fill="auto"/>
          </w:tcPr>
          <w:p w14:paraId="2523CBF1" w14:textId="77777777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953AA19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9B18136" w14:textId="601EFFE8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Meal</w:t>
            </w:r>
          </w:p>
        </w:tc>
        <w:tc>
          <w:tcPr>
            <w:tcW w:w="1134" w:type="dxa"/>
            <w:shd w:val="clear" w:color="auto" w:fill="auto"/>
          </w:tcPr>
          <w:p w14:paraId="39B6BF52" w14:textId="0A163D8D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0B167D" w:rsidRPr="000B167D" w14:paraId="13627641" w14:textId="77777777" w:rsidTr="000F126E">
        <w:tc>
          <w:tcPr>
            <w:tcW w:w="1271" w:type="dxa"/>
            <w:shd w:val="clear" w:color="auto" w:fill="auto"/>
          </w:tcPr>
          <w:p w14:paraId="6B8479D2" w14:textId="77777777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544262ED" w14:textId="77777777" w:rsidR="000B167D" w:rsidRPr="000B167D" w:rsidRDefault="000B167D" w:rsidP="000F126E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1D9FED5" w14:textId="0B02ADF5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7311F7F5" w14:textId="5B54B317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0B167D" w:rsidRPr="000B167D" w14:paraId="7C979062" w14:textId="77777777" w:rsidTr="007C2726">
        <w:tc>
          <w:tcPr>
            <w:tcW w:w="1271" w:type="dxa"/>
            <w:shd w:val="clear" w:color="auto" w:fill="auto"/>
          </w:tcPr>
          <w:p w14:paraId="435F6604" w14:textId="77777777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3DD98F74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2009D18" w14:textId="4E3A4BC8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hyperlink r:id="rId16" w:history="1">
              <w:r w:rsidRPr="000B167D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All Things New - countdown - YouTube</w:t>
              </w:r>
            </w:hyperlink>
          </w:p>
        </w:tc>
      </w:tr>
      <w:tr w:rsidR="000B167D" w:rsidRPr="000B167D" w14:paraId="5D950461" w14:textId="77777777" w:rsidTr="000F126E">
        <w:tc>
          <w:tcPr>
            <w:tcW w:w="1271" w:type="dxa"/>
            <w:shd w:val="clear" w:color="auto" w:fill="auto"/>
          </w:tcPr>
          <w:p w14:paraId="5D8B0AAB" w14:textId="77777777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3A2520C2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D6675C3" w14:textId="240D8DDE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0B167D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Welcome</w:t>
            </w:r>
          </w:p>
        </w:tc>
        <w:tc>
          <w:tcPr>
            <w:tcW w:w="1134" w:type="dxa"/>
            <w:shd w:val="clear" w:color="auto" w:fill="auto"/>
          </w:tcPr>
          <w:p w14:paraId="1EC09807" w14:textId="19443941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1 min</w:t>
            </w:r>
          </w:p>
        </w:tc>
      </w:tr>
      <w:tr w:rsidR="000B167D" w:rsidRPr="000B167D" w14:paraId="2BA277EB" w14:textId="77777777" w:rsidTr="000F126E">
        <w:tc>
          <w:tcPr>
            <w:tcW w:w="1271" w:type="dxa"/>
            <w:shd w:val="clear" w:color="auto" w:fill="auto"/>
          </w:tcPr>
          <w:p w14:paraId="68B87432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74EA285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EBD818F" w14:textId="0F4376F5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77204275" w14:textId="5BDE51ED" w:rsidR="000B167D" w:rsidRPr="000B167D" w:rsidRDefault="000B167D" w:rsidP="000F126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0B167D" w:rsidRPr="000B167D" w14:paraId="148B028A" w14:textId="77777777" w:rsidTr="000F126E">
        <w:tc>
          <w:tcPr>
            <w:tcW w:w="1271" w:type="dxa"/>
            <w:shd w:val="clear" w:color="auto" w:fill="auto"/>
          </w:tcPr>
          <w:p w14:paraId="12DF3E20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95F1D9B" w14:textId="77777777" w:rsidR="000B167D" w:rsidRPr="000B167D" w:rsidRDefault="000B167D" w:rsidP="000F126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634F37B8" w14:textId="77777777" w:rsidR="000B167D" w:rsidRPr="000B167D" w:rsidRDefault="000B167D" w:rsidP="000B167D">
            <w:pPr>
              <w:rPr>
                <w:rFonts w:ascii="Source Sans Pro" w:eastAsia="Arial Nova" w:hAnsi="Source Sans Pro" w:cs="Arial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>On tables, each person is asked to draw a picture by following verbal instructions (see p. 2 of running order)</w:t>
            </w:r>
          </w:p>
          <w:p w14:paraId="71196E46" w14:textId="77777777" w:rsidR="000B167D" w:rsidRPr="000B167D" w:rsidRDefault="000B167D" w:rsidP="000B167D">
            <w:pPr>
              <w:rPr>
                <w:rFonts w:ascii="Source Sans Pro" w:hAnsi="Source Sans Pro" w:cs="Arial"/>
                <w:sz w:val="28"/>
                <w:szCs w:val="28"/>
              </w:rPr>
            </w:pPr>
            <w:hyperlink r:id="rId17" w:history="1">
              <w:r w:rsidRPr="000B167D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10 Following Directions Drawing Activity Ideas for Preschoolers - Empowered Parents</w:t>
              </w:r>
            </w:hyperlink>
            <w:r w:rsidRPr="000B167D">
              <w:rPr>
                <w:rFonts w:ascii="Source Sans Pro" w:hAnsi="Source Sans Pro" w:cs="Arial"/>
                <w:sz w:val="28"/>
                <w:szCs w:val="28"/>
              </w:rPr>
              <w:t xml:space="preserve"> (draw snowman)</w:t>
            </w:r>
          </w:p>
          <w:p w14:paraId="70FF7DD3" w14:textId="7BD1FFAB" w:rsidR="000B167D" w:rsidRPr="000B167D" w:rsidRDefault="000B167D" w:rsidP="000B167D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hAnsi="Source Sans Pro" w:cs="Arial"/>
                <w:sz w:val="28"/>
                <w:szCs w:val="28"/>
              </w:rPr>
              <w:t xml:space="preserve">Show PowerPoint slide of snowman after completing the activity.  </w:t>
            </w:r>
          </w:p>
        </w:tc>
      </w:tr>
      <w:tr w:rsidR="000B167D" w:rsidRPr="000B167D" w14:paraId="59548064" w14:textId="77777777" w:rsidTr="000F126E">
        <w:tc>
          <w:tcPr>
            <w:tcW w:w="1271" w:type="dxa"/>
            <w:shd w:val="clear" w:color="auto" w:fill="auto"/>
          </w:tcPr>
          <w:p w14:paraId="33ED176A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9A80896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E5E3C7C" w14:textId="0FA82A2F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Notices / Encouragements</w:t>
            </w:r>
          </w:p>
        </w:tc>
        <w:tc>
          <w:tcPr>
            <w:tcW w:w="1134" w:type="dxa"/>
            <w:shd w:val="clear" w:color="auto" w:fill="auto"/>
          </w:tcPr>
          <w:p w14:paraId="70431A4A" w14:textId="7F2554D1" w:rsidR="000B167D" w:rsidRPr="000B167D" w:rsidRDefault="000B167D" w:rsidP="000F126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5 min</w:t>
            </w:r>
          </w:p>
        </w:tc>
      </w:tr>
      <w:tr w:rsidR="000B167D" w:rsidRPr="000B167D" w14:paraId="71009311" w14:textId="77777777" w:rsidTr="000F126E">
        <w:tc>
          <w:tcPr>
            <w:tcW w:w="1271" w:type="dxa"/>
            <w:shd w:val="clear" w:color="auto" w:fill="auto"/>
          </w:tcPr>
          <w:p w14:paraId="20898C99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7E37C62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D279B49" w14:textId="2009789F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Quiz</w:t>
            </w:r>
          </w:p>
        </w:tc>
        <w:tc>
          <w:tcPr>
            <w:tcW w:w="1134" w:type="dxa"/>
            <w:shd w:val="clear" w:color="auto" w:fill="auto"/>
          </w:tcPr>
          <w:p w14:paraId="037D17A4" w14:textId="6144F33A" w:rsidR="000B167D" w:rsidRPr="000B167D" w:rsidRDefault="000B167D" w:rsidP="000F126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0B167D" w:rsidRPr="000B167D" w14:paraId="6D2D2004" w14:textId="77777777" w:rsidTr="000F126E">
        <w:tc>
          <w:tcPr>
            <w:tcW w:w="1271" w:type="dxa"/>
            <w:shd w:val="clear" w:color="auto" w:fill="auto"/>
          </w:tcPr>
          <w:p w14:paraId="1C2C9F16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6DFCB75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28D37C0" w14:textId="73CCCDFB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Table discussion</w:t>
            </w:r>
          </w:p>
        </w:tc>
        <w:tc>
          <w:tcPr>
            <w:tcW w:w="1134" w:type="dxa"/>
            <w:shd w:val="clear" w:color="auto" w:fill="auto"/>
          </w:tcPr>
          <w:p w14:paraId="7EA0781E" w14:textId="6477EE88" w:rsidR="000B167D" w:rsidRPr="000B167D" w:rsidRDefault="000B167D" w:rsidP="000F126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0B167D" w:rsidRPr="000B167D" w14:paraId="418D860C" w14:textId="77777777" w:rsidTr="000F126E">
        <w:tc>
          <w:tcPr>
            <w:tcW w:w="1271" w:type="dxa"/>
            <w:shd w:val="clear" w:color="auto" w:fill="auto"/>
          </w:tcPr>
          <w:p w14:paraId="773239CD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CE07385" w14:textId="77777777" w:rsidR="000B167D" w:rsidRPr="000B167D" w:rsidRDefault="000B167D" w:rsidP="000F126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8BB3259" w14:textId="77777777" w:rsidR="000B167D" w:rsidRPr="000B167D" w:rsidRDefault="000B167D" w:rsidP="000B167D">
            <w:pPr>
              <w:rPr>
                <w:rFonts w:ascii="Source Sans Pro" w:eastAsia="Arial Nova" w:hAnsi="Source Sans Pro" w:cs="Arial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 xml:space="preserve">Fan vs celebrity (famous person) – have people described the relationship between the two. </w:t>
            </w:r>
          </w:p>
          <w:p w14:paraId="00874EF0" w14:textId="77777777" w:rsidR="000B167D" w:rsidRPr="000B167D" w:rsidRDefault="000B167D" w:rsidP="000B167D">
            <w:pPr>
              <w:rPr>
                <w:rFonts w:ascii="Source Sans Pro" w:eastAsia="Arial Nova" w:hAnsi="Source Sans Pro" w:cs="Arial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>What does the fan know about the person/band they follow?  How do they interact with them? What are the emotions/traits it draws out in the fan?</w:t>
            </w:r>
          </w:p>
          <w:p w14:paraId="4D7FD2F0" w14:textId="77777777" w:rsidR="000B167D" w:rsidRPr="000B167D" w:rsidRDefault="000B167D" w:rsidP="000B167D">
            <w:pPr>
              <w:rPr>
                <w:rFonts w:ascii="Source Sans Pro" w:eastAsia="Arial Nova" w:hAnsi="Source Sans Pro" w:cs="Arial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 xml:space="preserve">What does the celebrity know about their fans?  How do they interact with them? What emotions/traits does it draw out in the person who is celebrity?  See PowerPoint. </w:t>
            </w:r>
          </w:p>
          <w:p w14:paraId="29BC8D82" w14:textId="4F857254" w:rsidR="000B167D" w:rsidRPr="000B167D" w:rsidRDefault="000B167D" w:rsidP="000B167D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>Feedback</w:t>
            </w: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>.</w:t>
            </w:r>
          </w:p>
        </w:tc>
      </w:tr>
      <w:tr w:rsidR="000B167D" w:rsidRPr="000B167D" w14:paraId="7C19D388" w14:textId="77777777" w:rsidTr="000F126E">
        <w:tc>
          <w:tcPr>
            <w:tcW w:w="1271" w:type="dxa"/>
            <w:shd w:val="clear" w:color="auto" w:fill="auto"/>
          </w:tcPr>
          <w:p w14:paraId="6D5C61AF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C1C62ED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80BC463" w14:textId="5240AFAA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3679DCD6" w14:textId="75308BE2" w:rsidR="000B167D" w:rsidRPr="000B167D" w:rsidRDefault="000B167D" w:rsidP="000F126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3 min</w:t>
            </w:r>
          </w:p>
        </w:tc>
      </w:tr>
      <w:tr w:rsidR="000B167D" w:rsidRPr="000B167D" w14:paraId="0F8D7D54" w14:textId="77777777" w:rsidTr="000F126E">
        <w:tc>
          <w:tcPr>
            <w:tcW w:w="1271" w:type="dxa"/>
            <w:shd w:val="clear" w:color="auto" w:fill="auto"/>
          </w:tcPr>
          <w:p w14:paraId="05D507CA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8987BC4" w14:textId="77777777" w:rsidR="000B167D" w:rsidRPr="000B167D" w:rsidRDefault="000B167D" w:rsidP="000F126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24DD913" w14:textId="610AE777" w:rsidR="000B167D" w:rsidRPr="000B167D" w:rsidRDefault="000B167D" w:rsidP="000B167D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hyperlink r:id="rId18" w:history="1">
              <w:r w:rsidRPr="000B167D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All the Times Jesus Called Disciples in the Chosen - YouTube</w:t>
              </w:r>
            </w:hyperlink>
            <w:r w:rsidRPr="000B167D">
              <w:rPr>
                <w:rFonts w:ascii="Source Sans Pro" w:hAnsi="Source Sans Pro" w:cs="Arial"/>
                <w:sz w:val="28"/>
                <w:szCs w:val="28"/>
              </w:rPr>
              <w:t xml:space="preserve"> (6:18-8:52)</w:t>
            </w:r>
          </w:p>
        </w:tc>
      </w:tr>
      <w:tr w:rsidR="000B167D" w:rsidRPr="000B167D" w14:paraId="64AFD3E8" w14:textId="77777777" w:rsidTr="000F126E">
        <w:tc>
          <w:tcPr>
            <w:tcW w:w="1271" w:type="dxa"/>
            <w:shd w:val="clear" w:color="auto" w:fill="auto"/>
          </w:tcPr>
          <w:p w14:paraId="420DC7AC" w14:textId="77777777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5B1E841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527C621" w14:textId="25444F6C" w:rsidR="000B167D" w:rsidRPr="000B167D" w:rsidRDefault="000B167D" w:rsidP="000F126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Talk</w:t>
            </w:r>
          </w:p>
        </w:tc>
        <w:tc>
          <w:tcPr>
            <w:tcW w:w="1134" w:type="dxa"/>
            <w:shd w:val="clear" w:color="auto" w:fill="auto"/>
          </w:tcPr>
          <w:p w14:paraId="51E8A286" w14:textId="033D075E" w:rsidR="000B167D" w:rsidRPr="000B167D" w:rsidRDefault="000B167D" w:rsidP="000F126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5 min</w:t>
            </w:r>
          </w:p>
        </w:tc>
      </w:tr>
      <w:tr w:rsidR="000B167D" w:rsidRPr="000B167D" w14:paraId="1FFA9DF5" w14:textId="77777777" w:rsidTr="000F126E">
        <w:tc>
          <w:tcPr>
            <w:tcW w:w="1271" w:type="dxa"/>
            <w:shd w:val="clear" w:color="auto" w:fill="auto"/>
          </w:tcPr>
          <w:p w14:paraId="1154C4B7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C0B57A0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0BCF2EC" w14:textId="77777777" w:rsidR="000B167D" w:rsidRPr="000B167D" w:rsidRDefault="000B167D" w:rsidP="000B167D">
            <w:pPr>
              <w:rPr>
                <w:rFonts w:ascii="Source Sans Pro" w:eastAsia="Arial Nova" w:hAnsi="Source Sans Pro" w:cs="Arial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>Focus on Scriptures</w:t>
            </w: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 xml:space="preserve"> </w:t>
            </w:r>
          </w:p>
          <w:p w14:paraId="5A2D8956" w14:textId="037038A1" w:rsidR="000B167D" w:rsidRPr="000B167D" w:rsidRDefault="000B167D" w:rsidP="000B167D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 xml:space="preserve">The difference between following Jesus and following another in the secular world.  Relational.  Jesus doesn’t need us. He is not fearful of losing followers like a famous person would be.  </w:t>
            </w:r>
          </w:p>
        </w:tc>
      </w:tr>
      <w:tr w:rsidR="000B167D" w:rsidRPr="000B167D" w14:paraId="03575609" w14:textId="77777777" w:rsidTr="000F126E">
        <w:tc>
          <w:tcPr>
            <w:tcW w:w="1271" w:type="dxa"/>
            <w:shd w:val="clear" w:color="auto" w:fill="auto"/>
          </w:tcPr>
          <w:p w14:paraId="6C8A8130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88B0FB1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D0AC9FA" w14:textId="6F86F1E9" w:rsidR="000B167D" w:rsidRPr="000B167D" w:rsidRDefault="000B167D" w:rsidP="000B167D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 xml:space="preserve">Video song  </w:t>
            </w:r>
          </w:p>
        </w:tc>
        <w:tc>
          <w:tcPr>
            <w:tcW w:w="1134" w:type="dxa"/>
            <w:shd w:val="clear" w:color="auto" w:fill="auto"/>
          </w:tcPr>
          <w:p w14:paraId="51F37188" w14:textId="43F67DBD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4 min</w:t>
            </w:r>
          </w:p>
        </w:tc>
      </w:tr>
      <w:tr w:rsidR="000B167D" w:rsidRPr="000B167D" w14:paraId="318A3231" w14:textId="77777777" w:rsidTr="002A5C0F">
        <w:tc>
          <w:tcPr>
            <w:tcW w:w="1271" w:type="dxa"/>
            <w:shd w:val="clear" w:color="auto" w:fill="auto"/>
          </w:tcPr>
          <w:p w14:paraId="488C52C3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A4FE538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BA26F07" w14:textId="4A8D2104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hyperlink r:id="rId19">
              <w:r w:rsidRPr="000B167D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Will you come and follow me (The Summons). Lyric video (</w:t>
              </w:r>
              <w:proofErr w:type="spellStart"/>
              <w:r w:rsidRPr="000B167D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StF</w:t>
              </w:r>
              <w:proofErr w:type="spellEnd"/>
              <w:r w:rsidRPr="000B167D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 xml:space="preserve"> 673) - YouTube</w:t>
              </w:r>
            </w:hyperlink>
          </w:p>
        </w:tc>
      </w:tr>
      <w:tr w:rsidR="000B167D" w:rsidRPr="000B167D" w14:paraId="78B9F5C9" w14:textId="77777777" w:rsidTr="000F126E">
        <w:tc>
          <w:tcPr>
            <w:tcW w:w="1271" w:type="dxa"/>
            <w:shd w:val="clear" w:color="auto" w:fill="auto"/>
          </w:tcPr>
          <w:p w14:paraId="1DB442B1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76F3F51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1DCD70C" w14:textId="3B3144D0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Reflection</w:t>
            </w:r>
          </w:p>
        </w:tc>
        <w:tc>
          <w:tcPr>
            <w:tcW w:w="1134" w:type="dxa"/>
            <w:shd w:val="clear" w:color="auto" w:fill="auto"/>
          </w:tcPr>
          <w:p w14:paraId="4032D248" w14:textId="1D8D0F41" w:rsidR="000B167D" w:rsidRPr="000B167D" w:rsidRDefault="000B167D" w:rsidP="000F126E">
            <w:pPr>
              <w:rPr>
                <w:rFonts w:ascii="Source Sans Pro" w:hAnsi="Source Sans Pro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4 min</w:t>
            </w:r>
          </w:p>
        </w:tc>
      </w:tr>
      <w:tr w:rsidR="000B167D" w:rsidRPr="000B167D" w14:paraId="5FA255B0" w14:textId="77777777" w:rsidTr="0051038E">
        <w:tc>
          <w:tcPr>
            <w:tcW w:w="1271" w:type="dxa"/>
            <w:shd w:val="clear" w:color="auto" w:fill="auto"/>
          </w:tcPr>
          <w:p w14:paraId="50DBF9FC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2122C50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FA031C7" w14:textId="437381C6" w:rsidR="000B167D" w:rsidRPr="000B167D" w:rsidRDefault="000B167D" w:rsidP="000F126E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>What will I gain if I follow Jesus?  What would I have to give up?</w:t>
            </w:r>
          </w:p>
        </w:tc>
      </w:tr>
      <w:tr w:rsidR="000B167D" w:rsidRPr="000B167D" w14:paraId="447A8C25" w14:textId="77777777" w:rsidTr="000F126E">
        <w:tc>
          <w:tcPr>
            <w:tcW w:w="1271" w:type="dxa"/>
            <w:shd w:val="clear" w:color="auto" w:fill="auto"/>
          </w:tcPr>
          <w:p w14:paraId="69E572E2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2753340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53BEE5A" w14:textId="3B1244FB" w:rsidR="000B167D" w:rsidRPr="000B167D" w:rsidRDefault="000B167D" w:rsidP="000F126E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Sum up and finish</w:t>
            </w:r>
          </w:p>
        </w:tc>
        <w:tc>
          <w:tcPr>
            <w:tcW w:w="1134" w:type="dxa"/>
            <w:shd w:val="clear" w:color="auto" w:fill="auto"/>
          </w:tcPr>
          <w:p w14:paraId="6733ACD6" w14:textId="5246FC36" w:rsidR="000B167D" w:rsidRPr="000B167D" w:rsidRDefault="000B167D" w:rsidP="000F126E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2 min</w:t>
            </w:r>
          </w:p>
        </w:tc>
      </w:tr>
      <w:tr w:rsidR="000B167D" w:rsidRPr="000B167D" w14:paraId="3BE1B368" w14:textId="77777777" w:rsidTr="00222F17">
        <w:tc>
          <w:tcPr>
            <w:tcW w:w="1271" w:type="dxa"/>
            <w:shd w:val="clear" w:color="auto" w:fill="auto"/>
          </w:tcPr>
          <w:p w14:paraId="444E3FA4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8EC3DD7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15D1B01" w14:textId="5403858F" w:rsidR="000B167D" w:rsidRPr="000B167D" w:rsidRDefault="000B167D" w:rsidP="000F126E">
            <w:pPr>
              <w:rPr>
                <w:rFonts w:ascii="Source Sans Pro" w:eastAsia="Arial Nova" w:hAnsi="Source Sans Pro" w:cs="Arial"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sz w:val="28"/>
                <w:szCs w:val="28"/>
              </w:rPr>
              <w:t xml:space="preserve">Mention that prayer is available. </w:t>
            </w:r>
          </w:p>
        </w:tc>
      </w:tr>
      <w:tr w:rsidR="000B167D" w:rsidRPr="000B167D" w14:paraId="691A0CB0" w14:textId="77777777" w:rsidTr="000F126E">
        <w:tc>
          <w:tcPr>
            <w:tcW w:w="1271" w:type="dxa"/>
            <w:shd w:val="clear" w:color="auto" w:fill="auto"/>
          </w:tcPr>
          <w:p w14:paraId="3EB801DB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42C0B05" w14:textId="77777777" w:rsidR="000B167D" w:rsidRPr="000B167D" w:rsidRDefault="000B167D" w:rsidP="000F126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8AF9E34" w14:textId="78D3C32B" w:rsidR="000B167D" w:rsidRPr="000B167D" w:rsidRDefault="000B167D" w:rsidP="000F126E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  <w:r w:rsidRPr="000B167D"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2454ED23" w14:textId="77777777" w:rsidR="000B167D" w:rsidRPr="000B167D" w:rsidRDefault="000B167D" w:rsidP="000F126E">
            <w:pPr>
              <w:rPr>
                <w:rFonts w:ascii="Source Sans Pro" w:eastAsia="Arial Nova" w:hAnsi="Source Sans Pro" w:cs="Arial"/>
                <w:b/>
                <w:bCs/>
                <w:sz w:val="28"/>
                <w:szCs w:val="28"/>
              </w:rPr>
            </w:pPr>
          </w:p>
        </w:tc>
      </w:tr>
    </w:tbl>
    <w:p w14:paraId="14F2E94C" w14:textId="77777777" w:rsidR="00B60031" w:rsidRPr="00B60031" w:rsidRDefault="00B60031" w:rsidP="1F4BE190">
      <w:pPr>
        <w:rPr>
          <w:rFonts w:ascii="Source Sans Pro" w:eastAsia="Arial Nova" w:hAnsi="Source Sans Pro" w:cs="Arial"/>
        </w:rPr>
      </w:pPr>
    </w:p>
    <w:p w14:paraId="4B5EC494" w14:textId="77777777" w:rsidR="00400B88" w:rsidRPr="00B60031" w:rsidRDefault="00400B88" w:rsidP="1F4BE190">
      <w:pPr>
        <w:rPr>
          <w:rFonts w:ascii="Source Sans Pro" w:eastAsia="Arial Nova" w:hAnsi="Source Sans Pro" w:cs="Arial"/>
        </w:rPr>
      </w:pPr>
    </w:p>
    <w:p w14:paraId="565F5737" w14:textId="32CE419C" w:rsidR="0053063F" w:rsidRPr="00B60031" w:rsidRDefault="0053063F" w:rsidP="1F4BE190">
      <w:pPr>
        <w:rPr>
          <w:rFonts w:ascii="Source Sans Pro" w:hAnsi="Source Sans Pro" w:cs="Arial"/>
        </w:rPr>
      </w:pPr>
      <w:r w:rsidRPr="00B60031">
        <w:rPr>
          <w:rFonts w:ascii="Source Sans Pro" w:hAnsi="Source Sans Pro" w:cs="Arial"/>
        </w:rPr>
        <w:t>Drawing Challenge</w:t>
      </w:r>
      <w:r w:rsidR="00FB1F09" w:rsidRPr="00B60031">
        <w:rPr>
          <w:rFonts w:ascii="Source Sans Pro" w:hAnsi="Source Sans Pro" w:cs="Arial"/>
        </w:rPr>
        <w:t xml:space="preserve"> </w:t>
      </w:r>
    </w:p>
    <w:p w14:paraId="32D4511C" w14:textId="16A1D7C0" w:rsidR="0053063F" w:rsidRPr="00B60031" w:rsidRDefault="0053063F" w:rsidP="0053063F">
      <w:pPr>
        <w:shd w:val="clear" w:color="auto" w:fill="FFFFFF"/>
        <w:spacing w:after="100" w:afterAutospacing="1"/>
        <w:textAlignment w:val="baseline"/>
        <w:outlineLvl w:val="1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b/>
          <w:bCs/>
          <w:color w:val="000000"/>
        </w:rPr>
        <w:t>Draw a Snowman</w:t>
      </w:r>
      <w:r w:rsidR="00FB1F09" w:rsidRPr="00B60031">
        <w:rPr>
          <w:rFonts w:ascii="Source Sans Pro" w:hAnsi="Source Sans Pro" w:cs="Arial"/>
          <w:b/>
          <w:bCs/>
          <w:color w:val="000000"/>
        </w:rPr>
        <w:t xml:space="preserve"> </w:t>
      </w:r>
      <w:r w:rsidR="00FB1F09" w:rsidRPr="00B60031">
        <w:rPr>
          <w:rFonts w:ascii="Source Sans Pro" w:hAnsi="Source Sans Pro" w:cs="Arial"/>
          <w:color w:val="000000"/>
        </w:rPr>
        <w:t>(</w:t>
      </w:r>
      <w:r w:rsidR="00FA4532">
        <w:rPr>
          <w:rFonts w:ascii="Source Sans Pro" w:hAnsi="Source Sans Pro" w:cs="Arial"/>
          <w:color w:val="000000"/>
        </w:rPr>
        <w:t>g</w:t>
      </w:r>
      <w:r w:rsidR="00FB1F09" w:rsidRPr="00B60031">
        <w:rPr>
          <w:rFonts w:ascii="Source Sans Pro" w:hAnsi="Source Sans Pro" w:cs="Arial"/>
          <w:color w:val="000000"/>
        </w:rPr>
        <w:t>ive instructions at a quick enough pace for it to be a bit difficult to keep up.)</w:t>
      </w:r>
    </w:p>
    <w:p w14:paraId="16387B1D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Draw a circle.</w:t>
      </w:r>
    </w:p>
    <w:p w14:paraId="0FD7B625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Add a smaller circle on top of that.</w:t>
      </w:r>
    </w:p>
    <w:p w14:paraId="61735C2B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Draw an even smaller circle on top of that one.</w:t>
      </w:r>
    </w:p>
    <w:p w14:paraId="21A3B657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Add a rectangle on the very top for a hat.</w:t>
      </w:r>
    </w:p>
    <w:p w14:paraId="2096DD7B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Draw a smiley face inside the top circle.</w:t>
      </w:r>
    </w:p>
    <w:p w14:paraId="56BB8229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Draw 2 eyes in the top circle.</w:t>
      </w:r>
    </w:p>
    <w:p w14:paraId="727D4DDC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Add a triangle for a nose in the top circle.</w:t>
      </w:r>
    </w:p>
    <w:p w14:paraId="4C20F180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Add 2 arms to the middle circle.</w:t>
      </w:r>
    </w:p>
    <w:p w14:paraId="26DD89A7" w14:textId="77777777" w:rsidR="0053063F" w:rsidRPr="00B60031" w:rsidRDefault="0053063F" w:rsidP="0053063F">
      <w:pPr>
        <w:numPr>
          <w:ilvl w:val="0"/>
          <w:numId w:val="2"/>
        </w:numPr>
        <w:shd w:val="clear" w:color="auto" w:fill="FFFFFF"/>
        <w:spacing w:after="150"/>
        <w:ind w:left="1170"/>
        <w:textAlignment w:val="baseline"/>
        <w:rPr>
          <w:rFonts w:ascii="Source Sans Pro" w:hAnsi="Source Sans Pro" w:cs="Arial"/>
          <w:color w:val="000000"/>
        </w:rPr>
      </w:pPr>
      <w:r w:rsidRPr="00B60031">
        <w:rPr>
          <w:rFonts w:ascii="Source Sans Pro" w:hAnsi="Source Sans Pro" w:cs="Arial"/>
          <w:color w:val="000000"/>
        </w:rPr>
        <w:t>Draw 3 round buttons inside the middle circle.</w:t>
      </w:r>
    </w:p>
    <w:p w14:paraId="0820A173" w14:textId="21C7EA23" w:rsidR="0053063F" w:rsidRPr="00B60031" w:rsidRDefault="00FB1F09" w:rsidP="1F4BE190">
      <w:pPr>
        <w:rPr>
          <w:rFonts w:ascii="Source Sans Pro" w:eastAsia="Arial Nova" w:hAnsi="Source Sans Pro" w:cs="Arial"/>
        </w:rPr>
      </w:pPr>
      <w:r w:rsidRPr="00B60031">
        <w:rPr>
          <w:rFonts w:ascii="Source Sans Pro" w:eastAsia="Arial Nova" w:hAnsi="Source Sans Pro" w:cs="Arial"/>
        </w:rPr>
        <w:t>Ask people to describe what they’ve drawn and show their pictures.</w:t>
      </w:r>
    </w:p>
    <w:sectPr w:rsidR="0053063F" w:rsidRPr="00B60031" w:rsidSect="000B167D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93623" w14:textId="77777777" w:rsidR="00B20D39" w:rsidRDefault="00B20D39" w:rsidP="00B20D39">
      <w:r>
        <w:separator/>
      </w:r>
    </w:p>
  </w:endnote>
  <w:endnote w:type="continuationSeparator" w:id="0">
    <w:p w14:paraId="7DFD814B" w14:textId="77777777" w:rsidR="00B20D39" w:rsidRDefault="00B20D39" w:rsidP="00B2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E491C" w14:textId="77777777" w:rsidR="00B20D39" w:rsidRDefault="00B20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735B3" w14:textId="77777777" w:rsidR="008D761A" w:rsidRPr="0050012E" w:rsidRDefault="008D761A" w:rsidP="008D761A">
    <w:pPr>
      <w:rPr>
        <w:rStyle w:val="Hyperlink"/>
        <w:rFonts w:ascii="Source Sans Pro" w:hAnsi="Source Sans Pro"/>
        <w:i/>
        <w:iCs/>
        <w:sz w:val="20"/>
        <w:szCs w:val="20"/>
      </w:rPr>
    </w:pPr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0243D0A6" w14:textId="77777777" w:rsidR="008D761A" w:rsidRPr="0050012E" w:rsidRDefault="008D761A" w:rsidP="008D761A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32295F8B" w14:textId="6CD59DE8" w:rsidR="00B20D39" w:rsidRPr="008D761A" w:rsidRDefault="008D761A" w:rsidP="008D761A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2A3A4" w14:textId="77777777" w:rsidR="00B20D39" w:rsidRDefault="00B20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7195F" w14:textId="77777777" w:rsidR="00B20D39" w:rsidRDefault="00B20D39" w:rsidP="00B20D39">
      <w:r>
        <w:separator/>
      </w:r>
    </w:p>
  </w:footnote>
  <w:footnote w:type="continuationSeparator" w:id="0">
    <w:p w14:paraId="77E8BE4B" w14:textId="77777777" w:rsidR="00B20D39" w:rsidRDefault="00B20D39" w:rsidP="00B20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1750C" w14:textId="77777777" w:rsidR="00B20D39" w:rsidRDefault="00B20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Look w:val="04A0" w:firstRow="1" w:lastRow="0" w:firstColumn="1" w:lastColumn="0" w:noHBand="0" w:noVBand="1"/>
    </w:tblPr>
    <w:tblGrid>
      <w:gridCol w:w="5208"/>
      <w:gridCol w:w="5140"/>
    </w:tblGrid>
    <w:tr w:rsidR="00B20D39" w14:paraId="1211497E" w14:textId="77777777" w:rsidTr="000F126E">
      <w:tc>
        <w:tcPr>
          <w:tcW w:w="5208" w:type="dxa"/>
          <w:shd w:val="clear" w:color="auto" w:fill="auto"/>
        </w:tcPr>
        <w:p w14:paraId="4F5CBEA4" w14:textId="77777777" w:rsidR="00B20D39" w:rsidRDefault="00B20D39" w:rsidP="00B20D39">
          <w:pPr>
            <w:pStyle w:val="Header"/>
            <w:ind w:left="600" w:hanging="600"/>
          </w:pPr>
          <w:r>
            <w:t xml:space="preserve">  </w:t>
          </w:r>
          <w:r>
            <w:rPr>
              <w:noProof/>
            </w:rPr>
            <w:drawing>
              <wp:inline distT="0" distB="0" distL="0" distR="0" wp14:anchorId="0F305A68" wp14:editId="4D0910B0">
                <wp:extent cx="2788920" cy="640080"/>
                <wp:effectExtent l="0" t="0" r="0" b="7620"/>
                <wp:docPr id="415305345" name="Picture 415305345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629441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89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0" w:type="dxa"/>
          <w:shd w:val="clear" w:color="auto" w:fill="auto"/>
        </w:tcPr>
        <w:p w14:paraId="340A815B" w14:textId="77777777" w:rsidR="00B20D39" w:rsidRPr="005D155E" w:rsidRDefault="00B20D39" w:rsidP="00B20D39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6FD1FFA9" wp14:editId="6649DA6C">
                <wp:extent cx="1226820" cy="632460"/>
                <wp:effectExtent l="0" t="0" r="0" b="0"/>
                <wp:docPr id="1129723670" name="Picture 1129723670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210531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865173" w14:textId="77777777" w:rsidR="00B20D39" w:rsidRDefault="00B20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F80E1" w14:textId="77777777" w:rsidR="00B20D39" w:rsidRDefault="00B20D3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cls4Mdug7oQCF" int2:id="S3CwDDCa">
      <int2:state int2:value="Rejected" int2:type="AugLoop_Text_Critique"/>
    </int2:textHash>
    <int2:textHash int2:hashCode="3rDKs807yfKBUD" int2:id="wjLUT5Sj">
      <int2:state int2:value="Rejected" int2:type="AugLoop_Text_Critique"/>
    </int2:textHash>
    <int2:textHash int2:hashCode="0DXTlg3IHGnQnk" int2:id="lfwMrcOd">
      <int2:state int2:value="Rejected" int2:type="AugLoop_Text_Critique"/>
    </int2:textHash>
    <int2:textHash int2:hashCode="Z1xiT5rgVxk0DY" int2:id="3LJ2UTbG">
      <int2:state int2:value="Rejected" int2:type="AugLoop_Text_Critique"/>
    </int2:textHash>
    <int2:textHash int2:hashCode="YRRNSe5P9iMOJ5" int2:id="kFKKr6oY">
      <int2:state int2:value="Rejected" int2:type="AugLoop_Text_Critique"/>
    </int2:textHash>
    <int2:textHash int2:hashCode="dsNZ25MLjZalmn" int2:id="zaIN6pnr">
      <int2:state int2:value="Rejected" int2:type="AugLoop_Text_Critique"/>
    </int2:textHash>
    <int2:textHash int2:hashCode="wLl2AJ6++JITH+" int2:id="UbQHjrU1">
      <int2:state int2:value="Rejected" int2:type="AugLoop_Text_Critique"/>
    </int2:textHash>
    <int2:textHash int2:hashCode="3uZugG+Mx5iIRp" int2:id="PaZ6CNjO">
      <int2:state int2:value="Rejected" int2:type="AugLoop_Text_Critique"/>
    </int2:textHash>
    <int2:textHash int2:hashCode="2yYSDKS5nF+0qr" int2:id="pAGHStkL">
      <int2:state int2:value="Rejected" int2:type="AugLoop_Text_Critique"/>
    </int2:textHash>
    <int2:textHash int2:hashCode="fhH5HUMDGffOjn" int2:id="BVMj5qXN">
      <int2:state int2:value="Rejected" int2:type="AugLoop_Text_Critique"/>
    </int2:textHash>
    <int2:textHash int2:hashCode="Yhn0Dndm6nOqiU" int2:id="mqAZ42r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C6F3A"/>
    <w:multiLevelType w:val="hybridMultilevel"/>
    <w:tmpl w:val="C316B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649B3"/>
    <w:multiLevelType w:val="multilevel"/>
    <w:tmpl w:val="4866C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2693931">
    <w:abstractNumId w:val="1"/>
  </w:num>
  <w:num w:numId="2" w16cid:durableId="815802598">
    <w:abstractNumId w:val="2"/>
  </w:num>
  <w:num w:numId="3" w16cid:durableId="1879970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CE7"/>
    <w:rsid w:val="00001C83"/>
    <w:rsid w:val="00003BCA"/>
    <w:rsid w:val="000041FB"/>
    <w:rsid w:val="00005174"/>
    <w:rsid w:val="00007EEC"/>
    <w:rsid w:val="000139AF"/>
    <w:rsid w:val="000148C9"/>
    <w:rsid w:val="00015E8A"/>
    <w:rsid w:val="00016729"/>
    <w:rsid w:val="000248B5"/>
    <w:rsid w:val="00025A47"/>
    <w:rsid w:val="00032F1A"/>
    <w:rsid w:val="00033EA0"/>
    <w:rsid w:val="00036F5D"/>
    <w:rsid w:val="0004570B"/>
    <w:rsid w:val="00047C3A"/>
    <w:rsid w:val="0005291C"/>
    <w:rsid w:val="000560C7"/>
    <w:rsid w:val="00057CBC"/>
    <w:rsid w:val="000624B2"/>
    <w:rsid w:val="00086A44"/>
    <w:rsid w:val="00097088"/>
    <w:rsid w:val="000A1188"/>
    <w:rsid w:val="000A15C3"/>
    <w:rsid w:val="000A1F5C"/>
    <w:rsid w:val="000A6DAD"/>
    <w:rsid w:val="000B167D"/>
    <w:rsid w:val="000B6A15"/>
    <w:rsid w:val="000C103B"/>
    <w:rsid w:val="000C1234"/>
    <w:rsid w:val="000C1EA2"/>
    <w:rsid w:val="000C27F9"/>
    <w:rsid w:val="000C2EBF"/>
    <w:rsid w:val="000C301D"/>
    <w:rsid w:val="000C4393"/>
    <w:rsid w:val="000D1C75"/>
    <w:rsid w:val="000E29EA"/>
    <w:rsid w:val="000E7C33"/>
    <w:rsid w:val="000F0D85"/>
    <w:rsid w:val="000F2DAD"/>
    <w:rsid w:val="000F4A6D"/>
    <w:rsid w:val="000F4D39"/>
    <w:rsid w:val="000F6625"/>
    <w:rsid w:val="000F7418"/>
    <w:rsid w:val="00106784"/>
    <w:rsid w:val="001073F1"/>
    <w:rsid w:val="00107F3E"/>
    <w:rsid w:val="00110AAB"/>
    <w:rsid w:val="00112483"/>
    <w:rsid w:val="00112E37"/>
    <w:rsid w:val="0011319E"/>
    <w:rsid w:val="00113AA9"/>
    <w:rsid w:val="001227FD"/>
    <w:rsid w:val="00125247"/>
    <w:rsid w:val="0012583F"/>
    <w:rsid w:val="00130D85"/>
    <w:rsid w:val="00131648"/>
    <w:rsid w:val="00132D9C"/>
    <w:rsid w:val="00134F48"/>
    <w:rsid w:val="00136AE8"/>
    <w:rsid w:val="00137F38"/>
    <w:rsid w:val="001411AC"/>
    <w:rsid w:val="00146247"/>
    <w:rsid w:val="001522DC"/>
    <w:rsid w:val="001647EB"/>
    <w:rsid w:val="00164A9B"/>
    <w:rsid w:val="001677F8"/>
    <w:rsid w:val="001706C7"/>
    <w:rsid w:val="00171C75"/>
    <w:rsid w:val="00172FC6"/>
    <w:rsid w:val="00175794"/>
    <w:rsid w:val="00177941"/>
    <w:rsid w:val="00187F9C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18EE"/>
    <w:rsid w:val="001C3875"/>
    <w:rsid w:val="001C4654"/>
    <w:rsid w:val="001C5655"/>
    <w:rsid w:val="001C712C"/>
    <w:rsid w:val="001D0003"/>
    <w:rsid w:val="001D4EEA"/>
    <w:rsid w:val="001D5938"/>
    <w:rsid w:val="001E2E8D"/>
    <w:rsid w:val="001E6A77"/>
    <w:rsid w:val="001E788D"/>
    <w:rsid w:val="001F3D4D"/>
    <w:rsid w:val="001F5682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2066B"/>
    <w:rsid w:val="00220A95"/>
    <w:rsid w:val="00221FF8"/>
    <w:rsid w:val="002233EA"/>
    <w:rsid w:val="0022363B"/>
    <w:rsid w:val="00232716"/>
    <w:rsid w:val="00233F6F"/>
    <w:rsid w:val="00235A8B"/>
    <w:rsid w:val="00235CE6"/>
    <w:rsid w:val="00240D04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83326"/>
    <w:rsid w:val="00284A00"/>
    <w:rsid w:val="00284D71"/>
    <w:rsid w:val="0028580F"/>
    <w:rsid w:val="00295040"/>
    <w:rsid w:val="002A14A6"/>
    <w:rsid w:val="002A40E4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300DD2"/>
    <w:rsid w:val="0030242E"/>
    <w:rsid w:val="00302703"/>
    <w:rsid w:val="00304811"/>
    <w:rsid w:val="0030593A"/>
    <w:rsid w:val="00305993"/>
    <w:rsid w:val="003076E2"/>
    <w:rsid w:val="00307C41"/>
    <w:rsid w:val="00310102"/>
    <w:rsid w:val="003170E4"/>
    <w:rsid w:val="00317A20"/>
    <w:rsid w:val="00321B4A"/>
    <w:rsid w:val="00322DFA"/>
    <w:rsid w:val="00323972"/>
    <w:rsid w:val="0032406E"/>
    <w:rsid w:val="003332B3"/>
    <w:rsid w:val="0033438C"/>
    <w:rsid w:val="003343C6"/>
    <w:rsid w:val="00334F62"/>
    <w:rsid w:val="0033733E"/>
    <w:rsid w:val="003375D3"/>
    <w:rsid w:val="00341B6C"/>
    <w:rsid w:val="00346444"/>
    <w:rsid w:val="00347264"/>
    <w:rsid w:val="00347AA3"/>
    <w:rsid w:val="00350161"/>
    <w:rsid w:val="00351982"/>
    <w:rsid w:val="00353811"/>
    <w:rsid w:val="00356F7B"/>
    <w:rsid w:val="00357820"/>
    <w:rsid w:val="00357BAD"/>
    <w:rsid w:val="00363FC9"/>
    <w:rsid w:val="003658DE"/>
    <w:rsid w:val="00366D7D"/>
    <w:rsid w:val="003706E9"/>
    <w:rsid w:val="00371146"/>
    <w:rsid w:val="003750C2"/>
    <w:rsid w:val="00381645"/>
    <w:rsid w:val="003824D4"/>
    <w:rsid w:val="00383DDC"/>
    <w:rsid w:val="0038767D"/>
    <w:rsid w:val="00392245"/>
    <w:rsid w:val="0039227A"/>
    <w:rsid w:val="0039278A"/>
    <w:rsid w:val="003A1AAE"/>
    <w:rsid w:val="003A42F4"/>
    <w:rsid w:val="003A4F3A"/>
    <w:rsid w:val="003A6B58"/>
    <w:rsid w:val="003A6CAA"/>
    <w:rsid w:val="003B1ECA"/>
    <w:rsid w:val="003B27DE"/>
    <w:rsid w:val="003B327A"/>
    <w:rsid w:val="003B37C2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2214"/>
    <w:rsid w:val="003F3717"/>
    <w:rsid w:val="003F4CFB"/>
    <w:rsid w:val="004005BD"/>
    <w:rsid w:val="004009E4"/>
    <w:rsid w:val="00400B88"/>
    <w:rsid w:val="00400FFF"/>
    <w:rsid w:val="004022A4"/>
    <w:rsid w:val="0040369D"/>
    <w:rsid w:val="00405A3E"/>
    <w:rsid w:val="0040640C"/>
    <w:rsid w:val="0040690B"/>
    <w:rsid w:val="0041680B"/>
    <w:rsid w:val="00417771"/>
    <w:rsid w:val="0041779D"/>
    <w:rsid w:val="004236A5"/>
    <w:rsid w:val="00432C9A"/>
    <w:rsid w:val="00435DC9"/>
    <w:rsid w:val="00436D90"/>
    <w:rsid w:val="00440DA1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831E2"/>
    <w:rsid w:val="00486A60"/>
    <w:rsid w:val="0049468B"/>
    <w:rsid w:val="004970BD"/>
    <w:rsid w:val="00497380"/>
    <w:rsid w:val="004A0E42"/>
    <w:rsid w:val="004A1CF6"/>
    <w:rsid w:val="004A1D8B"/>
    <w:rsid w:val="004A29EB"/>
    <w:rsid w:val="004B0CBE"/>
    <w:rsid w:val="004B4931"/>
    <w:rsid w:val="004B62C4"/>
    <w:rsid w:val="004B76F9"/>
    <w:rsid w:val="004C1BD5"/>
    <w:rsid w:val="004D1261"/>
    <w:rsid w:val="004D204E"/>
    <w:rsid w:val="004D2626"/>
    <w:rsid w:val="004D5B37"/>
    <w:rsid w:val="004D5C36"/>
    <w:rsid w:val="004D7E22"/>
    <w:rsid w:val="004E2E24"/>
    <w:rsid w:val="004E5700"/>
    <w:rsid w:val="004E5F71"/>
    <w:rsid w:val="004E63B3"/>
    <w:rsid w:val="004F4619"/>
    <w:rsid w:val="00507CA5"/>
    <w:rsid w:val="00511E89"/>
    <w:rsid w:val="00513D66"/>
    <w:rsid w:val="005142C4"/>
    <w:rsid w:val="00516B8C"/>
    <w:rsid w:val="00517204"/>
    <w:rsid w:val="005204CF"/>
    <w:rsid w:val="00530074"/>
    <w:rsid w:val="0053063F"/>
    <w:rsid w:val="0053089A"/>
    <w:rsid w:val="0053136B"/>
    <w:rsid w:val="00534FFA"/>
    <w:rsid w:val="0053599F"/>
    <w:rsid w:val="005372AF"/>
    <w:rsid w:val="00544C6E"/>
    <w:rsid w:val="00545995"/>
    <w:rsid w:val="005512CE"/>
    <w:rsid w:val="00556B5F"/>
    <w:rsid w:val="00556F4C"/>
    <w:rsid w:val="005604C9"/>
    <w:rsid w:val="00560F2E"/>
    <w:rsid w:val="00562663"/>
    <w:rsid w:val="00565A57"/>
    <w:rsid w:val="0056765A"/>
    <w:rsid w:val="00571D91"/>
    <w:rsid w:val="00572BEF"/>
    <w:rsid w:val="00574C9A"/>
    <w:rsid w:val="00580673"/>
    <w:rsid w:val="00586104"/>
    <w:rsid w:val="00586F24"/>
    <w:rsid w:val="005906B8"/>
    <w:rsid w:val="00591344"/>
    <w:rsid w:val="00591FEE"/>
    <w:rsid w:val="00592490"/>
    <w:rsid w:val="0059412E"/>
    <w:rsid w:val="005942C6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B64F3"/>
    <w:rsid w:val="005B66F3"/>
    <w:rsid w:val="005C078F"/>
    <w:rsid w:val="005C5AC9"/>
    <w:rsid w:val="005D1107"/>
    <w:rsid w:val="005D5E33"/>
    <w:rsid w:val="005D6CB1"/>
    <w:rsid w:val="005D6FCD"/>
    <w:rsid w:val="005E7CA2"/>
    <w:rsid w:val="005F4F73"/>
    <w:rsid w:val="005F5342"/>
    <w:rsid w:val="005F6292"/>
    <w:rsid w:val="00600465"/>
    <w:rsid w:val="0060251C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1B0"/>
    <w:rsid w:val="0062550F"/>
    <w:rsid w:val="00625616"/>
    <w:rsid w:val="00625672"/>
    <w:rsid w:val="00625FBC"/>
    <w:rsid w:val="006371EF"/>
    <w:rsid w:val="00637A77"/>
    <w:rsid w:val="00642EA0"/>
    <w:rsid w:val="00646D41"/>
    <w:rsid w:val="00650A65"/>
    <w:rsid w:val="00651494"/>
    <w:rsid w:val="006532F4"/>
    <w:rsid w:val="00653B06"/>
    <w:rsid w:val="006562DA"/>
    <w:rsid w:val="00662ABF"/>
    <w:rsid w:val="0066361B"/>
    <w:rsid w:val="0067142A"/>
    <w:rsid w:val="006770CF"/>
    <w:rsid w:val="00680AD6"/>
    <w:rsid w:val="006859A2"/>
    <w:rsid w:val="00690AEF"/>
    <w:rsid w:val="0069338A"/>
    <w:rsid w:val="006A47DF"/>
    <w:rsid w:val="006A6D99"/>
    <w:rsid w:val="006B0E22"/>
    <w:rsid w:val="006B4137"/>
    <w:rsid w:val="006B4345"/>
    <w:rsid w:val="006B4768"/>
    <w:rsid w:val="006B5655"/>
    <w:rsid w:val="006B6BAC"/>
    <w:rsid w:val="006C2C46"/>
    <w:rsid w:val="006C45CB"/>
    <w:rsid w:val="006C75C7"/>
    <w:rsid w:val="006D3206"/>
    <w:rsid w:val="006E2A5A"/>
    <w:rsid w:val="006E2DCD"/>
    <w:rsid w:val="006E35F1"/>
    <w:rsid w:val="006E4B79"/>
    <w:rsid w:val="006E60E6"/>
    <w:rsid w:val="006F2BAE"/>
    <w:rsid w:val="006F4719"/>
    <w:rsid w:val="006F6121"/>
    <w:rsid w:val="006F6A84"/>
    <w:rsid w:val="0070318A"/>
    <w:rsid w:val="0070557B"/>
    <w:rsid w:val="00706FE2"/>
    <w:rsid w:val="00707BD1"/>
    <w:rsid w:val="00711D4F"/>
    <w:rsid w:val="00712254"/>
    <w:rsid w:val="00712FC6"/>
    <w:rsid w:val="00713D34"/>
    <w:rsid w:val="00713E10"/>
    <w:rsid w:val="00721ECD"/>
    <w:rsid w:val="0072282C"/>
    <w:rsid w:val="00732452"/>
    <w:rsid w:val="007343AC"/>
    <w:rsid w:val="00734E82"/>
    <w:rsid w:val="00735022"/>
    <w:rsid w:val="00735E04"/>
    <w:rsid w:val="00740037"/>
    <w:rsid w:val="00746A3B"/>
    <w:rsid w:val="00747E94"/>
    <w:rsid w:val="007506EB"/>
    <w:rsid w:val="00751A75"/>
    <w:rsid w:val="00754D15"/>
    <w:rsid w:val="00755E37"/>
    <w:rsid w:val="007636ED"/>
    <w:rsid w:val="00763E2F"/>
    <w:rsid w:val="00767F7F"/>
    <w:rsid w:val="0077073A"/>
    <w:rsid w:val="007738C5"/>
    <w:rsid w:val="007762C6"/>
    <w:rsid w:val="0078104A"/>
    <w:rsid w:val="00786D7F"/>
    <w:rsid w:val="00787DDC"/>
    <w:rsid w:val="007905D5"/>
    <w:rsid w:val="007937C1"/>
    <w:rsid w:val="00795866"/>
    <w:rsid w:val="00795A4B"/>
    <w:rsid w:val="00796432"/>
    <w:rsid w:val="00796EA4"/>
    <w:rsid w:val="0079705A"/>
    <w:rsid w:val="007A1B63"/>
    <w:rsid w:val="007A207A"/>
    <w:rsid w:val="007A23A9"/>
    <w:rsid w:val="007B496B"/>
    <w:rsid w:val="007B575D"/>
    <w:rsid w:val="007B7C1D"/>
    <w:rsid w:val="007C28EC"/>
    <w:rsid w:val="007C3959"/>
    <w:rsid w:val="007C7FAA"/>
    <w:rsid w:val="007D01BA"/>
    <w:rsid w:val="007D02D5"/>
    <w:rsid w:val="007D043C"/>
    <w:rsid w:val="007D1507"/>
    <w:rsid w:val="007D3AFA"/>
    <w:rsid w:val="007D5402"/>
    <w:rsid w:val="007D7976"/>
    <w:rsid w:val="007E681B"/>
    <w:rsid w:val="007E692D"/>
    <w:rsid w:val="007E75E7"/>
    <w:rsid w:val="007F181A"/>
    <w:rsid w:val="007F220B"/>
    <w:rsid w:val="007F3FBE"/>
    <w:rsid w:val="007F582E"/>
    <w:rsid w:val="00805579"/>
    <w:rsid w:val="00814CB1"/>
    <w:rsid w:val="00816DD9"/>
    <w:rsid w:val="00820656"/>
    <w:rsid w:val="00822B0A"/>
    <w:rsid w:val="0082678C"/>
    <w:rsid w:val="00827D81"/>
    <w:rsid w:val="00830DB0"/>
    <w:rsid w:val="008315D2"/>
    <w:rsid w:val="00832CEC"/>
    <w:rsid w:val="0083789A"/>
    <w:rsid w:val="008432E4"/>
    <w:rsid w:val="008452D4"/>
    <w:rsid w:val="008464BD"/>
    <w:rsid w:val="00846557"/>
    <w:rsid w:val="008475C2"/>
    <w:rsid w:val="0085431F"/>
    <w:rsid w:val="008562E2"/>
    <w:rsid w:val="008664FA"/>
    <w:rsid w:val="00870A72"/>
    <w:rsid w:val="0087288F"/>
    <w:rsid w:val="008735AF"/>
    <w:rsid w:val="00875D99"/>
    <w:rsid w:val="0088506D"/>
    <w:rsid w:val="0089215E"/>
    <w:rsid w:val="008935B6"/>
    <w:rsid w:val="00893CD6"/>
    <w:rsid w:val="00896330"/>
    <w:rsid w:val="00896980"/>
    <w:rsid w:val="008A34B4"/>
    <w:rsid w:val="008A4CFD"/>
    <w:rsid w:val="008B0558"/>
    <w:rsid w:val="008B1807"/>
    <w:rsid w:val="008B3395"/>
    <w:rsid w:val="008B3893"/>
    <w:rsid w:val="008B405D"/>
    <w:rsid w:val="008B5282"/>
    <w:rsid w:val="008B71FA"/>
    <w:rsid w:val="008C25EB"/>
    <w:rsid w:val="008C3FB2"/>
    <w:rsid w:val="008C7A8B"/>
    <w:rsid w:val="008D18EC"/>
    <w:rsid w:val="008D24F1"/>
    <w:rsid w:val="008D404C"/>
    <w:rsid w:val="008D56E0"/>
    <w:rsid w:val="008D761A"/>
    <w:rsid w:val="008E3C27"/>
    <w:rsid w:val="008E426E"/>
    <w:rsid w:val="008E672F"/>
    <w:rsid w:val="008E7016"/>
    <w:rsid w:val="008E75D8"/>
    <w:rsid w:val="008F356E"/>
    <w:rsid w:val="008F4BBC"/>
    <w:rsid w:val="008F4E98"/>
    <w:rsid w:val="009004D8"/>
    <w:rsid w:val="00900C7B"/>
    <w:rsid w:val="009041C7"/>
    <w:rsid w:val="00904750"/>
    <w:rsid w:val="00905DC0"/>
    <w:rsid w:val="00910560"/>
    <w:rsid w:val="00911636"/>
    <w:rsid w:val="00915A80"/>
    <w:rsid w:val="00925615"/>
    <w:rsid w:val="00926968"/>
    <w:rsid w:val="009327CF"/>
    <w:rsid w:val="00932CE9"/>
    <w:rsid w:val="009335F7"/>
    <w:rsid w:val="009436F2"/>
    <w:rsid w:val="00943D72"/>
    <w:rsid w:val="0094546D"/>
    <w:rsid w:val="00945F23"/>
    <w:rsid w:val="009557BD"/>
    <w:rsid w:val="009559DC"/>
    <w:rsid w:val="00960909"/>
    <w:rsid w:val="009615BC"/>
    <w:rsid w:val="00962655"/>
    <w:rsid w:val="00965530"/>
    <w:rsid w:val="00967ABC"/>
    <w:rsid w:val="009713FF"/>
    <w:rsid w:val="00973765"/>
    <w:rsid w:val="009744DC"/>
    <w:rsid w:val="0097488B"/>
    <w:rsid w:val="00974F77"/>
    <w:rsid w:val="009752D4"/>
    <w:rsid w:val="009810D5"/>
    <w:rsid w:val="0098368A"/>
    <w:rsid w:val="00983C52"/>
    <w:rsid w:val="00984558"/>
    <w:rsid w:val="00991960"/>
    <w:rsid w:val="00994AEB"/>
    <w:rsid w:val="00995C7C"/>
    <w:rsid w:val="00996DB9"/>
    <w:rsid w:val="009A2602"/>
    <w:rsid w:val="009A3074"/>
    <w:rsid w:val="009A5BE6"/>
    <w:rsid w:val="009A7FC7"/>
    <w:rsid w:val="009B0539"/>
    <w:rsid w:val="009B1D30"/>
    <w:rsid w:val="009B25A7"/>
    <w:rsid w:val="009B2F63"/>
    <w:rsid w:val="009B587E"/>
    <w:rsid w:val="009C5774"/>
    <w:rsid w:val="009D1046"/>
    <w:rsid w:val="009D2FCA"/>
    <w:rsid w:val="009D7B74"/>
    <w:rsid w:val="009F15A9"/>
    <w:rsid w:val="009F358F"/>
    <w:rsid w:val="009F3B5F"/>
    <w:rsid w:val="009F3D19"/>
    <w:rsid w:val="009F4688"/>
    <w:rsid w:val="009F6EEE"/>
    <w:rsid w:val="009F7A91"/>
    <w:rsid w:val="009F7F1E"/>
    <w:rsid w:val="00A01951"/>
    <w:rsid w:val="00A02568"/>
    <w:rsid w:val="00A069EC"/>
    <w:rsid w:val="00A070BF"/>
    <w:rsid w:val="00A10F20"/>
    <w:rsid w:val="00A14E87"/>
    <w:rsid w:val="00A25CE7"/>
    <w:rsid w:val="00A2616B"/>
    <w:rsid w:val="00A27F53"/>
    <w:rsid w:val="00A31073"/>
    <w:rsid w:val="00A343B3"/>
    <w:rsid w:val="00A371C8"/>
    <w:rsid w:val="00A40E0F"/>
    <w:rsid w:val="00A4107D"/>
    <w:rsid w:val="00A42E50"/>
    <w:rsid w:val="00A4382D"/>
    <w:rsid w:val="00A44E15"/>
    <w:rsid w:val="00A451CD"/>
    <w:rsid w:val="00A47478"/>
    <w:rsid w:val="00A532D7"/>
    <w:rsid w:val="00A54832"/>
    <w:rsid w:val="00A560CE"/>
    <w:rsid w:val="00A56880"/>
    <w:rsid w:val="00A56AD7"/>
    <w:rsid w:val="00A60C35"/>
    <w:rsid w:val="00A622AD"/>
    <w:rsid w:val="00A63942"/>
    <w:rsid w:val="00A66DB2"/>
    <w:rsid w:val="00A67165"/>
    <w:rsid w:val="00A70F1C"/>
    <w:rsid w:val="00A72C1C"/>
    <w:rsid w:val="00A770EB"/>
    <w:rsid w:val="00A91245"/>
    <w:rsid w:val="00A91789"/>
    <w:rsid w:val="00A91BEE"/>
    <w:rsid w:val="00AA066F"/>
    <w:rsid w:val="00AA1339"/>
    <w:rsid w:val="00AA3087"/>
    <w:rsid w:val="00AA30BF"/>
    <w:rsid w:val="00AA3C48"/>
    <w:rsid w:val="00AA77F7"/>
    <w:rsid w:val="00AB2B20"/>
    <w:rsid w:val="00AB39EB"/>
    <w:rsid w:val="00AB6A7B"/>
    <w:rsid w:val="00AB70FD"/>
    <w:rsid w:val="00AC177E"/>
    <w:rsid w:val="00AC3850"/>
    <w:rsid w:val="00AC3E04"/>
    <w:rsid w:val="00AD3705"/>
    <w:rsid w:val="00AE1F6D"/>
    <w:rsid w:val="00AE4339"/>
    <w:rsid w:val="00AF0A9E"/>
    <w:rsid w:val="00AF7702"/>
    <w:rsid w:val="00AF7AEC"/>
    <w:rsid w:val="00B04BC1"/>
    <w:rsid w:val="00B057BF"/>
    <w:rsid w:val="00B06D7D"/>
    <w:rsid w:val="00B10F57"/>
    <w:rsid w:val="00B1123B"/>
    <w:rsid w:val="00B16489"/>
    <w:rsid w:val="00B20D39"/>
    <w:rsid w:val="00B2211C"/>
    <w:rsid w:val="00B25240"/>
    <w:rsid w:val="00B30968"/>
    <w:rsid w:val="00B40A22"/>
    <w:rsid w:val="00B5604C"/>
    <w:rsid w:val="00B60031"/>
    <w:rsid w:val="00B663A3"/>
    <w:rsid w:val="00B67415"/>
    <w:rsid w:val="00B716E0"/>
    <w:rsid w:val="00B7212E"/>
    <w:rsid w:val="00B746E4"/>
    <w:rsid w:val="00B7475C"/>
    <w:rsid w:val="00B76319"/>
    <w:rsid w:val="00B76730"/>
    <w:rsid w:val="00B81FBD"/>
    <w:rsid w:val="00B84237"/>
    <w:rsid w:val="00B847A9"/>
    <w:rsid w:val="00B85BCF"/>
    <w:rsid w:val="00B86EF3"/>
    <w:rsid w:val="00B87A4B"/>
    <w:rsid w:val="00B90084"/>
    <w:rsid w:val="00B966F1"/>
    <w:rsid w:val="00B97358"/>
    <w:rsid w:val="00BA2546"/>
    <w:rsid w:val="00BA2880"/>
    <w:rsid w:val="00BA30E8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76B"/>
    <w:rsid w:val="00BE155E"/>
    <w:rsid w:val="00BE4531"/>
    <w:rsid w:val="00BF1D43"/>
    <w:rsid w:val="00BF24FA"/>
    <w:rsid w:val="00BF629E"/>
    <w:rsid w:val="00C041DD"/>
    <w:rsid w:val="00C063B8"/>
    <w:rsid w:val="00C06662"/>
    <w:rsid w:val="00C06E4F"/>
    <w:rsid w:val="00C079E7"/>
    <w:rsid w:val="00C108E7"/>
    <w:rsid w:val="00C10B28"/>
    <w:rsid w:val="00C120EE"/>
    <w:rsid w:val="00C1307B"/>
    <w:rsid w:val="00C1329A"/>
    <w:rsid w:val="00C14E8E"/>
    <w:rsid w:val="00C166AD"/>
    <w:rsid w:val="00C178ED"/>
    <w:rsid w:val="00C20DFE"/>
    <w:rsid w:val="00C20F05"/>
    <w:rsid w:val="00C2396B"/>
    <w:rsid w:val="00C27529"/>
    <w:rsid w:val="00C27E6B"/>
    <w:rsid w:val="00C324A2"/>
    <w:rsid w:val="00C33D4A"/>
    <w:rsid w:val="00C341D2"/>
    <w:rsid w:val="00C34F50"/>
    <w:rsid w:val="00C37407"/>
    <w:rsid w:val="00C46EA0"/>
    <w:rsid w:val="00C53ED6"/>
    <w:rsid w:val="00C549B7"/>
    <w:rsid w:val="00C56DAC"/>
    <w:rsid w:val="00C617F8"/>
    <w:rsid w:val="00C63898"/>
    <w:rsid w:val="00C65702"/>
    <w:rsid w:val="00C679C6"/>
    <w:rsid w:val="00C708D6"/>
    <w:rsid w:val="00C70CF5"/>
    <w:rsid w:val="00C70F90"/>
    <w:rsid w:val="00C717B6"/>
    <w:rsid w:val="00C73135"/>
    <w:rsid w:val="00C77540"/>
    <w:rsid w:val="00C84F4E"/>
    <w:rsid w:val="00C85639"/>
    <w:rsid w:val="00C87B66"/>
    <w:rsid w:val="00C91095"/>
    <w:rsid w:val="00C9132A"/>
    <w:rsid w:val="00C932EE"/>
    <w:rsid w:val="00C96181"/>
    <w:rsid w:val="00CA064E"/>
    <w:rsid w:val="00CA119B"/>
    <w:rsid w:val="00CA2DC8"/>
    <w:rsid w:val="00CB0A2B"/>
    <w:rsid w:val="00CB1D12"/>
    <w:rsid w:val="00CB4946"/>
    <w:rsid w:val="00CB4E80"/>
    <w:rsid w:val="00CB4F87"/>
    <w:rsid w:val="00CB4FE2"/>
    <w:rsid w:val="00CD316C"/>
    <w:rsid w:val="00CD6B92"/>
    <w:rsid w:val="00CD7F12"/>
    <w:rsid w:val="00CE451D"/>
    <w:rsid w:val="00CE7A0E"/>
    <w:rsid w:val="00CF0E08"/>
    <w:rsid w:val="00CF295E"/>
    <w:rsid w:val="00CF335E"/>
    <w:rsid w:val="00CF50DD"/>
    <w:rsid w:val="00CF5448"/>
    <w:rsid w:val="00CF5A4F"/>
    <w:rsid w:val="00CF654A"/>
    <w:rsid w:val="00CF723E"/>
    <w:rsid w:val="00CF76F0"/>
    <w:rsid w:val="00D03457"/>
    <w:rsid w:val="00D047E8"/>
    <w:rsid w:val="00D04815"/>
    <w:rsid w:val="00D14C79"/>
    <w:rsid w:val="00D14FCA"/>
    <w:rsid w:val="00D15263"/>
    <w:rsid w:val="00D23097"/>
    <w:rsid w:val="00D25DAB"/>
    <w:rsid w:val="00D31602"/>
    <w:rsid w:val="00D35F66"/>
    <w:rsid w:val="00D377FB"/>
    <w:rsid w:val="00D401EF"/>
    <w:rsid w:val="00D403D9"/>
    <w:rsid w:val="00D471D5"/>
    <w:rsid w:val="00D47CBE"/>
    <w:rsid w:val="00D503C2"/>
    <w:rsid w:val="00D50F56"/>
    <w:rsid w:val="00D5124D"/>
    <w:rsid w:val="00D54528"/>
    <w:rsid w:val="00D577A0"/>
    <w:rsid w:val="00D61DCF"/>
    <w:rsid w:val="00D6415A"/>
    <w:rsid w:val="00D64D93"/>
    <w:rsid w:val="00D72314"/>
    <w:rsid w:val="00D7290A"/>
    <w:rsid w:val="00D76602"/>
    <w:rsid w:val="00D76A42"/>
    <w:rsid w:val="00D87F06"/>
    <w:rsid w:val="00D93639"/>
    <w:rsid w:val="00D941A0"/>
    <w:rsid w:val="00D94293"/>
    <w:rsid w:val="00D94D95"/>
    <w:rsid w:val="00D963A7"/>
    <w:rsid w:val="00D97256"/>
    <w:rsid w:val="00D977B5"/>
    <w:rsid w:val="00DA16CC"/>
    <w:rsid w:val="00DA200D"/>
    <w:rsid w:val="00DB2717"/>
    <w:rsid w:val="00DB2EE1"/>
    <w:rsid w:val="00DB3FD1"/>
    <w:rsid w:val="00DC20D5"/>
    <w:rsid w:val="00DC36D5"/>
    <w:rsid w:val="00DC5437"/>
    <w:rsid w:val="00DC69D5"/>
    <w:rsid w:val="00DC75C5"/>
    <w:rsid w:val="00DD04F4"/>
    <w:rsid w:val="00DD2D35"/>
    <w:rsid w:val="00DD6B79"/>
    <w:rsid w:val="00DD6DEA"/>
    <w:rsid w:val="00DE064E"/>
    <w:rsid w:val="00DE2CB3"/>
    <w:rsid w:val="00DE4579"/>
    <w:rsid w:val="00DE7C7E"/>
    <w:rsid w:val="00DF2682"/>
    <w:rsid w:val="00DF2722"/>
    <w:rsid w:val="00DF35AC"/>
    <w:rsid w:val="00DF5B3A"/>
    <w:rsid w:val="00E01D56"/>
    <w:rsid w:val="00E11F3B"/>
    <w:rsid w:val="00E13B0E"/>
    <w:rsid w:val="00E1733C"/>
    <w:rsid w:val="00E261C2"/>
    <w:rsid w:val="00E30767"/>
    <w:rsid w:val="00E31262"/>
    <w:rsid w:val="00E338C3"/>
    <w:rsid w:val="00E33A6C"/>
    <w:rsid w:val="00E357FC"/>
    <w:rsid w:val="00E43C4B"/>
    <w:rsid w:val="00E46E69"/>
    <w:rsid w:val="00E5131A"/>
    <w:rsid w:val="00E52C01"/>
    <w:rsid w:val="00E52EEF"/>
    <w:rsid w:val="00E532D7"/>
    <w:rsid w:val="00E610ED"/>
    <w:rsid w:val="00E65EAB"/>
    <w:rsid w:val="00E6664A"/>
    <w:rsid w:val="00E7004E"/>
    <w:rsid w:val="00E73095"/>
    <w:rsid w:val="00E75F67"/>
    <w:rsid w:val="00E850E1"/>
    <w:rsid w:val="00E86F3D"/>
    <w:rsid w:val="00E91526"/>
    <w:rsid w:val="00E93279"/>
    <w:rsid w:val="00E95C1E"/>
    <w:rsid w:val="00EA028C"/>
    <w:rsid w:val="00EA18BC"/>
    <w:rsid w:val="00EA43A5"/>
    <w:rsid w:val="00EA7840"/>
    <w:rsid w:val="00EB692C"/>
    <w:rsid w:val="00EB7149"/>
    <w:rsid w:val="00EC0C7E"/>
    <w:rsid w:val="00EC0D8A"/>
    <w:rsid w:val="00EC1551"/>
    <w:rsid w:val="00EC4D65"/>
    <w:rsid w:val="00EC7B6A"/>
    <w:rsid w:val="00ED25AA"/>
    <w:rsid w:val="00ED5EAA"/>
    <w:rsid w:val="00EE2824"/>
    <w:rsid w:val="00EE3A5E"/>
    <w:rsid w:val="00EE4B86"/>
    <w:rsid w:val="00EE5121"/>
    <w:rsid w:val="00EE6E71"/>
    <w:rsid w:val="00EE77B0"/>
    <w:rsid w:val="00EE7FE5"/>
    <w:rsid w:val="00EF262F"/>
    <w:rsid w:val="00EF5D11"/>
    <w:rsid w:val="00F0077D"/>
    <w:rsid w:val="00F065BA"/>
    <w:rsid w:val="00F07BE0"/>
    <w:rsid w:val="00F115DB"/>
    <w:rsid w:val="00F12304"/>
    <w:rsid w:val="00F1389E"/>
    <w:rsid w:val="00F14E85"/>
    <w:rsid w:val="00F1762B"/>
    <w:rsid w:val="00F20B12"/>
    <w:rsid w:val="00F23F7F"/>
    <w:rsid w:val="00F31FE6"/>
    <w:rsid w:val="00F33D22"/>
    <w:rsid w:val="00F34AE2"/>
    <w:rsid w:val="00F358BF"/>
    <w:rsid w:val="00F377E0"/>
    <w:rsid w:val="00F41778"/>
    <w:rsid w:val="00F43D76"/>
    <w:rsid w:val="00F46C20"/>
    <w:rsid w:val="00F52E85"/>
    <w:rsid w:val="00F53092"/>
    <w:rsid w:val="00F54A87"/>
    <w:rsid w:val="00F62AB0"/>
    <w:rsid w:val="00F634A2"/>
    <w:rsid w:val="00F64B1D"/>
    <w:rsid w:val="00F65216"/>
    <w:rsid w:val="00F66E41"/>
    <w:rsid w:val="00F713EA"/>
    <w:rsid w:val="00F75D4E"/>
    <w:rsid w:val="00F8435F"/>
    <w:rsid w:val="00F9143F"/>
    <w:rsid w:val="00F923BD"/>
    <w:rsid w:val="00F95CE7"/>
    <w:rsid w:val="00F963A7"/>
    <w:rsid w:val="00F97D6F"/>
    <w:rsid w:val="00FA0D1F"/>
    <w:rsid w:val="00FA3938"/>
    <w:rsid w:val="00FA4532"/>
    <w:rsid w:val="00FA4B25"/>
    <w:rsid w:val="00FA4CE8"/>
    <w:rsid w:val="00FA633C"/>
    <w:rsid w:val="00FB1F09"/>
    <w:rsid w:val="00FB3CB7"/>
    <w:rsid w:val="00FB77EB"/>
    <w:rsid w:val="00FC1315"/>
    <w:rsid w:val="00FC1E62"/>
    <w:rsid w:val="00FC53B1"/>
    <w:rsid w:val="00FE025D"/>
    <w:rsid w:val="00FE0D86"/>
    <w:rsid w:val="00FE3603"/>
    <w:rsid w:val="015851DD"/>
    <w:rsid w:val="0876E48C"/>
    <w:rsid w:val="08CAAC31"/>
    <w:rsid w:val="08E6A719"/>
    <w:rsid w:val="09C489A0"/>
    <w:rsid w:val="0B27689F"/>
    <w:rsid w:val="0CB1E2CE"/>
    <w:rsid w:val="0DEDBAA9"/>
    <w:rsid w:val="0F369A58"/>
    <w:rsid w:val="10B5696D"/>
    <w:rsid w:val="1416E681"/>
    <w:rsid w:val="14CD7AE9"/>
    <w:rsid w:val="14E6678C"/>
    <w:rsid w:val="1838C28D"/>
    <w:rsid w:val="1AD271C6"/>
    <w:rsid w:val="1C5C2578"/>
    <w:rsid w:val="1C635119"/>
    <w:rsid w:val="1DF7F5D9"/>
    <w:rsid w:val="1ECD4EE2"/>
    <w:rsid w:val="1F4BE190"/>
    <w:rsid w:val="2079BD4C"/>
    <w:rsid w:val="208820A5"/>
    <w:rsid w:val="212F969B"/>
    <w:rsid w:val="21FD4465"/>
    <w:rsid w:val="28DB9EF2"/>
    <w:rsid w:val="2AD126A4"/>
    <w:rsid w:val="2BA476C8"/>
    <w:rsid w:val="2D17371F"/>
    <w:rsid w:val="2E3996D2"/>
    <w:rsid w:val="2FE87FA6"/>
    <w:rsid w:val="30E0CB2D"/>
    <w:rsid w:val="3232F459"/>
    <w:rsid w:val="328D840F"/>
    <w:rsid w:val="33DAE03E"/>
    <w:rsid w:val="35439911"/>
    <w:rsid w:val="36AA481C"/>
    <w:rsid w:val="36EF63B4"/>
    <w:rsid w:val="381DF0AC"/>
    <w:rsid w:val="38565525"/>
    <w:rsid w:val="3A5AA8E3"/>
    <w:rsid w:val="3BAF3528"/>
    <w:rsid w:val="3F890A8A"/>
    <w:rsid w:val="3FA3C5E0"/>
    <w:rsid w:val="3FDDF95B"/>
    <w:rsid w:val="42F554B4"/>
    <w:rsid w:val="44A4A7A3"/>
    <w:rsid w:val="46CF0B8E"/>
    <w:rsid w:val="46D28E8B"/>
    <w:rsid w:val="4711D76E"/>
    <w:rsid w:val="498CD787"/>
    <w:rsid w:val="49ED83F3"/>
    <w:rsid w:val="4BA204CC"/>
    <w:rsid w:val="4D38185E"/>
    <w:rsid w:val="4D8118F2"/>
    <w:rsid w:val="4E0124C9"/>
    <w:rsid w:val="4EB1AC88"/>
    <w:rsid w:val="505CC577"/>
    <w:rsid w:val="5095C41C"/>
    <w:rsid w:val="52D19DFB"/>
    <w:rsid w:val="52EB6FF0"/>
    <w:rsid w:val="5306E6B8"/>
    <w:rsid w:val="5372601A"/>
    <w:rsid w:val="563118B4"/>
    <w:rsid w:val="58DA1F1E"/>
    <w:rsid w:val="5968B976"/>
    <w:rsid w:val="5AA1379E"/>
    <w:rsid w:val="5C7FE81B"/>
    <w:rsid w:val="5D97008C"/>
    <w:rsid w:val="6046BB3A"/>
    <w:rsid w:val="6095FE1F"/>
    <w:rsid w:val="631FEBDC"/>
    <w:rsid w:val="635A5D6D"/>
    <w:rsid w:val="63F8B384"/>
    <w:rsid w:val="64D7F764"/>
    <w:rsid w:val="65864722"/>
    <w:rsid w:val="65EC9139"/>
    <w:rsid w:val="670F2343"/>
    <w:rsid w:val="68D826C1"/>
    <w:rsid w:val="69B489F9"/>
    <w:rsid w:val="6B505A5A"/>
    <w:rsid w:val="6B591A85"/>
    <w:rsid w:val="6D20F4E3"/>
    <w:rsid w:val="6E553F62"/>
    <w:rsid w:val="6EDC01D3"/>
    <w:rsid w:val="6F6CB6F9"/>
    <w:rsid w:val="6F8BFCC7"/>
    <w:rsid w:val="70F996EB"/>
    <w:rsid w:val="73561A02"/>
    <w:rsid w:val="76BF29DD"/>
    <w:rsid w:val="7807892E"/>
    <w:rsid w:val="7869BBBC"/>
    <w:rsid w:val="7B656212"/>
    <w:rsid w:val="7BB5C3B1"/>
    <w:rsid w:val="7D33AEA9"/>
    <w:rsid w:val="7EE1F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AEBB23"/>
  <w15:docId w15:val="{F6C7352E-F1E6-4DE6-882E-8DD72E43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5306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7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76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3063F"/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0B16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0D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3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0D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39"/>
    <w:rPr>
      <w:sz w:val="24"/>
      <w:szCs w:val="24"/>
    </w:rPr>
  </w:style>
  <w:style w:type="character" w:customStyle="1" w:styleId="ui-provider">
    <w:name w:val="ui-provider"/>
    <w:basedOn w:val="DefaultParagraphFont"/>
    <w:rsid w:val="008D7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5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www.youtube.com/watch?v=io0zGNNV5V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empoweredparents.co/following-directions-drawing-activit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zE4VIXwEnw&amp;list=RDQMW54YlWvmKnM&amp;index=1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www.youtube.com/watch?v=S-Bq1YtpQL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OneDrive%20-%20Canterbury%20Diocesan%20Board%20of%20Finance\Desktop\Ignite%20with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Props1.xml><?xml version="1.0" encoding="utf-8"?>
<ds:datastoreItem xmlns:ds="http://schemas.openxmlformats.org/officeDocument/2006/customXml" ds:itemID="{26570ABE-B7B0-405D-9922-1641C617C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E47C91-A904-45C6-BFA9-53D9C31605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E8B9C-BCA4-425F-B1CD-B13DA1022CA2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with meal</Template>
  <TotalTime>7</TotalTime>
  <Pages>2</Pages>
  <Words>404</Words>
  <Characters>2284</Characters>
  <Application>Microsoft Office Word</Application>
  <DocSecurity>0</DocSecurity>
  <Lines>19</Lines>
  <Paragraphs>5</Paragraphs>
  <ScaleCrop>false</ScaleCrop>
  <Company>HP Inc.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12</cp:revision>
  <dcterms:created xsi:type="dcterms:W3CDTF">2023-06-06T09:39:00Z</dcterms:created>
  <dcterms:modified xsi:type="dcterms:W3CDTF">2024-02-20T10:34:00Z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