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3056E1" w14:textId="77777777" w:rsidR="003D6F84" w:rsidRDefault="003D6F84" w:rsidP="00763E2F">
      <w:pPr>
        <w:jc w:val="center"/>
        <w:rPr>
          <w:rFonts w:ascii="Georgia" w:hAnsi="Georgia"/>
          <w:b/>
          <w:sz w:val="32"/>
          <w:szCs w:val="32"/>
          <w:u w:val="single"/>
        </w:rPr>
      </w:pPr>
      <w:r>
        <w:rPr>
          <w:rFonts w:ascii="Georgia" w:hAnsi="Georgia"/>
          <w:b/>
          <w:sz w:val="32"/>
          <w:szCs w:val="32"/>
          <w:u w:val="single"/>
        </w:rPr>
        <w:t>Session 6</w:t>
      </w:r>
    </w:p>
    <w:p w14:paraId="1C634549" w14:textId="7B5E56AE" w:rsidR="00D95A46" w:rsidRPr="00D95A46" w:rsidRDefault="0033733E" w:rsidP="00763E2F">
      <w:pPr>
        <w:jc w:val="center"/>
        <w:rPr>
          <w:rFonts w:ascii="Georgia" w:hAnsi="Georgia"/>
          <w:b/>
          <w:sz w:val="32"/>
          <w:szCs w:val="32"/>
          <w:u w:val="single"/>
        </w:rPr>
      </w:pPr>
      <w:r w:rsidRPr="00D95A46">
        <w:rPr>
          <w:rFonts w:ascii="Georgia" w:hAnsi="Georgia"/>
          <w:b/>
          <w:sz w:val="32"/>
          <w:szCs w:val="32"/>
          <w:u w:val="single"/>
        </w:rPr>
        <w:t>Theme</w:t>
      </w:r>
      <w:r w:rsidR="0005291C" w:rsidRPr="00D95A46">
        <w:rPr>
          <w:rFonts w:ascii="Georgia" w:hAnsi="Georgia"/>
          <w:b/>
          <w:sz w:val="32"/>
          <w:szCs w:val="32"/>
          <w:u w:val="single"/>
        </w:rPr>
        <w:t>:</w:t>
      </w:r>
      <w:r w:rsidR="00763E2F" w:rsidRPr="00D95A46">
        <w:rPr>
          <w:rFonts w:ascii="Georgia" w:hAnsi="Georgia"/>
          <w:b/>
          <w:sz w:val="32"/>
          <w:szCs w:val="32"/>
          <w:u w:val="single"/>
        </w:rPr>
        <w:t xml:space="preserve"> </w:t>
      </w:r>
      <w:r w:rsidR="00903908" w:rsidRPr="00D95A46">
        <w:rPr>
          <w:rFonts w:ascii="Georgia" w:hAnsi="Georgia"/>
          <w:b/>
          <w:sz w:val="32"/>
          <w:szCs w:val="32"/>
          <w:u w:val="single"/>
        </w:rPr>
        <w:t>Judgement</w:t>
      </w:r>
    </w:p>
    <w:p w14:paraId="384F36B8" w14:textId="561FC8B2" w:rsidR="00FE025D" w:rsidRPr="00D95A46" w:rsidRDefault="000778C8" w:rsidP="00763E2F">
      <w:pPr>
        <w:jc w:val="center"/>
        <w:rPr>
          <w:rFonts w:ascii="Georgia" w:hAnsi="Georgia"/>
          <w:sz w:val="32"/>
          <w:szCs w:val="32"/>
          <w:u w:val="single"/>
        </w:rPr>
      </w:pPr>
      <w:r w:rsidRPr="00D95A46">
        <w:rPr>
          <w:rFonts w:ascii="Georgia" w:hAnsi="Georgia"/>
          <w:sz w:val="32"/>
          <w:szCs w:val="32"/>
          <w:u w:val="single"/>
        </w:rPr>
        <w:t>John 8:1-11</w:t>
      </w:r>
    </w:p>
    <w:p w14:paraId="384F36B9" w14:textId="77777777" w:rsidR="00FE025D" w:rsidRPr="00ED2A56" w:rsidRDefault="00FE025D">
      <w:pPr>
        <w:rPr>
          <w:rFonts w:ascii="Source Sans Pro" w:hAnsi="Source Sans Pro"/>
        </w:rPr>
      </w:pPr>
    </w:p>
    <w:p w14:paraId="2CEDE543" w14:textId="77777777" w:rsidR="00476618" w:rsidRDefault="00FE025D" w:rsidP="00763E2F">
      <w:pPr>
        <w:rPr>
          <w:rFonts w:ascii="Source Sans Pro" w:hAnsi="Source Sans Pro"/>
          <w:b/>
          <w:bCs/>
        </w:rPr>
      </w:pPr>
      <w:r w:rsidRPr="00ED2A56">
        <w:rPr>
          <w:rFonts w:ascii="Source Sans Pro" w:hAnsi="Source Sans Pro"/>
          <w:b/>
          <w:bCs/>
        </w:rPr>
        <w:t>Required resources:</w:t>
      </w:r>
      <w:r w:rsidR="00AC3850" w:rsidRPr="00ED2A56">
        <w:rPr>
          <w:rFonts w:ascii="Source Sans Pro" w:hAnsi="Source Sans Pro"/>
          <w:b/>
          <w:bCs/>
        </w:rPr>
        <w:t xml:space="preserve"> </w:t>
      </w:r>
    </w:p>
    <w:p w14:paraId="2401991F" w14:textId="77777777" w:rsidR="00476618" w:rsidRDefault="00476618" w:rsidP="00476618">
      <w:pPr>
        <w:pStyle w:val="ListParagraph"/>
        <w:numPr>
          <w:ilvl w:val="0"/>
          <w:numId w:val="2"/>
        </w:numPr>
        <w:rPr>
          <w:rFonts w:ascii="Source Sans Pro" w:hAnsi="Source Sans Pro"/>
        </w:rPr>
        <w:sectPr w:rsidR="00476618" w:rsidSect="00476618">
          <w:headerReference w:type="default" r:id="rId10"/>
          <w:footerReference w:type="default" r:id="rId11"/>
          <w:pgSz w:w="11907" w:h="16840" w:code="9"/>
          <w:pgMar w:top="720" w:right="720" w:bottom="720" w:left="720" w:header="709" w:footer="709" w:gutter="0"/>
          <w:cols w:space="1134"/>
          <w:docGrid w:linePitch="360"/>
        </w:sectPr>
      </w:pPr>
    </w:p>
    <w:p w14:paraId="41BF1176" w14:textId="77777777" w:rsidR="00476618" w:rsidRPr="00476618" w:rsidRDefault="00D927A1" w:rsidP="00476618">
      <w:pPr>
        <w:pStyle w:val="ListParagraph"/>
        <w:numPr>
          <w:ilvl w:val="0"/>
          <w:numId w:val="2"/>
        </w:numPr>
        <w:rPr>
          <w:rFonts w:ascii="Source Sans Pro" w:hAnsi="Source Sans Pro"/>
        </w:rPr>
      </w:pPr>
      <w:r w:rsidRPr="00476618">
        <w:rPr>
          <w:rFonts w:ascii="Source Sans Pro" w:hAnsi="Source Sans Pro"/>
        </w:rPr>
        <w:t>Icebreaker PowerPoint questions</w:t>
      </w:r>
    </w:p>
    <w:p w14:paraId="127EDC6E" w14:textId="77777777" w:rsidR="00476618" w:rsidRPr="00476618" w:rsidRDefault="00D927A1" w:rsidP="00476618">
      <w:pPr>
        <w:pStyle w:val="ListParagraph"/>
        <w:numPr>
          <w:ilvl w:val="0"/>
          <w:numId w:val="2"/>
        </w:numPr>
        <w:rPr>
          <w:rFonts w:ascii="Source Sans Pro" w:hAnsi="Source Sans Pro"/>
        </w:rPr>
      </w:pPr>
      <w:r w:rsidRPr="00476618">
        <w:rPr>
          <w:rFonts w:ascii="Source Sans Pro" w:hAnsi="Source Sans Pro"/>
        </w:rPr>
        <w:t>Name labels</w:t>
      </w:r>
    </w:p>
    <w:p w14:paraId="47C9DD90" w14:textId="77777777" w:rsidR="00476618" w:rsidRPr="00476618" w:rsidRDefault="00476618" w:rsidP="00476618">
      <w:pPr>
        <w:pStyle w:val="ListParagraph"/>
        <w:numPr>
          <w:ilvl w:val="0"/>
          <w:numId w:val="2"/>
        </w:numPr>
        <w:rPr>
          <w:rFonts w:ascii="Source Sans Pro" w:hAnsi="Source Sans Pro"/>
        </w:rPr>
      </w:pPr>
      <w:r w:rsidRPr="00476618">
        <w:rPr>
          <w:rFonts w:ascii="Source Sans Pro" w:hAnsi="Source Sans Pro"/>
        </w:rPr>
        <w:t>P</w:t>
      </w:r>
      <w:r w:rsidR="00D927A1" w:rsidRPr="00476618">
        <w:rPr>
          <w:rFonts w:ascii="Source Sans Pro" w:hAnsi="Source Sans Pro"/>
        </w:rPr>
        <w:t>ens &amp; prayer cards</w:t>
      </w:r>
    </w:p>
    <w:p w14:paraId="1C484B70" w14:textId="77777777" w:rsidR="00476618" w:rsidRPr="00476618" w:rsidRDefault="00D927A1" w:rsidP="00476618">
      <w:pPr>
        <w:pStyle w:val="ListParagraph"/>
        <w:numPr>
          <w:ilvl w:val="0"/>
          <w:numId w:val="2"/>
        </w:numPr>
        <w:rPr>
          <w:rFonts w:ascii="Source Sans Pro" w:hAnsi="Source Sans Pro"/>
        </w:rPr>
      </w:pPr>
      <w:r w:rsidRPr="00476618">
        <w:rPr>
          <w:rFonts w:ascii="Source Sans Pro" w:hAnsi="Source Sans Pro"/>
        </w:rPr>
        <w:t>Meal</w:t>
      </w:r>
    </w:p>
    <w:p w14:paraId="23E7B9F0" w14:textId="77777777" w:rsidR="00476618" w:rsidRPr="00476618" w:rsidRDefault="00D927A1" w:rsidP="00476618">
      <w:pPr>
        <w:pStyle w:val="ListParagraph"/>
        <w:numPr>
          <w:ilvl w:val="0"/>
          <w:numId w:val="2"/>
        </w:numPr>
        <w:rPr>
          <w:rFonts w:ascii="Source Sans Pro" w:hAnsi="Source Sans Pro"/>
        </w:rPr>
      </w:pPr>
      <w:r w:rsidRPr="00476618">
        <w:rPr>
          <w:rFonts w:ascii="Source Sans Pro" w:hAnsi="Source Sans Pro"/>
        </w:rPr>
        <w:t>Video countdown timer</w:t>
      </w:r>
    </w:p>
    <w:p w14:paraId="11EE80D4" w14:textId="77777777" w:rsidR="00476618" w:rsidRPr="00476618" w:rsidRDefault="00476618" w:rsidP="00476618">
      <w:pPr>
        <w:pStyle w:val="ListParagraph"/>
        <w:numPr>
          <w:ilvl w:val="0"/>
          <w:numId w:val="2"/>
        </w:numPr>
        <w:rPr>
          <w:rFonts w:ascii="Source Sans Pro" w:hAnsi="Source Sans Pro"/>
        </w:rPr>
      </w:pPr>
      <w:r w:rsidRPr="00476618">
        <w:rPr>
          <w:rFonts w:ascii="Source Sans Pro" w:hAnsi="Source Sans Pro"/>
        </w:rPr>
        <w:t>G</w:t>
      </w:r>
      <w:r w:rsidR="00D927A1" w:rsidRPr="00476618">
        <w:rPr>
          <w:rFonts w:ascii="Source Sans Pro" w:hAnsi="Source Sans Pro"/>
        </w:rPr>
        <w:t>ame resources</w:t>
      </w:r>
    </w:p>
    <w:p w14:paraId="159DB912" w14:textId="77777777" w:rsidR="00476618" w:rsidRPr="00476618" w:rsidRDefault="00D927A1" w:rsidP="00476618">
      <w:pPr>
        <w:pStyle w:val="ListParagraph"/>
        <w:numPr>
          <w:ilvl w:val="0"/>
          <w:numId w:val="2"/>
        </w:numPr>
        <w:rPr>
          <w:rFonts w:ascii="Source Sans Pro" w:hAnsi="Source Sans Pro"/>
        </w:rPr>
      </w:pPr>
      <w:r w:rsidRPr="00476618">
        <w:rPr>
          <w:rFonts w:ascii="Source Sans Pro" w:hAnsi="Source Sans Pro"/>
        </w:rPr>
        <w:t>Four statements on A4 sheets</w:t>
      </w:r>
    </w:p>
    <w:p w14:paraId="534E29F1" w14:textId="77777777" w:rsidR="00476618" w:rsidRPr="00476618" w:rsidRDefault="00D927A1" w:rsidP="00476618">
      <w:pPr>
        <w:pStyle w:val="ListParagraph"/>
        <w:numPr>
          <w:ilvl w:val="0"/>
          <w:numId w:val="2"/>
        </w:numPr>
        <w:rPr>
          <w:rFonts w:ascii="Source Sans Pro" w:hAnsi="Source Sans Pro"/>
        </w:rPr>
      </w:pPr>
      <w:r w:rsidRPr="00476618">
        <w:rPr>
          <w:rFonts w:ascii="Source Sans Pro" w:hAnsi="Source Sans Pro"/>
        </w:rPr>
        <w:t>‘Woman in adultery’ video clip</w:t>
      </w:r>
    </w:p>
    <w:p w14:paraId="384F36BA" w14:textId="733B851F" w:rsidR="00763E2F" w:rsidRPr="00476618" w:rsidRDefault="00D927A1" w:rsidP="00476618">
      <w:pPr>
        <w:pStyle w:val="ListParagraph"/>
        <w:numPr>
          <w:ilvl w:val="0"/>
          <w:numId w:val="2"/>
        </w:numPr>
        <w:rPr>
          <w:rFonts w:ascii="Source Sans Pro" w:hAnsi="Source Sans Pro"/>
        </w:rPr>
      </w:pPr>
      <w:r w:rsidRPr="00476618">
        <w:rPr>
          <w:rFonts w:ascii="Source Sans Pro" w:hAnsi="Source Sans Pro"/>
        </w:rPr>
        <w:t>‘How can it be’ video song</w:t>
      </w:r>
    </w:p>
    <w:p w14:paraId="6C5C10BA" w14:textId="77777777" w:rsidR="00476618" w:rsidRDefault="00476618" w:rsidP="00763E2F">
      <w:pPr>
        <w:rPr>
          <w:rFonts w:ascii="Source Sans Pro" w:hAnsi="Source Sans Pro"/>
          <w:b/>
        </w:rPr>
        <w:sectPr w:rsidR="00476618" w:rsidSect="00476618">
          <w:type w:val="continuous"/>
          <w:pgSz w:w="11907" w:h="16840" w:code="9"/>
          <w:pgMar w:top="720" w:right="720" w:bottom="720" w:left="720" w:header="709" w:footer="709" w:gutter="0"/>
          <w:cols w:num="2" w:space="1134"/>
          <w:docGrid w:linePitch="360"/>
        </w:sectPr>
      </w:pPr>
    </w:p>
    <w:p w14:paraId="384F36BB" w14:textId="77777777" w:rsidR="00EE2824" w:rsidRPr="00ED2A56" w:rsidRDefault="00D927A1" w:rsidP="00763E2F">
      <w:pPr>
        <w:rPr>
          <w:rFonts w:ascii="Source Sans Pro" w:hAnsi="Source Sans Pro"/>
          <w:b/>
        </w:rPr>
      </w:pPr>
      <w:r w:rsidRPr="00ED2A56">
        <w:rPr>
          <w:rFonts w:ascii="Source Sans Pro" w:hAnsi="Source Sans Pro"/>
          <w:b/>
        </w:rPr>
        <w:tab/>
      </w:r>
      <w:r w:rsidRPr="00ED2A56">
        <w:rPr>
          <w:rFonts w:ascii="Source Sans Pro" w:hAnsi="Source Sans Pro"/>
          <w:b/>
        </w:rPr>
        <w:tab/>
      </w: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476618" w:rsidRPr="008035CE" w14:paraId="650E9EBB" w14:textId="77777777" w:rsidTr="008A4275">
        <w:trPr>
          <w:tblHeader/>
        </w:trPr>
        <w:tc>
          <w:tcPr>
            <w:tcW w:w="1271" w:type="dxa"/>
            <w:tcBorders>
              <w:bottom w:val="single" w:sz="12" w:space="0" w:color="9CC2E5"/>
            </w:tcBorders>
            <w:shd w:val="clear" w:color="auto" w:fill="auto"/>
          </w:tcPr>
          <w:p w14:paraId="343794DF" w14:textId="77777777" w:rsidR="00476618" w:rsidRPr="008035CE" w:rsidRDefault="00476618" w:rsidP="008A4275">
            <w:pPr>
              <w:rPr>
                <w:rFonts w:ascii="Source Sans Pro" w:hAnsi="Source Sans Pro"/>
                <w:b/>
                <w:sz w:val="28"/>
                <w:szCs w:val="28"/>
              </w:rPr>
            </w:pPr>
            <w:r w:rsidRPr="008035CE">
              <w:rPr>
                <w:rFonts w:ascii="Source Sans Pro" w:hAnsi="Source Sans Pro"/>
                <w:b/>
                <w:sz w:val="28"/>
                <w:szCs w:val="28"/>
              </w:rPr>
              <w:t>Time</w:t>
            </w:r>
          </w:p>
        </w:tc>
        <w:tc>
          <w:tcPr>
            <w:tcW w:w="992" w:type="dxa"/>
            <w:tcBorders>
              <w:bottom w:val="single" w:sz="12" w:space="0" w:color="9CC2E5"/>
            </w:tcBorders>
          </w:tcPr>
          <w:p w14:paraId="5357057A" w14:textId="77777777" w:rsidR="00476618" w:rsidRPr="008035CE" w:rsidRDefault="00476618" w:rsidP="008A4275">
            <w:pPr>
              <w:rPr>
                <w:rFonts w:ascii="Source Sans Pro" w:hAnsi="Source Sans Pro"/>
                <w:b/>
                <w:bCs/>
                <w:sz w:val="28"/>
                <w:szCs w:val="28"/>
              </w:rPr>
            </w:pPr>
            <w:r w:rsidRPr="008035CE">
              <w:rPr>
                <w:rFonts w:ascii="Source Sans Pro" w:hAnsi="Source Sans Pro"/>
                <w:b/>
                <w:bCs/>
                <w:sz w:val="28"/>
                <w:szCs w:val="28"/>
              </w:rPr>
              <w:t>Who?</w:t>
            </w:r>
          </w:p>
        </w:tc>
        <w:tc>
          <w:tcPr>
            <w:tcW w:w="7088" w:type="dxa"/>
            <w:tcBorders>
              <w:bottom w:val="single" w:sz="12" w:space="0" w:color="9CC2E5"/>
            </w:tcBorders>
            <w:shd w:val="clear" w:color="auto" w:fill="auto"/>
          </w:tcPr>
          <w:p w14:paraId="4C7A0AB0" w14:textId="77777777" w:rsidR="00476618" w:rsidRPr="008035CE" w:rsidRDefault="00476618" w:rsidP="008A4275">
            <w:pPr>
              <w:rPr>
                <w:rFonts w:ascii="Source Sans Pro" w:hAnsi="Source Sans Pro"/>
                <w:b/>
                <w:sz w:val="28"/>
                <w:szCs w:val="28"/>
              </w:rPr>
            </w:pPr>
            <w:r w:rsidRPr="008035CE">
              <w:rPr>
                <w:rFonts w:ascii="Source Sans Pro" w:hAnsi="Source Sans Pro"/>
                <w:b/>
                <w:sz w:val="28"/>
                <w:szCs w:val="28"/>
              </w:rPr>
              <w:t>Item</w:t>
            </w:r>
          </w:p>
        </w:tc>
        <w:tc>
          <w:tcPr>
            <w:tcW w:w="1134" w:type="dxa"/>
            <w:tcBorders>
              <w:bottom w:val="single" w:sz="12" w:space="0" w:color="9CC2E5"/>
            </w:tcBorders>
            <w:shd w:val="clear" w:color="auto" w:fill="auto"/>
          </w:tcPr>
          <w:p w14:paraId="00F8D4F6" w14:textId="77777777" w:rsidR="00476618" w:rsidRPr="008035CE" w:rsidRDefault="00476618" w:rsidP="008A4275">
            <w:pPr>
              <w:rPr>
                <w:rFonts w:ascii="Source Sans Pro" w:hAnsi="Source Sans Pro"/>
                <w:b/>
                <w:sz w:val="28"/>
                <w:szCs w:val="28"/>
              </w:rPr>
            </w:pPr>
            <w:r w:rsidRPr="008035CE">
              <w:rPr>
                <w:rFonts w:ascii="Source Sans Pro" w:hAnsi="Source Sans Pro"/>
                <w:b/>
                <w:sz w:val="28"/>
                <w:szCs w:val="28"/>
              </w:rPr>
              <w:t>Length</w:t>
            </w:r>
          </w:p>
        </w:tc>
      </w:tr>
      <w:tr w:rsidR="00476618" w:rsidRPr="008035CE" w14:paraId="4DDDA36D" w14:textId="77777777" w:rsidTr="008A4275">
        <w:tc>
          <w:tcPr>
            <w:tcW w:w="1271" w:type="dxa"/>
            <w:shd w:val="clear" w:color="auto" w:fill="auto"/>
          </w:tcPr>
          <w:p w14:paraId="7CEC6311" w14:textId="77777777" w:rsidR="00476618" w:rsidRPr="008035CE" w:rsidRDefault="00476618" w:rsidP="008A4275">
            <w:pPr>
              <w:rPr>
                <w:rFonts w:ascii="Source Sans Pro" w:hAnsi="Source Sans Pro"/>
                <w:sz w:val="28"/>
                <w:szCs w:val="28"/>
              </w:rPr>
            </w:pPr>
          </w:p>
        </w:tc>
        <w:tc>
          <w:tcPr>
            <w:tcW w:w="992" w:type="dxa"/>
          </w:tcPr>
          <w:p w14:paraId="13A18781" w14:textId="77777777" w:rsidR="00476618" w:rsidRPr="008035CE" w:rsidRDefault="00476618" w:rsidP="008A4275">
            <w:pPr>
              <w:rPr>
                <w:rFonts w:ascii="Source Sans Pro" w:hAnsi="Source Sans Pro"/>
                <w:b/>
                <w:color w:val="FF0000"/>
                <w:sz w:val="28"/>
                <w:szCs w:val="28"/>
              </w:rPr>
            </w:pPr>
          </w:p>
        </w:tc>
        <w:tc>
          <w:tcPr>
            <w:tcW w:w="7088" w:type="dxa"/>
            <w:shd w:val="clear" w:color="auto" w:fill="auto"/>
          </w:tcPr>
          <w:p w14:paraId="36D80AF3" w14:textId="5D45165C" w:rsidR="00476618" w:rsidRPr="008035CE" w:rsidRDefault="00476618" w:rsidP="008A4275">
            <w:pPr>
              <w:rPr>
                <w:rFonts w:ascii="Source Sans Pro" w:hAnsi="Source Sans Pro"/>
                <w:sz w:val="28"/>
                <w:szCs w:val="28"/>
              </w:rPr>
            </w:pPr>
            <w:r w:rsidRPr="008035CE">
              <w:rPr>
                <w:rFonts w:ascii="Source Sans Pro" w:hAnsi="Source Sans Pro"/>
                <w:b/>
                <w:bCs/>
                <w:color w:val="FF0000"/>
                <w:sz w:val="28"/>
                <w:szCs w:val="28"/>
              </w:rPr>
              <w:t>Doors open, Ice breaker questions on screen</w:t>
            </w:r>
          </w:p>
        </w:tc>
        <w:tc>
          <w:tcPr>
            <w:tcW w:w="1134" w:type="dxa"/>
            <w:shd w:val="clear" w:color="auto" w:fill="auto"/>
          </w:tcPr>
          <w:p w14:paraId="1928D0C4" w14:textId="413E2E89" w:rsidR="00476618" w:rsidRPr="008035CE" w:rsidRDefault="00476618" w:rsidP="008A4275">
            <w:pPr>
              <w:rPr>
                <w:rFonts w:ascii="Source Sans Pro" w:hAnsi="Source Sans Pro"/>
                <w:sz w:val="28"/>
                <w:szCs w:val="28"/>
              </w:rPr>
            </w:pPr>
            <w:r w:rsidRPr="008035CE">
              <w:rPr>
                <w:rFonts w:ascii="Source Sans Pro" w:hAnsi="Source Sans Pro"/>
                <w:b/>
                <w:bCs/>
                <w:color w:val="FF0000"/>
                <w:sz w:val="28"/>
                <w:szCs w:val="28"/>
              </w:rPr>
              <w:t>30 min</w:t>
            </w:r>
          </w:p>
        </w:tc>
      </w:tr>
      <w:tr w:rsidR="00476618" w:rsidRPr="008035CE" w14:paraId="4B45F528" w14:textId="77777777" w:rsidTr="008A4275">
        <w:tc>
          <w:tcPr>
            <w:tcW w:w="1271" w:type="dxa"/>
            <w:shd w:val="clear" w:color="auto" w:fill="auto"/>
          </w:tcPr>
          <w:p w14:paraId="4AD37D97" w14:textId="77777777" w:rsidR="00476618" w:rsidRPr="008035CE" w:rsidRDefault="00476618" w:rsidP="008A4275">
            <w:pPr>
              <w:rPr>
                <w:rFonts w:ascii="Source Sans Pro" w:hAnsi="Source Sans Pro"/>
                <w:sz w:val="28"/>
                <w:szCs w:val="28"/>
              </w:rPr>
            </w:pPr>
          </w:p>
        </w:tc>
        <w:tc>
          <w:tcPr>
            <w:tcW w:w="992" w:type="dxa"/>
          </w:tcPr>
          <w:p w14:paraId="2E85E066" w14:textId="77777777" w:rsidR="00476618" w:rsidRPr="008035CE" w:rsidRDefault="00476618" w:rsidP="008A4275">
            <w:pPr>
              <w:rPr>
                <w:rFonts w:ascii="Source Sans Pro" w:hAnsi="Source Sans Pro"/>
                <w:b/>
                <w:color w:val="0070C0"/>
                <w:sz w:val="28"/>
                <w:szCs w:val="28"/>
              </w:rPr>
            </w:pPr>
          </w:p>
        </w:tc>
        <w:tc>
          <w:tcPr>
            <w:tcW w:w="7088" w:type="dxa"/>
            <w:shd w:val="clear" w:color="auto" w:fill="auto"/>
          </w:tcPr>
          <w:p w14:paraId="60FE7B06" w14:textId="3DC200B6" w:rsidR="00476618" w:rsidRPr="008035CE" w:rsidRDefault="00476618" w:rsidP="008A4275">
            <w:pPr>
              <w:rPr>
                <w:rFonts w:ascii="Source Sans Pro" w:hAnsi="Source Sans Pro"/>
                <w:sz w:val="28"/>
                <w:szCs w:val="28"/>
              </w:rPr>
            </w:pPr>
            <w:r w:rsidRPr="008035CE">
              <w:rPr>
                <w:rFonts w:ascii="Source Sans Pro" w:hAnsi="Source Sans Pro"/>
                <w:b/>
                <w:bCs/>
                <w:color w:val="FF0000"/>
                <w:sz w:val="28"/>
                <w:szCs w:val="28"/>
              </w:rPr>
              <w:t>Meal</w:t>
            </w:r>
          </w:p>
        </w:tc>
        <w:tc>
          <w:tcPr>
            <w:tcW w:w="1134" w:type="dxa"/>
            <w:shd w:val="clear" w:color="auto" w:fill="auto"/>
          </w:tcPr>
          <w:p w14:paraId="1DC28A72" w14:textId="4A0ECA39" w:rsidR="00476618" w:rsidRPr="008035CE" w:rsidRDefault="00476618" w:rsidP="008A4275">
            <w:pPr>
              <w:rPr>
                <w:rFonts w:ascii="Source Sans Pro" w:hAnsi="Source Sans Pro"/>
                <w:sz w:val="28"/>
                <w:szCs w:val="28"/>
              </w:rPr>
            </w:pPr>
            <w:r w:rsidRPr="008035CE">
              <w:rPr>
                <w:rFonts w:ascii="Source Sans Pro" w:hAnsi="Source Sans Pro"/>
                <w:b/>
                <w:bCs/>
                <w:color w:val="FF0000"/>
                <w:sz w:val="28"/>
                <w:szCs w:val="28"/>
              </w:rPr>
              <w:t>30 min</w:t>
            </w:r>
          </w:p>
        </w:tc>
      </w:tr>
      <w:tr w:rsidR="00476618" w:rsidRPr="008035CE" w14:paraId="2F47A844" w14:textId="77777777" w:rsidTr="008A4275">
        <w:tc>
          <w:tcPr>
            <w:tcW w:w="1271" w:type="dxa"/>
            <w:shd w:val="clear" w:color="auto" w:fill="auto"/>
          </w:tcPr>
          <w:p w14:paraId="55DACCC8" w14:textId="77777777" w:rsidR="00476618" w:rsidRPr="008035CE" w:rsidRDefault="00476618" w:rsidP="008A4275">
            <w:pPr>
              <w:rPr>
                <w:rFonts w:ascii="Source Sans Pro" w:hAnsi="Source Sans Pro"/>
                <w:sz w:val="28"/>
                <w:szCs w:val="28"/>
              </w:rPr>
            </w:pPr>
          </w:p>
        </w:tc>
        <w:tc>
          <w:tcPr>
            <w:tcW w:w="992" w:type="dxa"/>
          </w:tcPr>
          <w:p w14:paraId="45EEF8E9" w14:textId="77777777" w:rsidR="00476618" w:rsidRPr="008035CE" w:rsidRDefault="00476618" w:rsidP="008A4275">
            <w:pPr>
              <w:rPr>
                <w:rFonts w:ascii="Source Sans Pro" w:hAnsi="Source Sans Pro"/>
                <w:b/>
                <w:bCs/>
                <w:color w:val="FF0000"/>
                <w:sz w:val="28"/>
                <w:szCs w:val="28"/>
              </w:rPr>
            </w:pPr>
          </w:p>
        </w:tc>
        <w:tc>
          <w:tcPr>
            <w:tcW w:w="7088" w:type="dxa"/>
            <w:shd w:val="clear" w:color="auto" w:fill="auto"/>
          </w:tcPr>
          <w:p w14:paraId="7BCFDDD4" w14:textId="71579C38" w:rsidR="00476618" w:rsidRPr="008035CE" w:rsidRDefault="00476618" w:rsidP="008A4275">
            <w:pPr>
              <w:rPr>
                <w:rFonts w:ascii="Source Sans Pro" w:hAnsi="Source Sans Pro"/>
                <w:sz w:val="28"/>
                <w:szCs w:val="28"/>
              </w:rPr>
            </w:pPr>
            <w:r w:rsidRPr="008035CE">
              <w:rPr>
                <w:rFonts w:ascii="Source Sans Pro" w:hAnsi="Source Sans Pro"/>
                <w:b/>
                <w:bCs/>
                <w:color w:val="0070C0"/>
                <w:sz w:val="28"/>
                <w:szCs w:val="28"/>
              </w:rPr>
              <w:t>Video Countdown Timer</w:t>
            </w:r>
          </w:p>
        </w:tc>
        <w:tc>
          <w:tcPr>
            <w:tcW w:w="1134" w:type="dxa"/>
            <w:shd w:val="clear" w:color="auto" w:fill="auto"/>
          </w:tcPr>
          <w:p w14:paraId="707E1063" w14:textId="186791E0" w:rsidR="00476618" w:rsidRPr="008035CE" w:rsidRDefault="00476618" w:rsidP="008A4275">
            <w:pPr>
              <w:rPr>
                <w:rFonts w:ascii="Source Sans Pro" w:hAnsi="Source Sans Pro"/>
                <w:sz w:val="28"/>
                <w:szCs w:val="28"/>
              </w:rPr>
            </w:pPr>
            <w:r w:rsidRPr="008035CE">
              <w:rPr>
                <w:rFonts w:ascii="Source Sans Pro" w:hAnsi="Source Sans Pro"/>
                <w:b/>
                <w:bCs/>
                <w:color w:val="0070C0"/>
                <w:sz w:val="28"/>
                <w:szCs w:val="28"/>
              </w:rPr>
              <w:t>5 min</w:t>
            </w:r>
          </w:p>
        </w:tc>
      </w:tr>
      <w:tr w:rsidR="00476618" w:rsidRPr="008035CE" w14:paraId="6B4F5B58" w14:textId="77777777" w:rsidTr="008A4275">
        <w:tc>
          <w:tcPr>
            <w:tcW w:w="1271" w:type="dxa"/>
            <w:shd w:val="clear" w:color="auto" w:fill="auto"/>
          </w:tcPr>
          <w:p w14:paraId="6B0F0DBF" w14:textId="77777777" w:rsidR="00476618" w:rsidRPr="008035CE" w:rsidRDefault="00476618" w:rsidP="008A4275">
            <w:pPr>
              <w:rPr>
                <w:rFonts w:ascii="Source Sans Pro" w:hAnsi="Source Sans Pro"/>
                <w:sz w:val="28"/>
                <w:szCs w:val="28"/>
              </w:rPr>
            </w:pPr>
          </w:p>
        </w:tc>
        <w:tc>
          <w:tcPr>
            <w:tcW w:w="992" w:type="dxa"/>
          </w:tcPr>
          <w:p w14:paraId="3B8F3872" w14:textId="77777777" w:rsidR="00476618" w:rsidRPr="008035CE" w:rsidRDefault="00476618" w:rsidP="008A4275">
            <w:pPr>
              <w:rPr>
                <w:rFonts w:ascii="Source Sans Pro" w:hAnsi="Source Sans Pro"/>
                <w:b/>
                <w:color w:val="FF0000"/>
                <w:sz w:val="28"/>
                <w:szCs w:val="28"/>
              </w:rPr>
            </w:pPr>
          </w:p>
        </w:tc>
        <w:tc>
          <w:tcPr>
            <w:tcW w:w="7088" w:type="dxa"/>
            <w:shd w:val="clear" w:color="auto" w:fill="auto"/>
          </w:tcPr>
          <w:p w14:paraId="0075422A" w14:textId="7B1CBF99" w:rsidR="00476618" w:rsidRPr="008035CE" w:rsidRDefault="00476618" w:rsidP="008A4275">
            <w:pPr>
              <w:rPr>
                <w:rFonts w:ascii="Source Sans Pro" w:hAnsi="Source Sans Pro"/>
                <w:b/>
                <w:sz w:val="28"/>
                <w:szCs w:val="28"/>
              </w:rPr>
            </w:pPr>
            <w:r w:rsidRPr="008035CE">
              <w:rPr>
                <w:rFonts w:ascii="Source Sans Pro" w:hAnsi="Source Sans Pro"/>
                <w:b/>
                <w:bCs/>
                <w:color w:val="FF0000"/>
                <w:sz w:val="28"/>
                <w:szCs w:val="28"/>
              </w:rPr>
              <w:t>Game</w:t>
            </w:r>
          </w:p>
        </w:tc>
        <w:tc>
          <w:tcPr>
            <w:tcW w:w="1134" w:type="dxa"/>
            <w:shd w:val="clear" w:color="auto" w:fill="auto"/>
          </w:tcPr>
          <w:p w14:paraId="2D77E315" w14:textId="10845FBF" w:rsidR="00476618" w:rsidRPr="008035CE" w:rsidRDefault="00476618" w:rsidP="008A4275">
            <w:pPr>
              <w:rPr>
                <w:rFonts w:ascii="Source Sans Pro" w:hAnsi="Source Sans Pro"/>
                <w:sz w:val="28"/>
                <w:szCs w:val="28"/>
              </w:rPr>
            </w:pPr>
            <w:r w:rsidRPr="008035CE">
              <w:rPr>
                <w:rFonts w:ascii="Source Sans Pro" w:hAnsi="Source Sans Pro"/>
                <w:b/>
                <w:bCs/>
                <w:color w:val="FF0000"/>
                <w:sz w:val="28"/>
                <w:szCs w:val="28"/>
              </w:rPr>
              <w:t>10 min</w:t>
            </w:r>
          </w:p>
        </w:tc>
      </w:tr>
      <w:tr w:rsidR="00476618" w:rsidRPr="008035CE" w14:paraId="68F97135" w14:textId="77777777" w:rsidTr="008A4275">
        <w:tc>
          <w:tcPr>
            <w:tcW w:w="1271" w:type="dxa"/>
            <w:shd w:val="clear" w:color="auto" w:fill="auto"/>
          </w:tcPr>
          <w:p w14:paraId="5E702595" w14:textId="77777777" w:rsidR="00476618" w:rsidRPr="008035CE" w:rsidRDefault="00476618" w:rsidP="008A4275">
            <w:pPr>
              <w:rPr>
                <w:rFonts w:ascii="Source Sans Pro" w:hAnsi="Source Sans Pro"/>
                <w:b/>
                <w:color w:val="FF0000"/>
                <w:sz w:val="28"/>
                <w:szCs w:val="28"/>
              </w:rPr>
            </w:pPr>
          </w:p>
        </w:tc>
        <w:tc>
          <w:tcPr>
            <w:tcW w:w="992" w:type="dxa"/>
          </w:tcPr>
          <w:p w14:paraId="0F5EA8DD" w14:textId="77777777" w:rsidR="00476618" w:rsidRPr="008035CE" w:rsidRDefault="00476618" w:rsidP="008A4275">
            <w:pPr>
              <w:rPr>
                <w:rFonts w:ascii="Source Sans Pro" w:hAnsi="Source Sans Pro"/>
                <w:b/>
                <w:color w:val="FF0000"/>
                <w:sz w:val="28"/>
                <w:szCs w:val="28"/>
              </w:rPr>
            </w:pPr>
          </w:p>
        </w:tc>
        <w:tc>
          <w:tcPr>
            <w:tcW w:w="7088" w:type="dxa"/>
            <w:shd w:val="clear" w:color="auto" w:fill="auto"/>
          </w:tcPr>
          <w:p w14:paraId="3D80D0B2" w14:textId="018E3253" w:rsidR="00476618" w:rsidRPr="008035CE" w:rsidRDefault="00476618" w:rsidP="008A4275">
            <w:pPr>
              <w:rPr>
                <w:rFonts w:ascii="Source Sans Pro" w:hAnsi="Source Sans Pro"/>
                <w:b/>
                <w:color w:val="FF0000"/>
                <w:sz w:val="28"/>
                <w:szCs w:val="28"/>
              </w:rPr>
            </w:pPr>
            <w:r w:rsidRPr="008035CE">
              <w:rPr>
                <w:rFonts w:ascii="Source Sans Pro" w:hAnsi="Source Sans Pro"/>
                <w:b/>
                <w:bCs/>
                <w:sz w:val="28"/>
                <w:szCs w:val="28"/>
              </w:rPr>
              <w:t>Notices &amp; encouragements</w:t>
            </w:r>
          </w:p>
        </w:tc>
        <w:tc>
          <w:tcPr>
            <w:tcW w:w="1134" w:type="dxa"/>
            <w:shd w:val="clear" w:color="auto" w:fill="auto"/>
          </w:tcPr>
          <w:p w14:paraId="11D30F2A" w14:textId="48131797" w:rsidR="00476618" w:rsidRPr="008035CE" w:rsidRDefault="00476618" w:rsidP="008A4275">
            <w:pPr>
              <w:rPr>
                <w:rFonts w:ascii="Source Sans Pro" w:hAnsi="Source Sans Pro"/>
                <w:color w:val="FF0000"/>
                <w:sz w:val="28"/>
                <w:szCs w:val="28"/>
              </w:rPr>
            </w:pPr>
            <w:r w:rsidRPr="008035CE">
              <w:rPr>
                <w:rFonts w:ascii="Source Sans Pro" w:hAnsi="Source Sans Pro"/>
                <w:b/>
                <w:bCs/>
                <w:sz w:val="28"/>
                <w:szCs w:val="28"/>
              </w:rPr>
              <w:t>5 min</w:t>
            </w:r>
          </w:p>
        </w:tc>
      </w:tr>
      <w:tr w:rsidR="00476618" w:rsidRPr="008035CE" w14:paraId="4ACF5B94" w14:textId="77777777" w:rsidTr="008A4275">
        <w:tc>
          <w:tcPr>
            <w:tcW w:w="1271" w:type="dxa"/>
            <w:shd w:val="clear" w:color="auto" w:fill="auto"/>
          </w:tcPr>
          <w:p w14:paraId="4478EBE0" w14:textId="77777777" w:rsidR="00476618" w:rsidRPr="008035CE" w:rsidRDefault="00476618" w:rsidP="008A4275">
            <w:pPr>
              <w:rPr>
                <w:rFonts w:ascii="Source Sans Pro" w:hAnsi="Source Sans Pro"/>
                <w:b/>
                <w:color w:val="FF0000"/>
                <w:sz w:val="28"/>
                <w:szCs w:val="28"/>
              </w:rPr>
            </w:pPr>
          </w:p>
        </w:tc>
        <w:tc>
          <w:tcPr>
            <w:tcW w:w="992" w:type="dxa"/>
          </w:tcPr>
          <w:p w14:paraId="6DFDC03F" w14:textId="77777777" w:rsidR="00476618" w:rsidRPr="008035CE" w:rsidRDefault="00476618" w:rsidP="008A4275">
            <w:pPr>
              <w:rPr>
                <w:rFonts w:ascii="Source Sans Pro" w:hAnsi="Source Sans Pro"/>
                <w:b/>
                <w:color w:val="0070C0"/>
                <w:sz w:val="28"/>
                <w:szCs w:val="28"/>
              </w:rPr>
            </w:pPr>
          </w:p>
        </w:tc>
        <w:tc>
          <w:tcPr>
            <w:tcW w:w="7088" w:type="dxa"/>
            <w:shd w:val="clear" w:color="auto" w:fill="auto"/>
          </w:tcPr>
          <w:p w14:paraId="3AC522DA" w14:textId="5FE327E7" w:rsidR="00476618" w:rsidRPr="008035CE" w:rsidRDefault="00476618" w:rsidP="008A4275">
            <w:pPr>
              <w:rPr>
                <w:rFonts w:ascii="Source Sans Pro" w:hAnsi="Source Sans Pro"/>
                <w:b/>
                <w:color w:val="FF0000"/>
                <w:sz w:val="28"/>
                <w:szCs w:val="28"/>
              </w:rPr>
            </w:pPr>
            <w:r w:rsidRPr="008035CE">
              <w:rPr>
                <w:rFonts w:ascii="Source Sans Pro" w:hAnsi="Source Sans Pro"/>
                <w:b/>
                <w:bCs/>
                <w:color w:val="FF0000"/>
                <w:sz w:val="28"/>
                <w:szCs w:val="28"/>
              </w:rPr>
              <w:t>Whole group activity</w:t>
            </w:r>
          </w:p>
        </w:tc>
        <w:tc>
          <w:tcPr>
            <w:tcW w:w="1134" w:type="dxa"/>
            <w:shd w:val="clear" w:color="auto" w:fill="auto"/>
          </w:tcPr>
          <w:p w14:paraId="37D6E9AD" w14:textId="00B92E51" w:rsidR="00476618" w:rsidRPr="008035CE" w:rsidRDefault="00476618" w:rsidP="008A4275">
            <w:pPr>
              <w:rPr>
                <w:rFonts w:ascii="Source Sans Pro" w:hAnsi="Source Sans Pro"/>
                <w:color w:val="FF0000"/>
                <w:sz w:val="28"/>
                <w:szCs w:val="28"/>
              </w:rPr>
            </w:pPr>
            <w:r w:rsidRPr="008035CE">
              <w:rPr>
                <w:rFonts w:ascii="Source Sans Pro" w:hAnsi="Source Sans Pro"/>
                <w:b/>
                <w:bCs/>
                <w:color w:val="FF0000"/>
                <w:sz w:val="28"/>
                <w:szCs w:val="28"/>
              </w:rPr>
              <w:t>8 min</w:t>
            </w:r>
          </w:p>
        </w:tc>
      </w:tr>
      <w:tr w:rsidR="00476618" w:rsidRPr="008035CE" w14:paraId="64EA290D" w14:textId="77777777" w:rsidTr="008A4275">
        <w:tc>
          <w:tcPr>
            <w:tcW w:w="1271" w:type="dxa"/>
            <w:shd w:val="clear" w:color="auto" w:fill="auto"/>
          </w:tcPr>
          <w:p w14:paraId="0FF90C6B" w14:textId="77777777" w:rsidR="00476618" w:rsidRPr="008035CE" w:rsidRDefault="00476618" w:rsidP="008A4275">
            <w:pPr>
              <w:rPr>
                <w:rFonts w:ascii="Source Sans Pro" w:hAnsi="Source Sans Pro"/>
                <w:b/>
                <w:color w:val="FF0000"/>
                <w:sz w:val="28"/>
                <w:szCs w:val="28"/>
              </w:rPr>
            </w:pPr>
          </w:p>
        </w:tc>
        <w:tc>
          <w:tcPr>
            <w:tcW w:w="992" w:type="dxa"/>
          </w:tcPr>
          <w:p w14:paraId="605E1B91" w14:textId="77777777" w:rsidR="00476618" w:rsidRPr="008035CE" w:rsidRDefault="00476618" w:rsidP="008A4275">
            <w:pPr>
              <w:rPr>
                <w:rFonts w:ascii="Source Sans Pro" w:hAnsi="Source Sans Pro"/>
                <w:b/>
                <w:color w:val="FF0000"/>
                <w:sz w:val="28"/>
                <w:szCs w:val="28"/>
              </w:rPr>
            </w:pPr>
          </w:p>
        </w:tc>
        <w:tc>
          <w:tcPr>
            <w:tcW w:w="8222" w:type="dxa"/>
            <w:gridSpan w:val="2"/>
            <w:shd w:val="clear" w:color="auto" w:fill="auto"/>
          </w:tcPr>
          <w:p w14:paraId="15547A72" w14:textId="0A8B1F8C" w:rsidR="00476618" w:rsidRPr="008035CE" w:rsidRDefault="00476618" w:rsidP="00476618">
            <w:pPr>
              <w:rPr>
                <w:rFonts w:ascii="Source Sans Pro" w:hAnsi="Source Sans Pro"/>
                <w:color w:val="FF0000"/>
                <w:sz w:val="28"/>
                <w:szCs w:val="28"/>
              </w:rPr>
            </w:pPr>
            <w:r w:rsidRPr="008035CE">
              <w:rPr>
                <w:rFonts w:ascii="Source Sans Pro" w:hAnsi="Source Sans Pro"/>
                <w:sz w:val="28"/>
                <w:szCs w:val="28"/>
              </w:rPr>
              <w:t xml:space="preserve">Put up around the room, each of the following four statements: (1) Ignore them; (2) Warn everyone; (3) People don’t change; (4) Gossip about them. Next, describe out loud to the guests, the following scenario: </w:t>
            </w:r>
            <w:r w:rsidRPr="008035CE">
              <w:rPr>
                <w:rFonts w:ascii="Source Sans Pro" w:hAnsi="Source Sans Pro"/>
                <w:i/>
                <w:sz w:val="28"/>
                <w:szCs w:val="28"/>
              </w:rPr>
              <w:t xml:space="preserve">“Someone you know was caught stealing from people in Ignite. After having been convicted and punished, they come back to Ignite. What would you do?” </w:t>
            </w:r>
            <w:r w:rsidRPr="008035CE">
              <w:rPr>
                <w:rFonts w:ascii="Source Sans Pro" w:hAnsi="Source Sans Pro"/>
                <w:sz w:val="28"/>
                <w:szCs w:val="28"/>
              </w:rPr>
              <w:t xml:space="preserve">Then invite guests to go to the statement that they most agree with. Then feedback briefly. </w:t>
            </w:r>
            <w:r w:rsidRPr="008035CE">
              <w:rPr>
                <w:rFonts w:ascii="Source Sans Pro" w:hAnsi="Source Sans Pro"/>
                <w:b/>
                <w:sz w:val="28"/>
                <w:szCs w:val="28"/>
              </w:rPr>
              <w:t xml:space="preserve">Note: if someone raises a fifth possible statement, such as </w:t>
            </w:r>
            <w:r w:rsidRPr="008035CE">
              <w:rPr>
                <w:rFonts w:ascii="Source Sans Pro" w:hAnsi="Source Sans Pro"/>
                <w:b/>
                <w:i/>
                <w:sz w:val="28"/>
                <w:szCs w:val="28"/>
              </w:rPr>
              <w:t>‘Welcome them’</w:t>
            </w:r>
            <w:r w:rsidRPr="008035CE">
              <w:rPr>
                <w:rFonts w:ascii="Source Sans Pro" w:hAnsi="Source Sans Pro"/>
                <w:b/>
                <w:sz w:val="28"/>
                <w:szCs w:val="28"/>
              </w:rPr>
              <w:t xml:space="preserve"> or ‘Forgive them’, thank them for their suggestion and say that we’ll come back to that a little later…</w:t>
            </w:r>
          </w:p>
        </w:tc>
      </w:tr>
      <w:tr w:rsidR="00476618" w:rsidRPr="008035CE" w14:paraId="544DAF66" w14:textId="77777777" w:rsidTr="008A4275">
        <w:tc>
          <w:tcPr>
            <w:tcW w:w="1271" w:type="dxa"/>
            <w:shd w:val="clear" w:color="auto" w:fill="auto"/>
          </w:tcPr>
          <w:p w14:paraId="0635B610" w14:textId="77777777" w:rsidR="00476618" w:rsidRPr="008035CE" w:rsidRDefault="00476618" w:rsidP="008A4275">
            <w:pPr>
              <w:rPr>
                <w:rFonts w:ascii="Source Sans Pro" w:hAnsi="Source Sans Pro"/>
                <w:b/>
                <w:color w:val="FF0000"/>
                <w:sz w:val="28"/>
                <w:szCs w:val="28"/>
              </w:rPr>
            </w:pPr>
          </w:p>
        </w:tc>
        <w:tc>
          <w:tcPr>
            <w:tcW w:w="992" w:type="dxa"/>
          </w:tcPr>
          <w:p w14:paraId="55962B39" w14:textId="77777777" w:rsidR="00476618" w:rsidRPr="008035CE" w:rsidRDefault="00476618" w:rsidP="008A4275">
            <w:pPr>
              <w:rPr>
                <w:rFonts w:ascii="Source Sans Pro" w:hAnsi="Source Sans Pro"/>
                <w:b/>
                <w:sz w:val="28"/>
                <w:szCs w:val="28"/>
              </w:rPr>
            </w:pPr>
          </w:p>
        </w:tc>
        <w:tc>
          <w:tcPr>
            <w:tcW w:w="7088" w:type="dxa"/>
            <w:shd w:val="clear" w:color="auto" w:fill="auto"/>
          </w:tcPr>
          <w:p w14:paraId="7D05185F" w14:textId="569C8CB0" w:rsidR="00476618" w:rsidRPr="008035CE" w:rsidRDefault="00476618" w:rsidP="008A4275">
            <w:pPr>
              <w:rPr>
                <w:rFonts w:ascii="Source Sans Pro" w:hAnsi="Source Sans Pro"/>
                <w:b/>
                <w:color w:val="FF0000"/>
                <w:sz w:val="28"/>
                <w:szCs w:val="28"/>
              </w:rPr>
            </w:pPr>
            <w:r w:rsidRPr="008035CE">
              <w:rPr>
                <w:rFonts w:ascii="Source Sans Pro" w:hAnsi="Source Sans Pro"/>
                <w:b/>
                <w:bCs/>
                <w:color w:val="0070C0"/>
                <w:sz w:val="28"/>
                <w:szCs w:val="28"/>
              </w:rPr>
              <w:t>Video clip</w:t>
            </w:r>
          </w:p>
        </w:tc>
        <w:tc>
          <w:tcPr>
            <w:tcW w:w="1134" w:type="dxa"/>
            <w:shd w:val="clear" w:color="auto" w:fill="auto"/>
          </w:tcPr>
          <w:p w14:paraId="4784FF94" w14:textId="42ADF230" w:rsidR="00476618" w:rsidRPr="008035CE" w:rsidRDefault="00476618" w:rsidP="008A4275">
            <w:pPr>
              <w:rPr>
                <w:rFonts w:ascii="Source Sans Pro" w:hAnsi="Source Sans Pro"/>
                <w:color w:val="FF0000"/>
                <w:sz w:val="28"/>
                <w:szCs w:val="28"/>
              </w:rPr>
            </w:pPr>
            <w:r w:rsidRPr="008035CE">
              <w:rPr>
                <w:rFonts w:ascii="Source Sans Pro" w:hAnsi="Source Sans Pro"/>
                <w:b/>
                <w:bCs/>
                <w:color w:val="0070C0"/>
                <w:sz w:val="28"/>
                <w:szCs w:val="28"/>
              </w:rPr>
              <w:t>5 min</w:t>
            </w:r>
          </w:p>
        </w:tc>
      </w:tr>
      <w:tr w:rsidR="00476618" w:rsidRPr="008035CE" w14:paraId="0476CBDC" w14:textId="77777777" w:rsidTr="008A4275">
        <w:tc>
          <w:tcPr>
            <w:tcW w:w="1271" w:type="dxa"/>
            <w:shd w:val="clear" w:color="auto" w:fill="auto"/>
          </w:tcPr>
          <w:p w14:paraId="434EC5B4" w14:textId="77777777" w:rsidR="00476618" w:rsidRPr="008035CE" w:rsidRDefault="00476618" w:rsidP="008A4275">
            <w:pPr>
              <w:rPr>
                <w:rFonts w:ascii="Source Sans Pro" w:hAnsi="Source Sans Pro"/>
                <w:b/>
                <w:color w:val="FF0000"/>
                <w:sz w:val="28"/>
                <w:szCs w:val="28"/>
              </w:rPr>
            </w:pPr>
          </w:p>
        </w:tc>
        <w:tc>
          <w:tcPr>
            <w:tcW w:w="992" w:type="dxa"/>
          </w:tcPr>
          <w:p w14:paraId="40036893" w14:textId="77777777" w:rsidR="00476618" w:rsidRPr="008035CE" w:rsidRDefault="00476618" w:rsidP="008A4275">
            <w:pPr>
              <w:rPr>
                <w:rFonts w:ascii="Source Sans Pro" w:hAnsi="Source Sans Pro"/>
                <w:bCs/>
                <w:sz w:val="28"/>
                <w:szCs w:val="28"/>
              </w:rPr>
            </w:pPr>
          </w:p>
        </w:tc>
        <w:tc>
          <w:tcPr>
            <w:tcW w:w="8222" w:type="dxa"/>
            <w:gridSpan w:val="2"/>
            <w:shd w:val="clear" w:color="auto" w:fill="auto"/>
          </w:tcPr>
          <w:p w14:paraId="5DCFB59A" w14:textId="3ED48610" w:rsidR="00476618" w:rsidRPr="008035CE" w:rsidRDefault="00476618" w:rsidP="00476618">
            <w:pPr>
              <w:rPr>
                <w:rFonts w:ascii="Source Sans Pro" w:hAnsi="Source Sans Pro"/>
                <w:sz w:val="28"/>
                <w:szCs w:val="28"/>
              </w:rPr>
            </w:pPr>
            <w:r w:rsidRPr="008035CE">
              <w:rPr>
                <w:rFonts w:ascii="Source Sans Pro" w:hAnsi="Source Sans Pro"/>
                <w:sz w:val="28"/>
                <w:szCs w:val="28"/>
              </w:rPr>
              <w:t xml:space="preserve">‘The woman caught in adultery’ URL: </w:t>
            </w:r>
            <w:hyperlink r:id="rId12" w:history="1">
              <w:r w:rsidRPr="008035CE">
                <w:rPr>
                  <w:rStyle w:val="Hyperlink"/>
                  <w:rFonts w:ascii="Source Sans Pro" w:hAnsi="Source Sans Pro"/>
                  <w:sz w:val="28"/>
                  <w:szCs w:val="28"/>
                </w:rPr>
                <w:t>ht</w:t>
              </w:r>
              <w:r w:rsidRPr="008035CE">
                <w:rPr>
                  <w:rStyle w:val="Hyperlink"/>
                  <w:rFonts w:ascii="Source Sans Pro" w:hAnsi="Source Sans Pro"/>
                  <w:sz w:val="28"/>
                  <w:szCs w:val="28"/>
                </w:rPr>
                <w:t>t</w:t>
              </w:r>
              <w:r w:rsidRPr="008035CE">
                <w:rPr>
                  <w:rStyle w:val="Hyperlink"/>
                  <w:rFonts w:ascii="Source Sans Pro" w:hAnsi="Source Sans Pro"/>
                  <w:sz w:val="28"/>
                  <w:szCs w:val="28"/>
                </w:rPr>
                <w:t>ps://youtu.be/W8v-4t87954</w:t>
              </w:r>
            </w:hyperlink>
          </w:p>
        </w:tc>
      </w:tr>
      <w:tr w:rsidR="00476618" w:rsidRPr="008035CE" w14:paraId="3832C8C9" w14:textId="77777777" w:rsidTr="008A4275">
        <w:tc>
          <w:tcPr>
            <w:tcW w:w="1271" w:type="dxa"/>
            <w:shd w:val="clear" w:color="auto" w:fill="auto"/>
          </w:tcPr>
          <w:p w14:paraId="5C777483" w14:textId="77777777" w:rsidR="00476618" w:rsidRPr="008035CE" w:rsidRDefault="00476618" w:rsidP="008A4275">
            <w:pPr>
              <w:rPr>
                <w:rFonts w:ascii="Source Sans Pro" w:hAnsi="Source Sans Pro"/>
                <w:b/>
                <w:color w:val="FF0000"/>
                <w:sz w:val="28"/>
                <w:szCs w:val="28"/>
              </w:rPr>
            </w:pPr>
          </w:p>
        </w:tc>
        <w:tc>
          <w:tcPr>
            <w:tcW w:w="992" w:type="dxa"/>
          </w:tcPr>
          <w:p w14:paraId="6DBDAB44" w14:textId="77777777" w:rsidR="00476618" w:rsidRPr="008035CE" w:rsidRDefault="00476618" w:rsidP="008A4275">
            <w:pPr>
              <w:rPr>
                <w:rFonts w:ascii="Source Sans Pro" w:hAnsi="Source Sans Pro"/>
                <w:b/>
                <w:color w:val="FF0000"/>
                <w:sz w:val="28"/>
                <w:szCs w:val="28"/>
              </w:rPr>
            </w:pPr>
          </w:p>
        </w:tc>
        <w:tc>
          <w:tcPr>
            <w:tcW w:w="7088" w:type="dxa"/>
            <w:shd w:val="clear" w:color="auto" w:fill="auto"/>
          </w:tcPr>
          <w:p w14:paraId="20603C34" w14:textId="60B05839" w:rsidR="00476618" w:rsidRPr="008035CE" w:rsidRDefault="00476618" w:rsidP="008A4275">
            <w:pPr>
              <w:rPr>
                <w:rFonts w:ascii="Source Sans Pro" w:hAnsi="Source Sans Pro"/>
                <w:b/>
                <w:color w:val="FF0000"/>
                <w:sz w:val="28"/>
                <w:szCs w:val="28"/>
              </w:rPr>
            </w:pPr>
            <w:r w:rsidRPr="008035CE">
              <w:rPr>
                <w:rFonts w:ascii="Source Sans Pro" w:hAnsi="Source Sans Pro"/>
                <w:b/>
                <w:bCs/>
                <w:color w:val="FF0000"/>
                <w:sz w:val="28"/>
                <w:szCs w:val="28"/>
              </w:rPr>
              <w:t>Table discussion</w:t>
            </w:r>
          </w:p>
        </w:tc>
        <w:tc>
          <w:tcPr>
            <w:tcW w:w="1134" w:type="dxa"/>
            <w:shd w:val="clear" w:color="auto" w:fill="auto"/>
          </w:tcPr>
          <w:p w14:paraId="26F24AF8" w14:textId="6AB4F856" w:rsidR="00476618" w:rsidRPr="008035CE" w:rsidRDefault="00476618" w:rsidP="008A4275">
            <w:pPr>
              <w:rPr>
                <w:rFonts w:ascii="Source Sans Pro" w:hAnsi="Source Sans Pro"/>
                <w:color w:val="FF0000"/>
                <w:sz w:val="28"/>
                <w:szCs w:val="28"/>
              </w:rPr>
            </w:pPr>
            <w:r w:rsidRPr="008035CE">
              <w:rPr>
                <w:rFonts w:ascii="Source Sans Pro" w:hAnsi="Source Sans Pro"/>
                <w:b/>
                <w:bCs/>
                <w:color w:val="FF0000"/>
                <w:sz w:val="28"/>
                <w:szCs w:val="28"/>
              </w:rPr>
              <w:t>6 min</w:t>
            </w:r>
          </w:p>
        </w:tc>
      </w:tr>
      <w:tr w:rsidR="00476618" w:rsidRPr="008035CE" w14:paraId="075DED49" w14:textId="77777777" w:rsidTr="008A4275">
        <w:tc>
          <w:tcPr>
            <w:tcW w:w="1271" w:type="dxa"/>
            <w:shd w:val="clear" w:color="auto" w:fill="auto"/>
          </w:tcPr>
          <w:p w14:paraId="0F4DA5CF" w14:textId="77777777" w:rsidR="00476618" w:rsidRPr="008035CE" w:rsidRDefault="00476618" w:rsidP="008A4275">
            <w:pPr>
              <w:rPr>
                <w:rFonts w:ascii="Source Sans Pro" w:hAnsi="Source Sans Pro"/>
                <w:b/>
                <w:color w:val="FF0000"/>
                <w:sz w:val="28"/>
                <w:szCs w:val="28"/>
              </w:rPr>
            </w:pPr>
          </w:p>
        </w:tc>
        <w:tc>
          <w:tcPr>
            <w:tcW w:w="992" w:type="dxa"/>
          </w:tcPr>
          <w:p w14:paraId="30DEA10F" w14:textId="77777777" w:rsidR="00476618" w:rsidRPr="008035CE" w:rsidRDefault="00476618" w:rsidP="008A4275">
            <w:pPr>
              <w:rPr>
                <w:rFonts w:ascii="Source Sans Pro" w:hAnsi="Source Sans Pro"/>
                <w:bCs/>
                <w:sz w:val="28"/>
                <w:szCs w:val="28"/>
              </w:rPr>
            </w:pPr>
          </w:p>
        </w:tc>
        <w:tc>
          <w:tcPr>
            <w:tcW w:w="8222" w:type="dxa"/>
            <w:gridSpan w:val="2"/>
            <w:shd w:val="clear" w:color="auto" w:fill="auto"/>
          </w:tcPr>
          <w:p w14:paraId="67D59264" w14:textId="6EEA7E62" w:rsidR="00476618" w:rsidRPr="008035CE" w:rsidRDefault="00476618" w:rsidP="00476618">
            <w:pPr>
              <w:rPr>
                <w:rFonts w:ascii="Source Sans Pro" w:hAnsi="Source Sans Pro"/>
                <w:color w:val="FF0000"/>
                <w:sz w:val="28"/>
                <w:szCs w:val="28"/>
              </w:rPr>
            </w:pPr>
            <w:r w:rsidRPr="008035CE">
              <w:rPr>
                <w:rFonts w:ascii="Source Sans Pro" w:hAnsi="Source Sans Pro"/>
                <w:sz w:val="28"/>
                <w:szCs w:val="28"/>
              </w:rPr>
              <w:t>What do we think about how Jesus treated the woman? What didn’t we like? What did we like? Then feedback.</w:t>
            </w:r>
          </w:p>
        </w:tc>
      </w:tr>
      <w:tr w:rsidR="00476618" w:rsidRPr="008035CE" w14:paraId="6605CD70" w14:textId="77777777" w:rsidTr="008A4275">
        <w:tc>
          <w:tcPr>
            <w:tcW w:w="1271" w:type="dxa"/>
            <w:shd w:val="clear" w:color="auto" w:fill="auto"/>
          </w:tcPr>
          <w:p w14:paraId="3964ACA9" w14:textId="77777777" w:rsidR="00476618" w:rsidRPr="008035CE" w:rsidRDefault="00476618" w:rsidP="008A4275">
            <w:pPr>
              <w:rPr>
                <w:rFonts w:ascii="Source Sans Pro" w:hAnsi="Source Sans Pro"/>
                <w:b/>
                <w:color w:val="FF0000"/>
                <w:sz w:val="28"/>
                <w:szCs w:val="28"/>
              </w:rPr>
            </w:pPr>
          </w:p>
        </w:tc>
        <w:tc>
          <w:tcPr>
            <w:tcW w:w="992" w:type="dxa"/>
          </w:tcPr>
          <w:p w14:paraId="6640B080" w14:textId="77777777" w:rsidR="00476618" w:rsidRPr="008035CE" w:rsidRDefault="00476618" w:rsidP="008A4275">
            <w:pPr>
              <w:rPr>
                <w:rFonts w:ascii="Source Sans Pro" w:hAnsi="Source Sans Pro"/>
                <w:b/>
                <w:sz w:val="28"/>
                <w:szCs w:val="28"/>
              </w:rPr>
            </w:pPr>
          </w:p>
        </w:tc>
        <w:tc>
          <w:tcPr>
            <w:tcW w:w="7088" w:type="dxa"/>
            <w:shd w:val="clear" w:color="auto" w:fill="auto"/>
          </w:tcPr>
          <w:p w14:paraId="5AC007EC" w14:textId="7D914B08" w:rsidR="00476618" w:rsidRPr="008035CE" w:rsidRDefault="00476618" w:rsidP="008A4275">
            <w:pPr>
              <w:rPr>
                <w:rFonts w:ascii="Source Sans Pro" w:hAnsi="Source Sans Pro"/>
                <w:b/>
                <w:color w:val="FF0000"/>
                <w:sz w:val="28"/>
                <w:szCs w:val="28"/>
              </w:rPr>
            </w:pPr>
            <w:r w:rsidRPr="008035CE">
              <w:rPr>
                <w:rFonts w:ascii="Source Sans Pro" w:hAnsi="Source Sans Pro"/>
                <w:b/>
                <w:bCs/>
                <w:sz w:val="28"/>
                <w:szCs w:val="28"/>
              </w:rPr>
              <w:t>Sum up</w:t>
            </w:r>
          </w:p>
        </w:tc>
        <w:tc>
          <w:tcPr>
            <w:tcW w:w="1134" w:type="dxa"/>
            <w:shd w:val="clear" w:color="auto" w:fill="auto"/>
          </w:tcPr>
          <w:p w14:paraId="13FCD861" w14:textId="163A6F00" w:rsidR="00476618" w:rsidRPr="008035CE" w:rsidRDefault="00476618" w:rsidP="008A4275">
            <w:pPr>
              <w:rPr>
                <w:rFonts w:ascii="Source Sans Pro" w:hAnsi="Source Sans Pro"/>
                <w:color w:val="FF0000"/>
                <w:sz w:val="28"/>
                <w:szCs w:val="28"/>
              </w:rPr>
            </w:pPr>
            <w:r w:rsidRPr="008035CE">
              <w:rPr>
                <w:rFonts w:ascii="Source Sans Pro" w:hAnsi="Source Sans Pro"/>
                <w:b/>
                <w:bCs/>
                <w:sz w:val="28"/>
                <w:szCs w:val="28"/>
              </w:rPr>
              <w:t>2 min</w:t>
            </w:r>
          </w:p>
        </w:tc>
      </w:tr>
      <w:tr w:rsidR="00476618" w:rsidRPr="008035CE" w14:paraId="208EE58D" w14:textId="77777777" w:rsidTr="008A4275">
        <w:tc>
          <w:tcPr>
            <w:tcW w:w="1271" w:type="dxa"/>
            <w:shd w:val="clear" w:color="auto" w:fill="auto"/>
          </w:tcPr>
          <w:p w14:paraId="07A7377B" w14:textId="77777777" w:rsidR="00476618" w:rsidRPr="008035CE" w:rsidRDefault="00476618" w:rsidP="008A4275">
            <w:pPr>
              <w:rPr>
                <w:rFonts w:ascii="Source Sans Pro" w:hAnsi="Source Sans Pro"/>
                <w:b/>
                <w:sz w:val="28"/>
                <w:szCs w:val="28"/>
              </w:rPr>
            </w:pPr>
          </w:p>
        </w:tc>
        <w:tc>
          <w:tcPr>
            <w:tcW w:w="992" w:type="dxa"/>
          </w:tcPr>
          <w:p w14:paraId="35080B7A" w14:textId="77777777" w:rsidR="00476618" w:rsidRPr="008035CE" w:rsidRDefault="00476618" w:rsidP="008A4275">
            <w:pPr>
              <w:rPr>
                <w:rFonts w:ascii="Source Sans Pro" w:hAnsi="Source Sans Pro"/>
                <w:b/>
                <w:sz w:val="28"/>
                <w:szCs w:val="28"/>
              </w:rPr>
            </w:pPr>
          </w:p>
        </w:tc>
        <w:tc>
          <w:tcPr>
            <w:tcW w:w="8222" w:type="dxa"/>
            <w:gridSpan w:val="2"/>
            <w:shd w:val="clear" w:color="auto" w:fill="auto"/>
          </w:tcPr>
          <w:p w14:paraId="5C6818DE" w14:textId="7527365E" w:rsidR="00476618" w:rsidRPr="008035CE" w:rsidRDefault="00476618" w:rsidP="00476618">
            <w:pPr>
              <w:rPr>
                <w:rFonts w:ascii="Source Sans Pro" w:hAnsi="Source Sans Pro"/>
                <w:b/>
                <w:sz w:val="28"/>
                <w:szCs w:val="28"/>
              </w:rPr>
            </w:pPr>
            <w:r w:rsidRPr="008035CE">
              <w:rPr>
                <w:rFonts w:ascii="Source Sans Pro" w:hAnsi="Source Sans Pro"/>
                <w:sz w:val="28"/>
                <w:szCs w:val="28"/>
              </w:rPr>
              <w:t xml:space="preserve">If helpful, refer to what guests have fed back. Point out that Jesus was the only one who had the right to throw the stone, as he had never sinned. Also, what was going on here, was that Jesus wanted to teach that </w:t>
            </w:r>
            <w:r w:rsidRPr="008035CE">
              <w:rPr>
                <w:rFonts w:ascii="Source Sans Pro" w:hAnsi="Source Sans Pro"/>
                <w:i/>
                <w:iCs/>
                <w:sz w:val="28"/>
                <w:szCs w:val="28"/>
              </w:rPr>
              <w:t>everyone</w:t>
            </w:r>
            <w:r w:rsidRPr="008035CE">
              <w:rPr>
                <w:rFonts w:ascii="Source Sans Pro" w:hAnsi="Source Sans Pro"/>
                <w:sz w:val="28"/>
                <w:szCs w:val="28"/>
              </w:rPr>
              <w:t xml:space="preserve"> has sinned, and </w:t>
            </w:r>
            <w:r w:rsidRPr="008035CE">
              <w:rPr>
                <w:rFonts w:ascii="Source Sans Pro" w:hAnsi="Source Sans Pro"/>
                <w:i/>
                <w:iCs/>
                <w:sz w:val="28"/>
                <w:szCs w:val="28"/>
              </w:rPr>
              <w:t>everyone</w:t>
            </w:r>
            <w:r w:rsidRPr="008035CE">
              <w:rPr>
                <w:rFonts w:ascii="Source Sans Pro" w:hAnsi="Source Sans Pro"/>
                <w:sz w:val="28"/>
                <w:szCs w:val="28"/>
              </w:rPr>
              <w:t xml:space="preserve"> can be forgiven. </w:t>
            </w:r>
            <w:r w:rsidRPr="008035CE">
              <w:rPr>
                <w:rFonts w:ascii="Source Sans Pro" w:hAnsi="Source Sans Pro"/>
                <w:sz w:val="28"/>
                <w:szCs w:val="28"/>
              </w:rPr>
              <w:lastRenderedPageBreak/>
              <w:t xml:space="preserve">Unfortunately, the crowd and the religious leaders left before they could be forgiven. So just the woman </w:t>
            </w:r>
            <w:proofErr w:type="gramStart"/>
            <w:r w:rsidRPr="008035CE">
              <w:rPr>
                <w:rFonts w:ascii="Source Sans Pro" w:hAnsi="Source Sans Pro"/>
                <w:sz w:val="28"/>
                <w:szCs w:val="28"/>
              </w:rPr>
              <w:t>has the opportunity to</w:t>
            </w:r>
            <w:proofErr w:type="gramEnd"/>
            <w:r w:rsidRPr="008035CE">
              <w:rPr>
                <w:rFonts w:ascii="Source Sans Pro" w:hAnsi="Source Sans Pro"/>
                <w:sz w:val="28"/>
                <w:szCs w:val="28"/>
              </w:rPr>
              <w:t xml:space="preserve"> start a new life…</w:t>
            </w:r>
          </w:p>
        </w:tc>
      </w:tr>
      <w:tr w:rsidR="00476618" w:rsidRPr="008035CE" w14:paraId="455CDAEC" w14:textId="77777777" w:rsidTr="008A4275">
        <w:tc>
          <w:tcPr>
            <w:tcW w:w="1271" w:type="dxa"/>
            <w:shd w:val="clear" w:color="auto" w:fill="auto"/>
          </w:tcPr>
          <w:p w14:paraId="25091117" w14:textId="77777777" w:rsidR="00476618" w:rsidRPr="008035CE" w:rsidRDefault="00476618" w:rsidP="008A4275">
            <w:pPr>
              <w:rPr>
                <w:rFonts w:ascii="Source Sans Pro" w:hAnsi="Source Sans Pro"/>
                <w:b/>
                <w:sz w:val="28"/>
                <w:szCs w:val="28"/>
              </w:rPr>
            </w:pPr>
          </w:p>
        </w:tc>
        <w:tc>
          <w:tcPr>
            <w:tcW w:w="992" w:type="dxa"/>
          </w:tcPr>
          <w:p w14:paraId="67E1620A" w14:textId="77777777" w:rsidR="00476618" w:rsidRPr="008035CE" w:rsidRDefault="00476618" w:rsidP="008A4275">
            <w:pPr>
              <w:rPr>
                <w:rFonts w:ascii="Source Sans Pro" w:hAnsi="Source Sans Pro"/>
                <w:b/>
                <w:sz w:val="28"/>
                <w:szCs w:val="28"/>
              </w:rPr>
            </w:pPr>
          </w:p>
        </w:tc>
        <w:tc>
          <w:tcPr>
            <w:tcW w:w="7088" w:type="dxa"/>
            <w:shd w:val="clear" w:color="auto" w:fill="auto"/>
          </w:tcPr>
          <w:p w14:paraId="4C7B0CCC" w14:textId="1A10044E" w:rsidR="00476618" w:rsidRPr="008035CE" w:rsidRDefault="00476618" w:rsidP="008A4275">
            <w:pPr>
              <w:rPr>
                <w:rFonts w:ascii="Source Sans Pro" w:hAnsi="Source Sans Pro"/>
                <w:sz w:val="28"/>
                <w:szCs w:val="28"/>
              </w:rPr>
            </w:pPr>
            <w:r w:rsidRPr="008035CE">
              <w:rPr>
                <w:rFonts w:ascii="Source Sans Pro" w:hAnsi="Source Sans Pro"/>
                <w:b/>
                <w:bCs/>
                <w:color w:val="0070C0"/>
                <w:sz w:val="28"/>
                <w:szCs w:val="28"/>
              </w:rPr>
              <w:t>Video song</w:t>
            </w:r>
          </w:p>
        </w:tc>
        <w:tc>
          <w:tcPr>
            <w:tcW w:w="1134" w:type="dxa"/>
            <w:shd w:val="clear" w:color="auto" w:fill="auto"/>
          </w:tcPr>
          <w:p w14:paraId="27A6CEEB" w14:textId="23591016" w:rsidR="00476618" w:rsidRPr="008035CE" w:rsidRDefault="00476618" w:rsidP="008A4275">
            <w:pPr>
              <w:rPr>
                <w:rFonts w:ascii="Source Sans Pro" w:hAnsi="Source Sans Pro"/>
                <w:sz w:val="28"/>
                <w:szCs w:val="28"/>
              </w:rPr>
            </w:pPr>
            <w:r w:rsidRPr="008035CE">
              <w:rPr>
                <w:rFonts w:ascii="Source Sans Pro" w:hAnsi="Source Sans Pro"/>
                <w:b/>
                <w:bCs/>
                <w:color w:val="0070C0"/>
                <w:sz w:val="28"/>
                <w:szCs w:val="28"/>
              </w:rPr>
              <w:t>5 min</w:t>
            </w:r>
          </w:p>
        </w:tc>
      </w:tr>
      <w:tr w:rsidR="00476618" w:rsidRPr="008035CE" w14:paraId="74E9D344" w14:textId="77777777" w:rsidTr="008A4275">
        <w:tc>
          <w:tcPr>
            <w:tcW w:w="1271" w:type="dxa"/>
            <w:shd w:val="clear" w:color="auto" w:fill="auto"/>
          </w:tcPr>
          <w:p w14:paraId="16476980" w14:textId="77777777" w:rsidR="00476618" w:rsidRPr="008035CE" w:rsidRDefault="00476618" w:rsidP="008A4275">
            <w:pPr>
              <w:rPr>
                <w:rFonts w:ascii="Source Sans Pro" w:hAnsi="Source Sans Pro"/>
                <w:b/>
                <w:sz w:val="28"/>
                <w:szCs w:val="28"/>
              </w:rPr>
            </w:pPr>
          </w:p>
        </w:tc>
        <w:tc>
          <w:tcPr>
            <w:tcW w:w="992" w:type="dxa"/>
          </w:tcPr>
          <w:p w14:paraId="4CA71E34" w14:textId="77777777" w:rsidR="00476618" w:rsidRPr="008035CE" w:rsidRDefault="00476618" w:rsidP="008A4275">
            <w:pPr>
              <w:rPr>
                <w:rFonts w:ascii="Source Sans Pro" w:hAnsi="Source Sans Pro"/>
                <w:b/>
                <w:sz w:val="28"/>
                <w:szCs w:val="28"/>
              </w:rPr>
            </w:pPr>
          </w:p>
        </w:tc>
        <w:tc>
          <w:tcPr>
            <w:tcW w:w="8222" w:type="dxa"/>
            <w:gridSpan w:val="2"/>
            <w:shd w:val="clear" w:color="auto" w:fill="auto"/>
          </w:tcPr>
          <w:p w14:paraId="423E8E67" w14:textId="49023556" w:rsidR="00476618" w:rsidRPr="008035CE" w:rsidRDefault="00476618" w:rsidP="00476618">
            <w:pPr>
              <w:rPr>
                <w:rFonts w:ascii="Source Sans Pro" w:hAnsi="Source Sans Pro"/>
                <w:sz w:val="28"/>
                <w:szCs w:val="28"/>
              </w:rPr>
            </w:pPr>
            <w:r w:rsidRPr="008035CE">
              <w:rPr>
                <w:rFonts w:ascii="Source Sans Pro" w:hAnsi="Source Sans Pro"/>
                <w:sz w:val="28"/>
                <w:szCs w:val="28"/>
              </w:rPr>
              <w:t xml:space="preserve">‘How can it be’ by Lauren Daigle. URL: </w:t>
            </w:r>
            <w:hyperlink r:id="rId13" w:history="1">
              <w:r w:rsidRPr="008035CE">
                <w:rPr>
                  <w:rStyle w:val="Hyperlink"/>
                  <w:rFonts w:ascii="Source Sans Pro" w:hAnsi="Source Sans Pro"/>
                  <w:sz w:val="28"/>
                  <w:szCs w:val="28"/>
                </w:rPr>
                <w:t>https://yo</w:t>
              </w:r>
              <w:r w:rsidRPr="008035CE">
                <w:rPr>
                  <w:rStyle w:val="Hyperlink"/>
                  <w:rFonts w:ascii="Source Sans Pro" w:hAnsi="Source Sans Pro"/>
                  <w:sz w:val="28"/>
                  <w:szCs w:val="28"/>
                </w:rPr>
                <w:t>u</w:t>
              </w:r>
              <w:r w:rsidRPr="008035CE">
                <w:rPr>
                  <w:rStyle w:val="Hyperlink"/>
                  <w:rFonts w:ascii="Source Sans Pro" w:hAnsi="Source Sans Pro"/>
                  <w:sz w:val="28"/>
                  <w:szCs w:val="28"/>
                </w:rPr>
                <w:t>tu.be/6UXn_OuJkvE</w:t>
              </w:r>
            </w:hyperlink>
          </w:p>
        </w:tc>
      </w:tr>
      <w:tr w:rsidR="00476618" w:rsidRPr="008035CE" w14:paraId="215EEC7C" w14:textId="77777777" w:rsidTr="008A4275">
        <w:tc>
          <w:tcPr>
            <w:tcW w:w="1271" w:type="dxa"/>
            <w:shd w:val="clear" w:color="auto" w:fill="auto"/>
          </w:tcPr>
          <w:p w14:paraId="495ACD57" w14:textId="77777777" w:rsidR="00476618" w:rsidRPr="008035CE" w:rsidRDefault="00476618" w:rsidP="008A4275">
            <w:pPr>
              <w:rPr>
                <w:rFonts w:ascii="Source Sans Pro" w:hAnsi="Source Sans Pro"/>
                <w:b/>
                <w:sz w:val="28"/>
                <w:szCs w:val="28"/>
              </w:rPr>
            </w:pPr>
          </w:p>
        </w:tc>
        <w:tc>
          <w:tcPr>
            <w:tcW w:w="992" w:type="dxa"/>
          </w:tcPr>
          <w:p w14:paraId="3B846357" w14:textId="77777777" w:rsidR="00476618" w:rsidRPr="008035CE" w:rsidRDefault="00476618" w:rsidP="008A4275">
            <w:pPr>
              <w:rPr>
                <w:rFonts w:ascii="Source Sans Pro" w:hAnsi="Source Sans Pro"/>
                <w:b/>
                <w:sz w:val="28"/>
                <w:szCs w:val="28"/>
              </w:rPr>
            </w:pPr>
          </w:p>
        </w:tc>
        <w:tc>
          <w:tcPr>
            <w:tcW w:w="7088" w:type="dxa"/>
            <w:shd w:val="clear" w:color="auto" w:fill="auto"/>
          </w:tcPr>
          <w:p w14:paraId="60E3C730" w14:textId="6FD4EDA3" w:rsidR="00476618" w:rsidRPr="008035CE" w:rsidRDefault="00476618" w:rsidP="008A4275">
            <w:pPr>
              <w:rPr>
                <w:rFonts w:ascii="Source Sans Pro" w:hAnsi="Source Sans Pro"/>
                <w:sz w:val="28"/>
                <w:szCs w:val="28"/>
              </w:rPr>
            </w:pPr>
            <w:r w:rsidRPr="008035CE">
              <w:rPr>
                <w:rFonts w:ascii="Source Sans Pro" w:hAnsi="Source Sans Pro"/>
                <w:b/>
                <w:bCs/>
                <w:sz w:val="28"/>
                <w:szCs w:val="28"/>
              </w:rPr>
              <w:t>Finish</w:t>
            </w:r>
          </w:p>
        </w:tc>
        <w:tc>
          <w:tcPr>
            <w:tcW w:w="1134" w:type="dxa"/>
            <w:shd w:val="clear" w:color="auto" w:fill="auto"/>
          </w:tcPr>
          <w:p w14:paraId="1D5D5A53" w14:textId="62011F04" w:rsidR="00476618" w:rsidRPr="008035CE" w:rsidRDefault="00476618" w:rsidP="008A4275">
            <w:pPr>
              <w:rPr>
                <w:rFonts w:ascii="Source Sans Pro" w:hAnsi="Source Sans Pro"/>
                <w:sz w:val="28"/>
                <w:szCs w:val="28"/>
              </w:rPr>
            </w:pPr>
            <w:r w:rsidRPr="008035CE">
              <w:rPr>
                <w:rFonts w:ascii="Source Sans Pro" w:hAnsi="Source Sans Pro"/>
                <w:b/>
                <w:bCs/>
                <w:sz w:val="28"/>
                <w:szCs w:val="28"/>
              </w:rPr>
              <w:t>2 min</w:t>
            </w:r>
          </w:p>
        </w:tc>
      </w:tr>
      <w:tr w:rsidR="00476618" w:rsidRPr="008035CE" w14:paraId="719FEAC7" w14:textId="77777777" w:rsidTr="008A4275">
        <w:tc>
          <w:tcPr>
            <w:tcW w:w="1271" w:type="dxa"/>
            <w:shd w:val="clear" w:color="auto" w:fill="auto"/>
          </w:tcPr>
          <w:p w14:paraId="70B6D701" w14:textId="77777777" w:rsidR="00476618" w:rsidRPr="008035CE" w:rsidRDefault="00476618" w:rsidP="008A4275">
            <w:pPr>
              <w:rPr>
                <w:rFonts w:ascii="Source Sans Pro" w:hAnsi="Source Sans Pro"/>
                <w:b/>
                <w:sz w:val="28"/>
                <w:szCs w:val="28"/>
              </w:rPr>
            </w:pPr>
          </w:p>
        </w:tc>
        <w:tc>
          <w:tcPr>
            <w:tcW w:w="992" w:type="dxa"/>
          </w:tcPr>
          <w:p w14:paraId="31633DAC" w14:textId="77777777" w:rsidR="00476618" w:rsidRPr="008035CE" w:rsidRDefault="00476618" w:rsidP="008A4275">
            <w:pPr>
              <w:rPr>
                <w:rFonts w:ascii="Source Sans Pro" w:hAnsi="Source Sans Pro"/>
                <w:b/>
                <w:sz w:val="28"/>
                <w:szCs w:val="28"/>
              </w:rPr>
            </w:pPr>
          </w:p>
        </w:tc>
        <w:tc>
          <w:tcPr>
            <w:tcW w:w="7088" w:type="dxa"/>
            <w:shd w:val="clear" w:color="auto" w:fill="auto"/>
          </w:tcPr>
          <w:p w14:paraId="4741B026" w14:textId="10293AC1" w:rsidR="00476618" w:rsidRPr="008035CE" w:rsidRDefault="00476618" w:rsidP="008A4275">
            <w:pPr>
              <w:rPr>
                <w:rFonts w:ascii="Source Sans Pro" w:hAnsi="Source Sans Pro"/>
                <w:b/>
                <w:bCs/>
                <w:sz w:val="28"/>
                <w:szCs w:val="28"/>
              </w:rPr>
            </w:pPr>
            <w:r w:rsidRPr="008035CE">
              <w:rPr>
                <w:rFonts w:ascii="Source Sans Pro" w:hAnsi="Source Sans Pro"/>
                <w:b/>
                <w:sz w:val="28"/>
                <w:szCs w:val="28"/>
              </w:rPr>
              <w:t>End</w:t>
            </w:r>
          </w:p>
        </w:tc>
        <w:tc>
          <w:tcPr>
            <w:tcW w:w="1134" w:type="dxa"/>
            <w:shd w:val="clear" w:color="auto" w:fill="auto"/>
          </w:tcPr>
          <w:p w14:paraId="3E0F7247" w14:textId="77777777" w:rsidR="00476618" w:rsidRPr="008035CE" w:rsidRDefault="00476618" w:rsidP="008A4275">
            <w:pPr>
              <w:rPr>
                <w:rFonts w:ascii="Source Sans Pro" w:hAnsi="Source Sans Pro"/>
                <w:sz w:val="28"/>
                <w:szCs w:val="28"/>
              </w:rPr>
            </w:pPr>
          </w:p>
        </w:tc>
      </w:tr>
    </w:tbl>
    <w:p w14:paraId="384F36D9" w14:textId="7B479865" w:rsidR="00284D71" w:rsidRPr="00ED2A56" w:rsidRDefault="00284D71" w:rsidP="00476618">
      <w:pPr>
        <w:rPr>
          <w:rFonts w:ascii="Source Sans Pro" w:hAnsi="Source Sans Pro"/>
        </w:rPr>
      </w:pPr>
    </w:p>
    <w:sectPr w:rsidR="00284D71" w:rsidRPr="00ED2A56" w:rsidSect="00476618">
      <w:type w:val="continuous"/>
      <w:pgSz w:w="11907" w:h="16840" w:code="9"/>
      <w:pgMar w:top="720" w:right="720" w:bottom="720" w:left="720" w:header="709" w:footer="709"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7CA920" w14:textId="77777777" w:rsidR="005256F0" w:rsidRDefault="005256F0" w:rsidP="005256F0">
      <w:r>
        <w:separator/>
      </w:r>
    </w:p>
  </w:endnote>
  <w:endnote w:type="continuationSeparator" w:id="0">
    <w:p w14:paraId="0EB14295" w14:textId="77777777" w:rsidR="005256F0" w:rsidRDefault="005256F0" w:rsidP="00525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ource Sans Pro">
    <w:panose1 w:val="020B0503030403020204"/>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3B45A" w14:textId="77777777" w:rsidR="001427A1" w:rsidRPr="0050012E" w:rsidRDefault="001427A1" w:rsidP="001427A1">
    <w:pPr>
      <w:rPr>
        <w:rStyle w:val="Hyperlink"/>
        <w:rFonts w:ascii="Source Sans Pro" w:hAnsi="Source Sans Pro"/>
        <w:i/>
        <w:iCs/>
        <w:sz w:val="20"/>
        <w:szCs w:val="20"/>
      </w:rPr>
    </w:pPr>
    <w:r w:rsidRPr="0050012E">
      <w:rPr>
        <w:rStyle w:val="ui-provider"/>
        <w:rFonts w:ascii="Source Sans Pro" w:hAnsi="Source Sans Pro"/>
        <w:i/>
        <w:iCs/>
        <w:sz w:val="20"/>
        <w:szCs w:val="20"/>
      </w:rPr>
      <w:t xml:space="preserve">If you need help using these resources, please contact: </w:t>
    </w:r>
    <w:hyperlink r:id="rId1" w:history="1">
      <w:r w:rsidRPr="0050012E">
        <w:rPr>
          <w:rStyle w:val="Hyperlink"/>
          <w:rFonts w:ascii="Source Sans Pro" w:hAnsi="Source Sans Pro"/>
          <w:i/>
          <w:iCs/>
          <w:sz w:val="20"/>
          <w:szCs w:val="20"/>
        </w:rPr>
        <w:t>igniteenquiries@diocant.org</w:t>
      </w:r>
    </w:hyperlink>
  </w:p>
  <w:p w14:paraId="145A99DE" w14:textId="77777777" w:rsidR="001427A1" w:rsidRPr="0050012E" w:rsidRDefault="001427A1" w:rsidP="001427A1">
    <w:pPr>
      <w:rPr>
        <w:rFonts w:ascii="Source Sans Pro" w:hAnsi="Source Sans Pro"/>
        <w:i/>
        <w:iCs/>
        <w:sz w:val="20"/>
        <w:szCs w:val="20"/>
      </w:rPr>
    </w:pPr>
    <w:r w:rsidRPr="0050012E">
      <w:rPr>
        <w:rFonts w:ascii="Source Sans Pro" w:hAnsi="Source Sans Pro"/>
        <w:i/>
        <w:iCs/>
        <w:sz w:val="20"/>
        <w:szCs w:val="20"/>
      </w:rPr>
      <w:t xml:space="preserve">Find our Ignite resources: </w:t>
    </w:r>
    <w:hyperlink r:id="rId2" w:history="1">
      <w:r w:rsidRPr="0050012E">
        <w:rPr>
          <w:rStyle w:val="Hyperlink"/>
          <w:rFonts w:ascii="Source Sans Pro" w:hAnsi="Source Sans Pro"/>
          <w:i/>
          <w:iCs/>
          <w:sz w:val="20"/>
          <w:szCs w:val="20"/>
        </w:rPr>
        <w:t>https://canterburydiocese.org/ignite/ignite-resources</w:t>
      </w:r>
    </w:hyperlink>
  </w:p>
  <w:p w14:paraId="6121117D" w14:textId="317E6148" w:rsidR="005256F0" w:rsidRPr="001427A1" w:rsidRDefault="001427A1" w:rsidP="001427A1">
    <w:pPr>
      <w:rPr>
        <w:rFonts w:ascii="Source Sans Pro" w:hAnsi="Source Sans Pro"/>
        <w:i/>
        <w:iCs/>
        <w:sz w:val="20"/>
        <w:szCs w:val="20"/>
      </w:rPr>
    </w:pPr>
    <w:r w:rsidRPr="0050012E">
      <w:rPr>
        <w:rFonts w:ascii="Source Sans Pro" w:hAnsi="Source Sans Pro"/>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BDB434" w14:textId="77777777" w:rsidR="005256F0" w:rsidRDefault="005256F0" w:rsidP="005256F0">
      <w:r>
        <w:separator/>
      </w:r>
    </w:p>
  </w:footnote>
  <w:footnote w:type="continuationSeparator" w:id="0">
    <w:p w14:paraId="2ACD4778" w14:textId="77777777" w:rsidR="005256F0" w:rsidRDefault="005256F0" w:rsidP="00525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48" w:type="dxa"/>
      <w:tblLook w:val="04A0" w:firstRow="1" w:lastRow="0" w:firstColumn="1" w:lastColumn="0" w:noHBand="0" w:noVBand="1"/>
    </w:tblPr>
    <w:tblGrid>
      <w:gridCol w:w="5208"/>
      <w:gridCol w:w="5140"/>
    </w:tblGrid>
    <w:tr w:rsidR="005256F0" w14:paraId="06827619" w14:textId="77777777" w:rsidTr="008A4275">
      <w:tc>
        <w:tcPr>
          <w:tcW w:w="5208" w:type="dxa"/>
          <w:shd w:val="clear" w:color="auto" w:fill="auto"/>
        </w:tcPr>
        <w:p w14:paraId="004691FE" w14:textId="77777777" w:rsidR="005256F0" w:rsidRDefault="005256F0" w:rsidP="005256F0">
          <w:pPr>
            <w:pStyle w:val="Header"/>
            <w:ind w:left="600" w:hanging="600"/>
          </w:pPr>
          <w:r>
            <w:t xml:space="preserve">  </w:t>
          </w:r>
          <w:r>
            <w:rPr>
              <w:noProof/>
            </w:rPr>
            <w:drawing>
              <wp:inline distT="0" distB="0" distL="0" distR="0" wp14:anchorId="55F94F5C" wp14:editId="586651B0">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2E5B7ACA" w14:textId="77777777" w:rsidR="005256F0" w:rsidRPr="005D155E" w:rsidRDefault="005256F0" w:rsidP="005256F0">
          <w:pPr>
            <w:pStyle w:val="Header"/>
            <w:jc w:val="right"/>
          </w:pPr>
          <w:r w:rsidRPr="00E317E9">
            <w:rPr>
              <w:b/>
              <w:noProof/>
              <w:sz w:val="32"/>
              <w:szCs w:val="32"/>
            </w:rPr>
            <w:drawing>
              <wp:inline distT="0" distB="0" distL="0" distR="0" wp14:anchorId="6858C1E6" wp14:editId="30138326">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02FFBE78" w14:textId="77777777" w:rsidR="005256F0" w:rsidRDefault="005256F0">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KAmheJu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2C972A8"/>
    <w:multiLevelType w:val="hybridMultilevel"/>
    <w:tmpl w:val="C39E1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1421966">
    <w:abstractNumId w:val="0"/>
  </w:num>
  <w:num w:numId="2" w16cid:durableId="671685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3908"/>
    <w:rsid w:val="00001C83"/>
    <w:rsid w:val="00003BCA"/>
    <w:rsid w:val="000041FB"/>
    <w:rsid w:val="00005174"/>
    <w:rsid w:val="00007EEC"/>
    <w:rsid w:val="000139AF"/>
    <w:rsid w:val="00016729"/>
    <w:rsid w:val="00025A47"/>
    <w:rsid w:val="00033EA0"/>
    <w:rsid w:val="00036F5D"/>
    <w:rsid w:val="0004570B"/>
    <w:rsid w:val="00047C3A"/>
    <w:rsid w:val="0005291C"/>
    <w:rsid w:val="000560C7"/>
    <w:rsid w:val="00057CBC"/>
    <w:rsid w:val="000624B2"/>
    <w:rsid w:val="000778C8"/>
    <w:rsid w:val="00086A44"/>
    <w:rsid w:val="00097088"/>
    <w:rsid w:val="000A15C3"/>
    <w:rsid w:val="000A6DAD"/>
    <w:rsid w:val="000C1234"/>
    <w:rsid w:val="000C1EA2"/>
    <w:rsid w:val="000C27F9"/>
    <w:rsid w:val="000C2EBF"/>
    <w:rsid w:val="000C301D"/>
    <w:rsid w:val="000C4393"/>
    <w:rsid w:val="000D1C75"/>
    <w:rsid w:val="000E7C33"/>
    <w:rsid w:val="000F0D85"/>
    <w:rsid w:val="000F2DAD"/>
    <w:rsid w:val="000F4A6D"/>
    <w:rsid w:val="000F7418"/>
    <w:rsid w:val="00106784"/>
    <w:rsid w:val="001073F1"/>
    <w:rsid w:val="00107F3E"/>
    <w:rsid w:val="00112483"/>
    <w:rsid w:val="00112E37"/>
    <w:rsid w:val="0011319E"/>
    <w:rsid w:val="00113AA9"/>
    <w:rsid w:val="001227FD"/>
    <w:rsid w:val="00125247"/>
    <w:rsid w:val="0012583F"/>
    <w:rsid w:val="00130D85"/>
    <w:rsid w:val="00131648"/>
    <w:rsid w:val="00132D9C"/>
    <w:rsid w:val="00137F38"/>
    <w:rsid w:val="001411AC"/>
    <w:rsid w:val="001427A1"/>
    <w:rsid w:val="00146247"/>
    <w:rsid w:val="001522DC"/>
    <w:rsid w:val="001647EB"/>
    <w:rsid w:val="00164A9B"/>
    <w:rsid w:val="001677F8"/>
    <w:rsid w:val="001706C7"/>
    <w:rsid w:val="00171C75"/>
    <w:rsid w:val="00172FC6"/>
    <w:rsid w:val="00177941"/>
    <w:rsid w:val="00187F9C"/>
    <w:rsid w:val="00194A4A"/>
    <w:rsid w:val="001970C0"/>
    <w:rsid w:val="00197EEA"/>
    <w:rsid w:val="001A274F"/>
    <w:rsid w:val="001A620F"/>
    <w:rsid w:val="001B1F08"/>
    <w:rsid w:val="001B269D"/>
    <w:rsid w:val="001B2C48"/>
    <w:rsid w:val="001B35BC"/>
    <w:rsid w:val="001B6C57"/>
    <w:rsid w:val="001C18EE"/>
    <w:rsid w:val="001C3875"/>
    <w:rsid w:val="001C4654"/>
    <w:rsid w:val="001C5655"/>
    <w:rsid w:val="001C712C"/>
    <w:rsid w:val="001D4EEA"/>
    <w:rsid w:val="001D5938"/>
    <w:rsid w:val="001E2E8D"/>
    <w:rsid w:val="001E788D"/>
    <w:rsid w:val="001F6AF5"/>
    <w:rsid w:val="001F73DD"/>
    <w:rsid w:val="0020495A"/>
    <w:rsid w:val="002050C5"/>
    <w:rsid w:val="002078C6"/>
    <w:rsid w:val="00207BBD"/>
    <w:rsid w:val="00213D5F"/>
    <w:rsid w:val="00215EB1"/>
    <w:rsid w:val="002175E3"/>
    <w:rsid w:val="0022066B"/>
    <w:rsid w:val="00220A95"/>
    <w:rsid w:val="00221FF8"/>
    <w:rsid w:val="002233EA"/>
    <w:rsid w:val="00235A8B"/>
    <w:rsid w:val="00235CE6"/>
    <w:rsid w:val="00242382"/>
    <w:rsid w:val="00242793"/>
    <w:rsid w:val="00253ED6"/>
    <w:rsid w:val="00255E48"/>
    <w:rsid w:val="002619CF"/>
    <w:rsid w:val="00261B8B"/>
    <w:rsid w:val="00266E18"/>
    <w:rsid w:val="00270C3E"/>
    <w:rsid w:val="0027255F"/>
    <w:rsid w:val="002735F1"/>
    <w:rsid w:val="002751B6"/>
    <w:rsid w:val="00275802"/>
    <w:rsid w:val="00277115"/>
    <w:rsid w:val="00283326"/>
    <w:rsid w:val="00284A00"/>
    <w:rsid w:val="00284D71"/>
    <w:rsid w:val="0028580F"/>
    <w:rsid w:val="00295040"/>
    <w:rsid w:val="002A14A6"/>
    <w:rsid w:val="002A40E4"/>
    <w:rsid w:val="002A750C"/>
    <w:rsid w:val="002B2311"/>
    <w:rsid w:val="002B2624"/>
    <w:rsid w:val="002B66C3"/>
    <w:rsid w:val="002C1F67"/>
    <w:rsid w:val="002C3C1E"/>
    <w:rsid w:val="002C56AD"/>
    <w:rsid w:val="002D0A76"/>
    <w:rsid w:val="002D1615"/>
    <w:rsid w:val="002D4E85"/>
    <w:rsid w:val="002D69A7"/>
    <w:rsid w:val="002E2A5F"/>
    <w:rsid w:val="002E4A02"/>
    <w:rsid w:val="002E60EE"/>
    <w:rsid w:val="002F42A0"/>
    <w:rsid w:val="002F4FA9"/>
    <w:rsid w:val="002F549C"/>
    <w:rsid w:val="00300DD2"/>
    <w:rsid w:val="0030242E"/>
    <w:rsid w:val="00304811"/>
    <w:rsid w:val="0030593A"/>
    <w:rsid w:val="00305993"/>
    <w:rsid w:val="003076E2"/>
    <w:rsid w:val="00307C41"/>
    <w:rsid w:val="003170E4"/>
    <w:rsid w:val="00317A20"/>
    <w:rsid w:val="00322DFA"/>
    <w:rsid w:val="00323972"/>
    <w:rsid w:val="0032406E"/>
    <w:rsid w:val="003332B3"/>
    <w:rsid w:val="003343C6"/>
    <w:rsid w:val="00334F62"/>
    <w:rsid w:val="0033733E"/>
    <w:rsid w:val="00347AA3"/>
    <w:rsid w:val="00350161"/>
    <w:rsid w:val="00353811"/>
    <w:rsid w:val="00356F7B"/>
    <w:rsid w:val="00357820"/>
    <w:rsid w:val="00357BAD"/>
    <w:rsid w:val="00363FC9"/>
    <w:rsid w:val="003658DE"/>
    <w:rsid w:val="00366D7D"/>
    <w:rsid w:val="003706E9"/>
    <w:rsid w:val="003750C2"/>
    <w:rsid w:val="003824D4"/>
    <w:rsid w:val="0039278A"/>
    <w:rsid w:val="003A1AAE"/>
    <w:rsid w:val="003A42F4"/>
    <w:rsid w:val="003A4F3A"/>
    <w:rsid w:val="003A6B58"/>
    <w:rsid w:val="003A6CAA"/>
    <w:rsid w:val="003B27DE"/>
    <w:rsid w:val="003B327A"/>
    <w:rsid w:val="003B37C2"/>
    <w:rsid w:val="003C300B"/>
    <w:rsid w:val="003C6D3B"/>
    <w:rsid w:val="003D1920"/>
    <w:rsid w:val="003D365F"/>
    <w:rsid w:val="003D3B40"/>
    <w:rsid w:val="003D6F84"/>
    <w:rsid w:val="003D77BE"/>
    <w:rsid w:val="003E0476"/>
    <w:rsid w:val="003E5065"/>
    <w:rsid w:val="003E511D"/>
    <w:rsid w:val="003E5805"/>
    <w:rsid w:val="003F2214"/>
    <w:rsid w:val="003F3717"/>
    <w:rsid w:val="003F4CFB"/>
    <w:rsid w:val="004005BD"/>
    <w:rsid w:val="004022A4"/>
    <w:rsid w:val="0040369D"/>
    <w:rsid w:val="00405A3E"/>
    <w:rsid w:val="0040640C"/>
    <w:rsid w:val="0040690B"/>
    <w:rsid w:val="00417771"/>
    <w:rsid w:val="0041779D"/>
    <w:rsid w:val="004236A5"/>
    <w:rsid w:val="00435DC9"/>
    <w:rsid w:val="00436D90"/>
    <w:rsid w:val="00442F84"/>
    <w:rsid w:val="004462AA"/>
    <w:rsid w:val="00452FC8"/>
    <w:rsid w:val="004531E5"/>
    <w:rsid w:val="00453CF9"/>
    <w:rsid w:val="0045480A"/>
    <w:rsid w:val="00457809"/>
    <w:rsid w:val="0046101C"/>
    <w:rsid w:val="004631F6"/>
    <w:rsid w:val="0046369A"/>
    <w:rsid w:val="00463D37"/>
    <w:rsid w:val="00473000"/>
    <w:rsid w:val="00476618"/>
    <w:rsid w:val="0047749C"/>
    <w:rsid w:val="004831E2"/>
    <w:rsid w:val="0049468B"/>
    <w:rsid w:val="004970BD"/>
    <w:rsid w:val="004A0E42"/>
    <w:rsid w:val="004A1CF6"/>
    <w:rsid w:val="004A1D8B"/>
    <w:rsid w:val="004A29EB"/>
    <w:rsid w:val="004B0CBE"/>
    <w:rsid w:val="004B4931"/>
    <w:rsid w:val="004B62C4"/>
    <w:rsid w:val="004C1BD5"/>
    <w:rsid w:val="004D1261"/>
    <w:rsid w:val="004D204E"/>
    <w:rsid w:val="004D2626"/>
    <w:rsid w:val="004D5B37"/>
    <w:rsid w:val="004D5C36"/>
    <w:rsid w:val="004D7E22"/>
    <w:rsid w:val="004E5700"/>
    <w:rsid w:val="004E5F71"/>
    <w:rsid w:val="004E63B3"/>
    <w:rsid w:val="004F4619"/>
    <w:rsid w:val="00507CA5"/>
    <w:rsid w:val="00511E89"/>
    <w:rsid w:val="00513D66"/>
    <w:rsid w:val="005142C4"/>
    <w:rsid w:val="00516B8C"/>
    <w:rsid w:val="005256F0"/>
    <w:rsid w:val="0053089A"/>
    <w:rsid w:val="0053136B"/>
    <w:rsid w:val="00534FFA"/>
    <w:rsid w:val="0053599F"/>
    <w:rsid w:val="005372AF"/>
    <w:rsid w:val="00544C6E"/>
    <w:rsid w:val="00545995"/>
    <w:rsid w:val="005512CE"/>
    <w:rsid w:val="00556B5F"/>
    <w:rsid w:val="00556F4C"/>
    <w:rsid w:val="005604C9"/>
    <w:rsid w:val="00560F2E"/>
    <w:rsid w:val="00562663"/>
    <w:rsid w:val="0056477F"/>
    <w:rsid w:val="00565A57"/>
    <w:rsid w:val="0056765A"/>
    <w:rsid w:val="00571D91"/>
    <w:rsid w:val="00572BEF"/>
    <w:rsid w:val="00574C9A"/>
    <w:rsid w:val="00580673"/>
    <w:rsid w:val="00586104"/>
    <w:rsid w:val="00586F24"/>
    <w:rsid w:val="005906B8"/>
    <w:rsid w:val="00591344"/>
    <w:rsid w:val="00591FEE"/>
    <w:rsid w:val="00592490"/>
    <w:rsid w:val="00594FAF"/>
    <w:rsid w:val="005956A6"/>
    <w:rsid w:val="005A014A"/>
    <w:rsid w:val="005A4953"/>
    <w:rsid w:val="005A7C99"/>
    <w:rsid w:val="005B3317"/>
    <w:rsid w:val="005B520A"/>
    <w:rsid w:val="005B520B"/>
    <w:rsid w:val="005B5DF1"/>
    <w:rsid w:val="005C078F"/>
    <w:rsid w:val="005C5AC9"/>
    <w:rsid w:val="005D1107"/>
    <w:rsid w:val="005D5E33"/>
    <w:rsid w:val="005D6CB1"/>
    <w:rsid w:val="005D6FCD"/>
    <w:rsid w:val="005E7CA2"/>
    <w:rsid w:val="005F4F73"/>
    <w:rsid w:val="005F5342"/>
    <w:rsid w:val="00600465"/>
    <w:rsid w:val="0060251C"/>
    <w:rsid w:val="006042B3"/>
    <w:rsid w:val="00604FD1"/>
    <w:rsid w:val="0060508F"/>
    <w:rsid w:val="00612803"/>
    <w:rsid w:val="00612CDE"/>
    <w:rsid w:val="006152FB"/>
    <w:rsid w:val="006172CA"/>
    <w:rsid w:val="00620540"/>
    <w:rsid w:val="006219D3"/>
    <w:rsid w:val="0062550F"/>
    <w:rsid w:val="00625616"/>
    <w:rsid w:val="006371EF"/>
    <w:rsid w:val="00637A77"/>
    <w:rsid w:val="00642EA0"/>
    <w:rsid w:val="00646D41"/>
    <w:rsid w:val="00650A65"/>
    <w:rsid w:val="00651494"/>
    <w:rsid w:val="006532F4"/>
    <w:rsid w:val="006562DA"/>
    <w:rsid w:val="00662ABF"/>
    <w:rsid w:val="0066361B"/>
    <w:rsid w:val="006770CF"/>
    <w:rsid w:val="006859A2"/>
    <w:rsid w:val="0069338A"/>
    <w:rsid w:val="006A47DF"/>
    <w:rsid w:val="006A6D99"/>
    <w:rsid w:val="006B0E22"/>
    <w:rsid w:val="006B4137"/>
    <w:rsid w:val="006B4345"/>
    <w:rsid w:val="006B4768"/>
    <w:rsid w:val="006B5655"/>
    <w:rsid w:val="006B6BAC"/>
    <w:rsid w:val="006C2C46"/>
    <w:rsid w:val="006C75C7"/>
    <w:rsid w:val="006D3206"/>
    <w:rsid w:val="006E2A5A"/>
    <w:rsid w:val="006E2DCD"/>
    <w:rsid w:val="006E35F1"/>
    <w:rsid w:val="006E60E6"/>
    <w:rsid w:val="006F2BAE"/>
    <w:rsid w:val="006F4719"/>
    <w:rsid w:val="006F6121"/>
    <w:rsid w:val="006F6A84"/>
    <w:rsid w:val="0070318A"/>
    <w:rsid w:val="0070557B"/>
    <w:rsid w:val="00707BD1"/>
    <w:rsid w:val="00711D4F"/>
    <w:rsid w:val="00712254"/>
    <w:rsid w:val="00712FC6"/>
    <w:rsid w:val="00713D34"/>
    <w:rsid w:val="00713E10"/>
    <w:rsid w:val="00721ECD"/>
    <w:rsid w:val="0072282C"/>
    <w:rsid w:val="00732452"/>
    <w:rsid w:val="007343AC"/>
    <w:rsid w:val="00734E82"/>
    <w:rsid w:val="00735022"/>
    <w:rsid w:val="00735E04"/>
    <w:rsid w:val="00740037"/>
    <w:rsid w:val="00746A3B"/>
    <w:rsid w:val="007506EB"/>
    <w:rsid w:val="00751A75"/>
    <w:rsid w:val="00754D15"/>
    <w:rsid w:val="00755E37"/>
    <w:rsid w:val="007636ED"/>
    <w:rsid w:val="00763E2F"/>
    <w:rsid w:val="0077073A"/>
    <w:rsid w:val="007738C5"/>
    <w:rsid w:val="007762C6"/>
    <w:rsid w:val="00786D7F"/>
    <w:rsid w:val="00787DDC"/>
    <w:rsid w:val="007905D5"/>
    <w:rsid w:val="007937C1"/>
    <w:rsid w:val="00795866"/>
    <w:rsid w:val="00795A4B"/>
    <w:rsid w:val="00796432"/>
    <w:rsid w:val="00796EA4"/>
    <w:rsid w:val="0079705A"/>
    <w:rsid w:val="007A1B63"/>
    <w:rsid w:val="007A207A"/>
    <w:rsid w:val="007B575D"/>
    <w:rsid w:val="007B7C1D"/>
    <w:rsid w:val="007C28EC"/>
    <w:rsid w:val="007C3959"/>
    <w:rsid w:val="007C7FAA"/>
    <w:rsid w:val="007D01BA"/>
    <w:rsid w:val="007D02D5"/>
    <w:rsid w:val="007D043C"/>
    <w:rsid w:val="007D1507"/>
    <w:rsid w:val="007D3AFA"/>
    <w:rsid w:val="007D5402"/>
    <w:rsid w:val="007D7976"/>
    <w:rsid w:val="007E681B"/>
    <w:rsid w:val="007E692D"/>
    <w:rsid w:val="007E75E7"/>
    <w:rsid w:val="007F220B"/>
    <w:rsid w:val="007F3FBE"/>
    <w:rsid w:val="008035CE"/>
    <w:rsid w:val="00805579"/>
    <w:rsid w:val="00814CB1"/>
    <w:rsid w:val="00816DD9"/>
    <w:rsid w:val="00820656"/>
    <w:rsid w:val="00822B0A"/>
    <w:rsid w:val="00827D81"/>
    <w:rsid w:val="00830DB0"/>
    <w:rsid w:val="008315D2"/>
    <w:rsid w:val="0083789A"/>
    <w:rsid w:val="008432E4"/>
    <w:rsid w:val="008452D4"/>
    <w:rsid w:val="008464BD"/>
    <w:rsid w:val="00846557"/>
    <w:rsid w:val="0085431F"/>
    <w:rsid w:val="008664FA"/>
    <w:rsid w:val="0087288F"/>
    <w:rsid w:val="008735AF"/>
    <w:rsid w:val="00875D99"/>
    <w:rsid w:val="00875F79"/>
    <w:rsid w:val="0089215E"/>
    <w:rsid w:val="008935B6"/>
    <w:rsid w:val="00893CD6"/>
    <w:rsid w:val="00896330"/>
    <w:rsid w:val="008A34B4"/>
    <w:rsid w:val="008A4CFD"/>
    <w:rsid w:val="008B0558"/>
    <w:rsid w:val="008B1807"/>
    <w:rsid w:val="008B3395"/>
    <w:rsid w:val="008B3893"/>
    <w:rsid w:val="008B405D"/>
    <w:rsid w:val="008B5282"/>
    <w:rsid w:val="008C25EB"/>
    <w:rsid w:val="008C3FB2"/>
    <w:rsid w:val="008C7A8B"/>
    <w:rsid w:val="008D18EC"/>
    <w:rsid w:val="008D24F1"/>
    <w:rsid w:val="008D56E0"/>
    <w:rsid w:val="008E3C27"/>
    <w:rsid w:val="008E426E"/>
    <w:rsid w:val="008E672F"/>
    <w:rsid w:val="008E75D8"/>
    <w:rsid w:val="008F356E"/>
    <w:rsid w:val="008F4BBC"/>
    <w:rsid w:val="008F4E98"/>
    <w:rsid w:val="009004D8"/>
    <w:rsid w:val="00900C7B"/>
    <w:rsid w:val="00903908"/>
    <w:rsid w:val="009041C7"/>
    <w:rsid w:val="00904750"/>
    <w:rsid w:val="00910560"/>
    <w:rsid w:val="00911636"/>
    <w:rsid w:val="00915A80"/>
    <w:rsid w:val="00925615"/>
    <w:rsid w:val="00926968"/>
    <w:rsid w:val="009327CF"/>
    <w:rsid w:val="00932CE9"/>
    <w:rsid w:val="009335F7"/>
    <w:rsid w:val="009436F2"/>
    <w:rsid w:val="00943D72"/>
    <w:rsid w:val="0094546D"/>
    <w:rsid w:val="00945F23"/>
    <w:rsid w:val="009557BD"/>
    <w:rsid w:val="009559DC"/>
    <w:rsid w:val="00960909"/>
    <w:rsid w:val="009615BC"/>
    <w:rsid w:val="00962655"/>
    <w:rsid w:val="00965530"/>
    <w:rsid w:val="00967ABC"/>
    <w:rsid w:val="00973765"/>
    <w:rsid w:val="009744DC"/>
    <w:rsid w:val="0097488B"/>
    <w:rsid w:val="00974F77"/>
    <w:rsid w:val="009752D4"/>
    <w:rsid w:val="009810D5"/>
    <w:rsid w:val="00983C52"/>
    <w:rsid w:val="00984558"/>
    <w:rsid w:val="00991960"/>
    <w:rsid w:val="00994AEB"/>
    <w:rsid w:val="00996DB9"/>
    <w:rsid w:val="009A2602"/>
    <w:rsid w:val="009A3074"/>
    <w:rsid w:val="009A5BE6"/>
    <w:rsid w:val="009A7FC7"/>
    <w:rsid w:val="009B0539"/>
    <w:rsid w:val="009B25A7"/>
    <w:rsid w:val="009B2F63"/>
    <w:rsid w:val="009B587E"/>
    <w:rsid w:val="009C5774"/>
    <w:rsid w:val="009D1046"/>
    <w:rsid w:val="009D2FCA"/>
    <w:rsid w:val="009D7B74"/>
    <w:rsid w:val="009F15A9"/>
    <w:rsid w:val="009F358F"/>
    <w:rsid w:val="009F3B5F"/>
    <w:rsid w:val="009F3D19"/>
    <w:rsid w:val="009F4688"/>
    <w:rsid w:val="00A01951"/>
    <w:rsid w:val="00A02568"/>
    <w:rsid w:val="00A070BF"/>
    <w:rsid w:val="00A10F20"/>
    <w:rsid w:val="00A14E87"/>
    <w:rsid w:val="00A2616B"/>
    <w:rsid w:val="00A27F53"/>
    <w:rsid w:val="00A31073"/>
    <w:rsid w:val="00A343B3"/>
    <w:rsid w:val="00A371C8"/>
    <w:rsid w:val="00A42E50"/>
    <w:rsid w:val="00A44E15"/>
    <w:rsid w:val="00A451CD"/>
    <w:rsid w:val="00A47478"/>
    <w:rsid w:val="00A532D7"/>
    <w:rsid w:val="00A54832"/>
    <w:rsid w:val="00A560CE"/>
    <w:rsid w:val="00A56880"/>
    <w:rsid w:val="00A56AD7"/>
    <w:rsid w:val="00A60C35"/>
    <w:rsid w:val="00A622AD"/>
    <w:rsid w:val="00A63942"/>
    <w:rsid w:val="00A67165"/>
    <w:rsid w:val="00A70F1C"/>
    <w:rsid w:val="00A72C1C"/>
    <w:rsid w:val="00A770EB"/>
    <w:rsid w:val="00A81562"/>
    <w:rsid w:val="00A91245"/>
    <w:rsid w:val="00A91789"/>
    <w:rsid w:val="00A91BEE"/>
    <w:rsid w:val="00AA066F"/>
    <w:rsid w:val="00AA1339"/>
    <w:rsid w:val="00AA3087"/>
    <w:rsid w:val="00AA3C48"/>
    <w:rsid w:val="00AA77F7"/>
    <w:rsid w:val="00AB2B20"/>
    <w:rsid w:val="00AB39EB"/>
    <w:rsid w:val="00AB6A7B"/>
    <w:rsid w:val="00AC177E"/>
    <w:rsid w:val="00AC3850"/>
    <w:rsid w:val="00AC3E04"/>
    <w:rsid w:val="00AD3705"/>
    <w:rsid w:val="00AE1F6D"/>
    <w:rsid w:val="00AE4339"/>
    <w:rsid w:val="00AF0A9E"/>
    <w:rsid w:val="00AF5CB0"/>
    <w:rsid w:val="00AF7702"/>
    <w:rsid w:val="00AF7AEC"/>
    <w:rsid w:val="00B057BF"/>
    <w:rsid w:val="00B06D7D"/>
    <w:rsid w:val="00B10F57"/>
    <w:rsid w:val="00B16489"/>
    <w:rsid w:val="00B2211C"/>
    <w:rsid w:val="00B25240"/>
    <w:rsid w:val="00B30968"/>
    <w:rsid w:val="00B40A22"/>
    <w:rsid w:val="00B5604C"/>
    <w:rsid w:val="00B663A3"/>
    <w:rsid w:val="00B67415"/>
    <w:rsid w:val="00B716E0"/>
    <w:rsid w:val="00B7212E"/>
    <w:rsid w:val="00B746E4"/>
    <w:rsid w:val="00B7475C"/>
    <w:rsid w:val="00B76319"/>
    <w:rsid w:val="00B81FBD"/>
    <w:rsid w:val="00B847A9"/>
    <w:rsid w:val="00B85BCF"/>
    <w:rsid w:val="00B86EF3"/>
    <w:rsid w:val="00B87A4B"/>
    <w:rsid w:val="00B90084"/>
    <w:rsid w:val="00B966F1"/>
    <w:rsid w:val="00B97358"/>
    <w:rsid w:val="00BA2546"/>
    <w:rsid w:val="00BA2880"/>
    <w:rsid w:val="00BA6010"/>
    <w:rsid w:val="00BB35D3"/>
    <w:rsid w:val="00BB4E14"/>
    <w:rsid w:val="00BB6176"/>
    <w:rsid w:val="00BC0531"/>
    <w:rsid w:val="00BC7BD9"/>
    <w:rsid w:val="00BD0C72"/>
    <w:rsid w:val="00BD3DBE"/>
    <w:rsid w:val="00BD7605"/>
    <w:rsid w:val="00BE076B"/>
    <w:rsid w:val="00BE155E"/>
    <w:rsid w:val="00BF1D43"/>
    <w:rsid w:val="00BF24FA"/>
    <w:rsid w:val="00BF629E"/>
    <w:rsid w:val="00C041DD"/>
    <w:rsid w:val="00C063B8"/>
    <w:rsid w:val="00C06662"/>
    <w:rsid w:val="00C06E4F"/>
    <w:rsid w:val="00C079E7"/>
    <w:rsid w:val="00C108E7"/>
    <w:rsid w:val="00C10B28"/>
    <w:rsid w:val="00C1307B"/>
    <w:rsid w:val="00C14E8E"/>
    <w:rsid w:val="00C166AD"/>
    <w:rsid w:val="00C178ED"/>
    <w:rsid w:val="00C20DFE"/>
    <w:rsid w:val="00C20F05"/>
    <w:rsid w:val="00C2396B"/>
    <w:rsid w:val="00C27529"/>
    <w:rsid w:val="00C27E6B"/>
    <w:rsid w:val="00C33D4A"/>
    <w:rsid w:val="00C341D2"/>
    <w:rsid w:val="00C34F50"/>
    <w:rsid w:val="00C37407"/>
    <w:rsid w:val="00C46EA0"/>
    <w:rsid w:val="00C53ED6"/>
    <w:rsid w:val="00C549B7"/>
    <w:rsid w:val="00C617F8"/>
    <w:rsid w:val="00C63898"/>
    <w:rsid w:val="00C65702"/>
    <w:rsid w:val="00C679C6"/>
    <w:rsid w:val="00C708D6"/>
    <w:rsid w:val="00C70CF5"/>
    <w:rsid w:val="00C70F90"/>
    <w:rsid w:val="00C717B6"/>
    <w:rsid w:val="00C73135"/>
    <w:rsid w:val="00C77540"/>
    <w:rsid w:val="00C84F4E"/>
    <w:rsid w:val="00C85639"/>
    <w:rsid w:val="00C87B66"/>
    <w:rsid w:val="00C91095"/>
    <w:rsid w:val="00C9132A"/>
    <w:rsid w:val="00C932EE"/>
    <w:rsid w:val="00CA119B"/>
    <w:rsid w:val="00CB0A2B"/>
    <w:rsid w:val="00CB1D12"/>
    <w:rsid w:val="00CB4946"/>
    <w:rsid w:val="00CB4E80"/>
    <w:rsid w:val="00CB4F87"/>
    <w:rsid w:val="00CB4FE2"/>
    <w:rsid w:val="00CD316C"/>
    <w:rsid w:val="00CD6B92"/>
    <w:rsid w:val="00CD7F12"/>
    <w:rsid w:val="00CE7A0E"/>
    <w:rsid w:val="00CF0E08"/>
    <w:rsid w:val="00CF295E"/>
    <w:rsid w:val="00CF335E"/>
    <w:rsid w:val="00CF5A4F"/>
    <w:rsid w:val="00CF654A"/>
    <w:rsid w:val="00D03457"/>
    <w:rsid w:val="00D047E8"/>
    <w:rsid w:val="00D04815"/>
    <w:rsid w:val="00D06BEA"/>
    <w:rsid w:val="00D14C79"/>
    <w:rsid w:val="00D14FCA"/>
    <w:rsid w:val="00D15263"/>
    <w:rsid w:val="00D23097"/>
    <w:rsid w:val="00D25DAB"/>
    <w:rsid w:val="00D35F66"/>
    <w:rsid w:val="00D377FB"/>
    <w:rsid w:val="00D401EF"/>
    <w:rsid w:val="00D403D9"/>
    <w:rsid w:val="00D471D5"/>
    <w:rsid w:val="00D47CBE"/>
    <w:rsid w:val="00D503C2"/>
    <w:rsid w:val="00D50F56"/>
    <w:rsid w:val="00D5124D"/>
    <w:rsid w:val="00D54528"/>
    <w:rsid w:val="00D577A0"/>
    <w:rsid w:val="00D61DCF"/>
    <w:rsid w:val="00D64D93"/>
    <w:rsid w:val="00D72314"/>
    <w:rsid w:val="00D7290A"/>
    <w:rsid w:val="00D76602"/>
    <w:rsid w:val="00D76A42"/>
    <w:rsid w:val="00D87F06"/>
    <w:rsid w:val="00D927A1"/>
    <w:rsid w:val="00D93639"/>
    <w:rsid w:val="00D941A0"/>
    <w:rsid w:val="00D94293"/>
    <w:rsid w:val="00D94D95"/>
    <w:rsid w:val="00D95A46"/>
    <w:rsid w:val="00D963A7"/>
    <w:rsid w:val="00D977B5"/>
    <w:rsid w:val="00DA16CC"/>
    <w:rsid w:val="00DA200D"/>
    <w:rsid w:val="00DB2717"/>
    <w:rsid w:val="00DB2EE1"/>
    <w:rsid w:val="00DB3FD1"/>
    <w:rsid w:val="00DC20D5"/>
    <w:rsid w:val="00DC36D5"/>
    <w:rsid w:val="00DC5437"/>
    <w:rsid w:val="00DC69D5"/>
    <w:rsid w:val="00DC75C5"/>
    <w:rsid w:val="00DD04F4"/>
    <w:rsid w:val="00DD2D35"/>
    <w:rsid w:val="00DD6B79"/>
    <w:rsid w:val="00DD6DEA"/>
    <w:rsid w:val="00DE064E"/>
    <w:rsid w:val="00DE2CB3"/>
    <w:rsid w:val="00DE4579"/>
    <w:rsid w:val="00DE7C7E"/>
    <w:rsid w:val="00DF2722"/>
    <w:rsid w:val="00DF35AC"/>
    <w:rsid w:val="00DF5B3A"/>
    <w:rsid w:val="00E01D56"/>
    <w:rsid w:val="00E13B0E"/>
    <w:rsid w:val="00E14F0F"/>
    <w:rsid w:val="00E1733C"/>
    <w:rsid w:val="00E261C2"/>
    <w:rsid w:val="00E31262"/>
    <w:rsid w:val="00E338C3"/>
    <w:rsid w:val="00E33A6C"/>
    <w:rsid w:val="00E357FC"/>
    <w:rsid w:val="00E43C4B"/>
    <w:rsid w:val="00E46E69"/>
    <w:rsid w:val="00E52C01"/>
    <w:rsid w:val="00E532D7"/>
    <w:rsid w:val="00E610ED"/>
    <w:rsid w:val="00E65EAB"/>
    <w:rsid w:val="00E6664A"/>
    <w:rsid w:val="00E73095"/>
    <w:rsid w:val="00E75F67"/>
    <w:rsid w:val="00E850E1"/>
    <w:rsid w:val="00E86F3D"/>
    <w:rsid w:val="00E91526"/>
    <w:rsid w:val="00E93279"/>
    <w:rsid w:val="00E95C1E"/>
    <w:rsid w:val="00EA18BC"/>
    <w:rsid w:val="00EA43A5"/>
    <w:rsid w:val="00EA72BF"/>
    <w:rsid w:val="00EA7840"/>
    <w:rsid w:val="00EB7149"/>
    <w:rsid w:val="00EC0C7E"/>
    <w:rsid w:val="00EC0D8A"/>
    <w:rsid w:val="00EC1551"/>
    <w:rsid w:val="00EC4D65"/>
    <w:rsid w:val="00EC7B6A"/>
    <w:rsid w:val="00ED25AA"/>
    <w:rsid w:val="00ED2A56"/>
    <w:rsid w:val="00ED5EAA"/>
    <w:rsid w:val="00EE2824"/>
    <w:rsid w:val="00EE3A5E"/>
    <w:rsid w:val="00EE4B86"/>
    <w:rsid w:val="00EE5121"/>
    <w:rsid w:val="00EE6E71"/>
    <w:rsid w:val="00EE77B0"/>
    <w:rsid w:val="00EE7FE5"/>
    <w:rsid w:val="00EF5D11"/>
    <w:rsid w:val="00F0077D"/>
    <w:rsid w:val="00F065BA"/>
    <w:rsid w:val="00F07BE0"/>
    <w:rsid w:val="00F115DB"/>
    <w:rsid w:val="00F12304"/>
    <w:rsid w:val="00F1389E"/>
    <w:rsid w:val="00F14E85"/>
    <w:rsid w:val="00F1762B"/>
    <w:rsid w:val="00F20B12"/>
    <w:rsid w:val="00F23F7F"/>
    <w:rsid w:val="00F31FE6"/>
    <w:rsid w:val="00F34AE2"/>
    <w:rsid w:val="00F358BF"/>
    <w:rsid w:val="00F377E0"/>
    <w:rsid w:val="00F41778"/>
    <w:rsid w:val="00F43D76"/>
    <w:rsid w:val="00F46C20"/>
    <w:rsid w:val="00F53092"/>
    <w:rsid w:val="00F62AB0"/>
    <w:rsid w:val="00F64B1D"/>
    <w:rsid w:val="00F65216"/>
    <w:rsid w:val="00F66E41"/>
    <w:rsid w:val="00F713EA"/>
    <w:rsid w:val="00F75D4E"/>
    <w:rsid w:val="00F8435F"/>
    <w:rsid w:val="00F9143F"/>
    <w:rsid w:val="00F923BD"/>
    <w:rsid w:val="00F95CE7"/>
    <w:rsid w:val="00F963A7"/>
    <w:rsid w:val="00F97D6F"/>
    <w:rsid w:val="00FA3938"/>
    <w:rsid w:val="00FA3C22"/>
    <w:rsid w:val="00FA4B25"/>
    <w:rsid w:val="00FA4CE8"/>
    <w:rsid w:val="00FA633C"/>
    <w:rsid w:val="00FB3CB7"/>
    <w:rsid w:val="00FC1315"/>
    <w:rsid w:val="00FC1E62"/>
    <w:rsid w:val="00FC53B1"/>
    <w:rsid w:val="00FE025D"/>
    <w:rsid w:val="00FE0D86"/>
    <w:rsid w:val="00FE3603"/>
    <w:rsid w:val="06C4312B"/>
    <w:rsid w:val="071D4387"/>
    <w:rsid w:val="11BC3FE5"/>
    <w:rsid w:val="1DBE8737"/>
    <w:rsid w:val="1E786A9B"/>
    <w:rsid w:val="20970B0E"/>
    <w:rsid w:val="467A8E09"/>
    <w:rsid w:val="55E8A465"/>
    <w:rsid w:val="65077238"/>
    <w:rsid w:val="6685A6FA"/>
    <w:rsid w:val="6A0818D5"/>
    <w:rsid w:val="6B423B81"/>
    <w:rsid w:val="6F0736B1"/>
    <w:rsid w:val="700FA138"/>
    <w:rsid w:val="740266E8"/>
    <w:rsid w:val="7AF44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4F36B8"/>
  <w15:docId w15:val="{56F08156-6B0F-40BF-9B20-54960CE70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4768"/>
    <w:rPr>
      <w:color w:val="0563C1" w:themeColor="hyperlink"/>
      <w:u w:val="single"/>
    </w:rPr>
  </w:style>
  <w:style w:type="character" w:styleId="FollowedHyperlink">
    <w:name w:val="FollowedHyperlink"/>
    <w:basedOn w:val="DefaultParagraphFont"/>
    <w:uiPriority w:val="99"/>
    <w:semiHidden/>
    <w:unhideWhenUsed/>
    <w:rsid w:val="006B4768"/>
    <w:rPr>
      <w:color w:val="954F72" w:themeColor="followedHyperlink"/>
      <w:u w:val="single"/>
    </w:rPr>
  </w:style>
  <w:style w:type="paragraph" w:styleId="ListParagraph">
    <w:name w:val="List Paragraph"/>
    <w:basedOn w:val="Normal"/>
    <w:uiPriority w:val="34"/>
    <w:qFormat/>
    <w:rsid w:val="00476618"/>
    <w:pPr>
      <w:ind w:left="720"/>
      <w:contextualSpacing/>
    </w:pPr>
  </w:style>
  <w:style w:type="paragraph" w:styleId="Header">
    <w:name w:val="header"/>
    <w:basedOn w:val="Normal"/>
    <w:link w:val="HeaderChar"/>
    <w:uiPriority w:val="99"/>
    <w:unhideWhenUsed/>
    <w:rsid w:val="005256F0"/>
    <w:pPr>
      <w:tabs>
        <w:tab w:val="center" w:pos="4513"/>
        <w:tab w:val="right" w:pos="9026"/>
      </w:tabs>
    </w:pPr>
  </w:style>
  <w:style w:type="character" w:customStyle="1" w:styleId="HeaderChar">
    <w:name w:val="Header Char"/>
    <w:basedOn w:val="DefaultParagraphFont"/>
    <w:link w:val="Header"/>
    <w:uiPriority w:val="99"/>
    <w:rsid w:val="005256F0"/>
    <w:rPr>
      <w:sz w:val="24"/>
      <w:szCs w:val="24"/>
    </w:rPr>
  </w:style>
  <w:style w:type="paragraph" w:styleId="Footer">
    <w:name w:val="footer"/>
    <w:basedOn w:val="Normal"/>
    <w:link w:val="FooterChar"/>
    <w:uiPriority w:val="99"/>
    <w:unhideWhenUsed/>
    <w:rsid w:val="005256F0"/>
    <w:pPr>
      <w:tabs>
        <w:tab w:val="center" w:pos="4513"/>
        <w:tab w:val="right" w:pos="9026"/>
      </w:tabs>
    </w:pPr>
  </w:style>
  <w:style w:type="character" w:customStyle="1" w:styleId="FooterChar">
    <w:name w:val="Footer Char"/>
    <w:basedOn w:val="DefaultParagraphFont"/>
    <w:link w:val="Footer"/>
    <w:uiPriority w:val="99"/>
    <w:rsid w:val="005256F0"/>
    <w:rPr>
      <w:sz w:val="24"/>
      <w:szCs w:val="24"/>
    </w:rPr>
  </w:style>
  <w:style w:type="character" w:customStyle="1" w:styleId="ui-provider">
    <w:name w:val="ui-provider"/>
    <w:basedOn w:val="DefaultParagraphFont"/>
    <w:rsid w:val="00142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6UXn_OuJkv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youtu.be/W8v-4t87954" TargetMode="External"/><Relationship Id="rId2" Type="http://schemas.openxmlformats.org/officeDocument/2006/relationships/customXml" Target="../customXml/item2.xml"/><Relationship Id="rId16"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Desktop\Ignite%20with%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AF9D0B-ECE2-47F2-9AAE-1C3D8AB0BF9F}">
  <ds:schemaRefs>
    <ds:schemaRef ds:uri="http://schemas.microsoft.com/sharepoint/v3/contenttype/forms"/>
  </ds:schemaRefs>
</ds:datastoreItem>
</file>

<file path=customXml/itemProps2.xml><?xml version="1.0" encoding="utf-8"?>
<ds:datastoreItem xmlns:ds="http://schemas.openxmlformats.org/officeDocument/2006/customXml" ds:itemID="{4244B2AD-07C7-432C-A7E1-CF35FE844221}">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customXml/itemProps3.xml><?xml version="1.0" encoding="utf-8"?>
<ds:datastoreItem xmlns:ds="http://schemas.openxmlformats.org/officeDocument/2006/customXml" ds:itemID="{8451D392-088A-461E-828B-CFEC875DE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Ignite with meal</Template>
  <TotalTime>3</TotalTime>
  <Pages>2</Pages>
  <Words>291</Words>
  <Characters>1660</Characters>
  <Application>Microsoft Office Word</Application>
  <DocSecurity>0</DocSecurity>
  <Lines>13</Lines>
  <Paragraphs>3</Paragraphs>
  <ScaleCrop>false</ScaleCrop>
  <Company>HP Inc.</Company>
  <LinksUpToDate>false</LinksUpToDate>
  <CharactersWithSpaces>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Ellisdon</dc:creator>
  <cp:lastModifiedBy>Marilyn Shrimpton</cp:lastModifiedBy>
  <cp:revision>14</cp:revision>
  <dcterms:created xsi:type="dcterms:W3CDTF">2020-02-26T13:55:00Z</dcterms:created>
  <dcterms:modified xsi:type="dcterms:W3CDTF">2024-10-16T11:08:00Z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