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F0F18" w14:textId="30632047" w:rsidR="00DA20F2" w:rsidRDefault="00DA20F2" w:rsidP="1148A0F3">
      <w:pPr>
        <w:jc w:val="center"/>
        <w:rPr>
          <w:rFonts w:ascii="Georgia" w:hAnsi="Georgia"/>
          <w:b/>
          <w:bCs/>
          <w:sz w:val="32"/>
          <w:szCs w:val="32"/>
          <w:u w:val="single"/>
        </w:rPr>
      </w:pPr>
      <w:r w:rsidRPr="1148A0F3">
        <w:rPr>
          <w:rFonts w:ascii="Georgia" w:hAnsi="Georgia"/>
          <w:b/>
          <w:bCs/>
          <w:sz w:val="32"/>
          <w:szCs w:val="32"/>
          <w:u w:val="single"/>
        </w:rPr>
        <w:t xml:space="preserve">Session </w:t>
      </w:r>
      <w:r w:rsidR="004F30C6">
        <w:rPr>
          <w:rFonts w:ascii="Georgia" w:hAnsi="Georgia"/>
          <w:b/>
          <w:bCs/>
          <w:sz w:val="32"/>
          <w:szCs w:val="32"/>
          <w:u w:val="single"/>
        </w:rPr>
        <w:t>5</w:t>
      </w:r>
    </w:p>
    <w:p w14:paraId="4AD8A511" w14:textId="1106F483" w:rsidR="008432E4" w:rsidRPr="00E40245" w:rsidRDefault="0033733E" w:rsidP="00A26C49">
      <w:pPr>
        <w:jc w:val="center"/>
        <w:rPr>
          <w:rFonts w:ascii="Georgia" w:hAnsi="Georgia"/>
          <w:sz w:val="32"/>
          <w:szCs w:val="32"/>
          <w:u w:val="single"/>
        </w:rPr>
      </w:pPr>
      <w:r w:rsidRPr="00E40245">
        <w:rPr>
          <w:rFonts w:ascii="Georgia" w:hAnsi="Georgia"/>
          <w:b/>
          <w:sz w:val="32"/>
          <w:szCs w:val="32"/>
          <w:u w:val="single"/>
        </w:rPr>
        <w:t>Theme</w:t>
      </w:r>
      <w:r w:rsidR="0005291C" w:rsidRPr="00E40245">
        <w:rPr>
          <w:rFonts w:ascii="Georgia" w:hAnsi="Georgia"/>
          <w:b/>
          <w:sz w:val="32"/>
          <w:szCs w:val="32"/>
          <w:u w:val="single"/>
        </w:rPr>
        <w:t>:</w:t>
      </w:r>
      <w:r w:rsidR="00F36FC2" w:rsidRPr="00E40245">
        <w:rPr>
          <w:rFonts w:ascii="Georgia" w:hAnsi="Georgia"/>
          <w:b/>
          <w:sz w:val="32"/>
          <w:szCs w:val="32"/>
          <w:u w:val="single"/>
        </w:rPr>
        <w:t xml:space="preserve"> </w:t>
      </w:r>
      <w:r w:rsidR="007B520D" w:rsidRPr="00E40245">
        <w:rPr>
          <w:rFonts w:ascii="Georgia" w:hAnsi="Georgia"/>
          <w:sz w:val="32"/>
          <w:szCs w:val="32"/>
          <w:u w:val="single"/>
        </w:rPr>
        <w:t>Jesus never got tempted</w:t>
      </w:r>
    </w:p>
    <w:p w14:paraId="672A6659" w14:textId="77777777" w:rsidR="00FE025D" w:rsidRPr="007B520D" w:rsidRDefault="00FE025D" w:rsidP="00A26C49">
      <w:pPr>
        <w:rPr>
          <w:sz w:val="26"/>
          <w:szCs w:val="26"/>
        </w:rPr>
      </w:pPr>
    </w:p>
    <w:p w14:paraId="7B55E9BB" w14:textId="77777777" w:rsidR="00E40245" w:rsidRPr="00E40245" w:rsidRDefault="00824D2A" w:rsidP="5C20A8C0">
      <w:pPr>
        <w:tabs>
          <w:tab w:val="left" w:pos="3420"/>
        </w:tabs>
        <w:rPr>
          <w:rFonts w:ascii="Source Sans Pro" w:hAnsi="Source Sans Pro"/>
          <w:b/>
          <w:bCs/>
        </w:rPr>
      </w:pPr>
      <w:r w:rsidRPr="00E40245">
        <w:rPr>
          <w:rFonts w:ascii="Source Sans Pro" w:hAnsi="Source Sans Pro"/>
          <w:b/>
          <w:bCs/>
          <w:u w:val="single"/>
        </w:rPr>
        <w:t>Resources</w:t>
      </w:r>
      <w:r w:rsidR="00F36FC2" w:rsidRPr="00E40245">
        <w:rPr>
          <w:rFonts w:ascii="Source Sans Pro" w:hAnsi="Source Sans Pro"/>
          <w:b/>
          <w:bCs/>
          <w:u w:val="single"/>
        </w:rPr>
        <w:t>:</w:t>
      </w:r>
      <w:r w:rsidR="00F36FC2" w:rsidRPr="00E40245">
        <w:rPr>
          <w:rFonts w:ascii="Source Sans Pro" w:hAnsi="Source Sans Pro"/>
          <w:b/>
          <w:bCs/>
        </w:rPr>
        <w:t xml:space="preserve"> </w:t>
      </w:r>
    </w:p>
    <w:p w14:paraId="50851536" w14:textId="77777777" w:rsidR="006676D9" w:rsidRDefault="006676D9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  <w:sectPr w:rsidR="006676D9" w:rsidSect="00E40245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1BE25CD4" w14:textId="77777777" w:rsidR="00E40245" w:rsidRPr="006676D9" w:rsidRDefault="00F36FC2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Name labels</w:t>
      </w:r>
    </w:p>
    <w:p w14:paraId="0731E7BE" w14:textId="77777777" w:rsidR="00E40245" w:rsidRPr="006676D9" w:rsidRDefault="00E40245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P</w:t>
      </w:r>
      <w:r w:rsidR="00A22327" w:rsidRPr="006676D9">
        <w:rPr>
          <w:rFonts w:ascii="Source Sans Pro" w:hAnsi="Source Sans Pro"/>
        </w:rPr>
        <w:t>ens</w:t>
      </w:r>
    </w:p>
    <w:p w14:paraId="10C1BCE1" w14:textId="77777777" w:rsidR="00E40245" w:rsidRPr="006676D9" w:rsidRDefault="00F36FC2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Ice breaker PowerPoint questions</w:t>
      </w:r>
    </w:p>
    <w:p w14:paraId="3BC67D67" w14:textId="77777777" w:rsidR="00E40245" w:rsidRPr="006676D9" w:rsidRDefault="00A22327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Prayer cards</w:t>
      </w:r>
    </w:p>
    <w:p w14:paraId="1D701D8C" w14:textId="77777777" w:rsidR="00E40245" w:rsidRPr="006676D9" w:rsidRDefault="00F36FC2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Video countdown timer</w:t>
      </w:r>
    </w:p>
    <w:p w14:paraId="031F3D76" w14:textId="77777777" w:rsidR="00E40245" w:rsidRPr="006676D9" w:rsidRDefault="416FDFBD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G</w:t>
      </w:r>
      <w:r w:rsidR="00E11C0F" w:rsidRPr="006676D9">
        <w:rPr>
          <w:rFonts w:ascii="Source Sans Pro" w:hAnsi="Source Sans Pro"/>
        </w:rPr>
        <w:t>ames resources</w:t>
      </w:r>
    </w:p>
    <w:p w14:paraId="14138893" w14:textId="77777777" w:rsidR="00E40245" w:rsidRPr="006676D9" w:rsidRDefault="00E11C0F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Donuts and Fruit Pastilles</w:t>
      </w:r>
    </w:p>
    <w:p w14:paraId="143F1976" w14:textId="77777777" w:rsidR="00E40245" w:rsidRPr="006676D9" w:rsidRDefault="00E11C0F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A4 temptation sheets &amp; stickers</w:t>
      </w:r>
    </w:p>
    <w:p w14:paraId="14619E3B" w14:textId="77777777" w:rsidR="00E40245" w:rsidRPr="006676D9" w:rsidRDefault="00E11C0F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Drama script x 2</w:t>
      </w:r>
    </w:p>
    <w:p w14:paraId="12DA261D" w14:textId="77777777" w:rsidR="00E40245" w:rsidRPr="006676D9" w:rsidRDefault="00E11C0F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Sketch observation questions</w:t>
      </w:r>
    </w:p>
    <w:p w14:paraId="199BB97A" w14:textId="77777777" w:rsidR="00E40245" w:rsidRPr="006676D9" w:rsidRDefault="00E11C0F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Pre-chosen Boffins x 2</w:t>
      </w:r>
    </w:p>
    <w:p w14:paraId="1BBF2B2A" w14:textId="77777777" w:rsidR="00E40245" w:rsidRPr="006676D9" w:rsidRDefault="00E11C0F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A5 paper, pens &amp; ‘Resisting Temptation’ PowerPoint</w:t>
      </w:r>
    </w:p>
    <w:p w14:paraId="49CC7EA0" w14:textId="133CBA2E" w:rsidR="007530A7" w:rsidRPr="006676D9" w:rsidRDefault="00E11C0F" w:rsidP="006676D9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6676D9">
        <w:rPr>
          <w:rFonts w:ascii="Source Sans Pro" w:hAnsi="Source Sans Pro"/>
        </w:rPr>
        <w:t>‘Voice of Truth’ video song</w:t>
      </w:r>
    </w:p>
    <w:p w14:paraId="1C8B88B8" w14:textId="77777777" w:rsidR="006676D9" w:rsidRDefault="006676D9" w:rsidP="5C20A8C0">
      <w:pPr>
        <w:rPr>
          <w:rFonts w:ascii="Source Sans Pro" w:hAnsi="Source Sans Pro"/>
          <w:b/>
          <w:bCs/>
          <w:color w:val="0070C0"/>
        </w:rPr>
        <w:sectPr w:rsidR="006676D9" w:rsidSect="006676D9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0A37501D" w14:textId="77777777" w:rsidR="00824D2A" w:rsidRPr="00E40245" w:rsidRDefault="00824D2A" w:rsidP="5C20A8C0">
      <w:pPr>
        <w:rPr>
          <w:rFonts w:ascii="Source Sans Pro" w:hAnsi="Source Sans Pro"/>
          <w:b/>
          <w:bCs/>
          <w:color w:val="0070C0"/>
        </w:rPr>
      </w:pPr>
    </w:p>
    <w:tbl>
      <w:tblPr>
        <w:tblW w:w="10740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008"/>
        <w:gridCol w:w="7308"/>
        <w:gridCol w:w="1134"/>
      </w:tblGrid>
      <w:tr w:rsidR="005E2BCF" w:rsidRPr="007A4DDB" w14:paraId="5E23745F" w14:textId="77777777" w:rsidTr="006B01F3">
        <w:tc>
          <w:tcPr>
            <w:tcW w:w="1290" w:type="dxa"/>
            <w:tcBorders>
              <w:bottom w:val="single" w:sz="12" w:space="0" w:color="9CC2E5"/>
            </w:tcBorders>
            <w:shd w:val="clear" w:color="auto" w:fill="auto"/>
          </w:tcPr>
          <w:p w14:paraId="15F15DD7" w14:textId="77777777" w:rsidR="005E2BCF" w:rsidRPr="007A4DDB" w:rsidRDefault="005E2BCF" w:rsidP="006B01F3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bookmarkStart w:id="29" w:name="_Hlk169867879"/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008" w:type="dxa"/>
            <w:tcBorders>
              <w:bottom w:val="single" w:sz="12" w:space="0" w:color="9CC2E5"/>
            </w:tcBorders>
          </w:tcPr>
          <w:p w14:paraId="67A9B242" w14:textId="77777777" w:rsidR="005E2BCF" w:rsidRPr="007A4DDB" w:rsidRDefault="005E2BCF" w:rsidP="006B01F3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308" w:type="dxa"/>
            <w:tcBorders>
              <w:bottom w:val="single" w:sz="12" w:space="0" w:color="9CC2E5"/>
            </w:tcBorders>
            <w:shd w:val="clear" w:color="auto" w:fill="auto"/>
          </w:tcPr>
          <w:p w14:paraId="74286DCF" w14:textId="77777777" w:rsidR="005E2BCF" w:rsidRPr="007A4DDB" w:rsidRDefault="005E2BCF" w:rsidP="006B01F3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4E098440" w14:textId="77777777" w:rsidR="005E2BCF" w:rsidRPr="007A4DDB" w:rsidRDefault="005E2BCF" w:rsidP="006B01F3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Length</w:t>
            </w:r>
          </w:p>
        </w:tc>
      </w:tr>
      <w:tr w:rsidR="005E2BCF" w:rsidRPr="007A4DDB" w14:paraId="407CC036" w14:textId="77777777" w:rsidTr="006B01F3">
        <w:tc>
          <w:tcPr>
            <w:tcW w:w="1290" w:type="dxa"/>
            <w:shd w:val="clear" w:color="auto" w:fill="auto"/>
          </w:tcPr>
          <w:p w14:paraId="11345AA6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08648A1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A9D166A" w14:textId="09E096AD" w:rsidR="005E2BCF" w:rsidRPr="007A4DDB" w:rsidRDefault="005E2BCF" w:rsidP="006B01F3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Doors open and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5771B6C0" w14:textId="1898EEBB" w:rsidR="005E2BCF" w:rsidRPr="007A4DDB" w:rsidRDefault="005E2BCF" w:rsidP="006B01F3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5E2BCF" w:rsidRPr="007A4DDB" w14:paraId="45AF8386" w14:textId="77777777" w:rsidTr="006B01F3">
        <w:tc>
          <w:tcPr>
            <w:tcW w:w="1290" w:type="dxa"/>
            <w:shd w:val="clear" w:color="auto" w:fill="auto"/>
          </w:tcPr>
          <w:p w14:paraId="0CE6B701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A075D9C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79EDEA5" w14:textId="5D16D12F" w:rsidR="005E2BCF" w:rsidRPr="007A4DDB" w:rsidRDefault="005E2BCF" w:rsidP="006B01F3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04D049E5" w14:textId="571EC34D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5E2BCF" w:rsidRPr="007A4DDB" w14:paraId="2ADB364A" w14:textId="77777777" w:rsidTr="006B01F3">
        <w:tc>
          <w:tcPr>
            <w:tcW w:w="1290" w:type="dxa"/>
            <w:shd w:val="clear" w:color="auto" w:fill="auto"/>
          </w:tcPr>
          <w:p w14:paraId="04B6F7E1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A502D7B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70EDB11B" w14:textId="0ED259DC" w:rsidR="005E2BCF" w:rsidRPr="007A4DDB" w:rsidRDefault="005E2BCF" w:rsidP="006B01F3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Game</w:t>
            </w:r>
          </w:p>
        </w:tc>
        <w:tc>
          <w:tcPr>
            <w:tcW w:w="1134" w:type="dxa"/>
            <w:shd w:val="clear" w:color="auto" w:fill="auto"/>
          </w:tcPr>
          <w:p w14:paraId="69B04886" w14:textId="36020308" w:rsidR="005E2BCF" w:rsidRPr="007A4DDB" w:rsidRDefault="005E2BCF" w:rsidP="006B01F3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5E2BCF" w:rsidRPr="007A4DDB" w14:paraId="7B3F5F14" w14:textId="77777777" w:rsidTr="006B01F3">
        <w:tc>
          <w:tcPr>
            <w:tcW w:w="1290" w:type="dxa"/>
            <w:shd w:val="clear" w:color="auto" w:fill="auto"/>
          </w:tcPr>
          <w:p w14:paraId="6B7E4A76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6FB8CB9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B5278C9" w14:textId="3467025E" w:rsidR="005E2BCF" w:rsidRPr="007A4DDB" w:rsidRDefault="005E2BCF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05F0A039" w14:textId="65F5ADDD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5 min</w:t>
            </w:r>
          </w:p>
        </w:tc>
      </w:tr>
      <w:tr w:rsidR="005E2BCF" w:rsidRPr="007A4DDB" w14:paraId="5E866DCC" w14:textId="77777777" w:rsidTr="006B01F3">
        <w:tc>
          <w:tcPr>
            <w:tcW w:w="1290" w:type="dxa"/>
            <w:shd w:val="clear" w:color="auto" w:fill="auto"/>
          </w:tcPr>
          <w:p w14:paraId="492F8132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E7C299D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C554CB1" w14:textId="6239305C" w:rsidR="005E2BCF" w:rsidRPr="007A4DDB" w:rsidRDefault="005E2BCF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Up-front activity</w:t>
            </w:r>
          </w:p>
        </w:tc>
        <w:tc>
          <w:tcPr>
            <w:tcW w:w="1134" w:type="dxa"/>
            <w:shd w:val="clear" w:color="auto" w:fill="auto"/>
          </w:tcPr>
          <w:p w14:paraId="2F6C0848" w14:textId="34945FCE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5E2BCF" w:rsidRPr="007A4DDB" w14:paraId="66AD292D" w14:textId="77777777" w:rsidTr="006B01F3">
        <w:tc>
          <w:tcPr>
            <w:tcW w:w="1290" w:type="dxa"/>
            <w:shd w:val="clear" w:color="auto" w:fill="auto"/>
          </w:tcPr>
          <w:p w14:paraId="662F1B6D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83C0927" w14:textId="77777777" w:rsidR="005E2BCF" w:rsidRPr="007A4DDB" w:rsidRDefault="005E2BCF" w:rsidP="006B01F3">
            <w:pPr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7237EDDD" w14:textId="066FB1D0" w:rsidR="005E2BCF" w:rsidRPr="007A4DDB" w:rsidRDefault="005E2BCF" w:rsidP="005E2BCF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sz w:val="28"/>
                <w:szCs w:val="28"/>
              </w:rPr>
              <w:t>Some people are brought up front and each attempt to eat a donut without licking their lips. The rest of the congregation each have a fruit pastille which they mustn’t chew.</w:t>
            </w:r>
          </w:p>
        </w:tc>
      </w:tr>
      <w:tr w:rsidR="005E2BCF" w:rsidRPr="007A4DDB" w14:paraId="1022349A" w14:textId="77777777" w:rsidTr="006B01F3">
        <w:tc>
          <w:tcPr>
            <w:tcW w:w="1290" w:type="dxa"/>
            <w:shd w:val="clear" w:color="auto" w:fill="auto"/>
          </w:tcPr>
          <w:p w14:paraId="1C1180C9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68665E6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4D002250" w14:textId="4A9FDF7C" w:rsidR="005E2BCF" w:rsidRPr="007A4DDB" w:rsidRDefault="005E2BCF" w:rsidP="006B01F3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Link intro</w:t>
            </w:r>
          </w:p>
        </w:tc>
        <w:tc>
          <w:tcPr>
            <w:tcW w:w="1134" w:type="dxa"/>
            <w:shd w:val="clear" w:color="auto" w:fill="auto"/>
          </w:tcPr>
          <w:p w14:paraId="19313746" w14:textId="3296E249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5E2BCF" w:rsidRPr="007A4DDB" w14:paraId="3DC615E8" w14:textId="77777777" w:rsidTr="006B01F3">
        <w:tc>
          <w:tcPr>
            <w:tcW w:w="1290" w:type="dxa"/>
            <w:shd w:val="clear" w:color="auto" w:fill="auto"/>
          </w:tcPr>
          <w:p w14:paraId="0B48A5F4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D134958" w14:textId="77777777" w:rsidR="005E2BCF" w:rsidRPr="007A4DDB" w:rsidRDefault="005E2BCF" w:rsidP="006B01F3">
            <w:pPr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67F1AEA6" w14:textId="657FA6F7" w:rsidR="005E2BCF" w:rsidRPr="007A4DDB" w:rsidRDefault="005E2BCF" w:rsidP="005E2BCF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sz w:val="28"/>
                <w:szCs w:val="28"/>
              </w:rPr>
              <w:t>Explain that we are thinking about temptation, and Jesus being tempted and how he dealt with temptation.</w:t>
            </w:r>
          </w:p>
        </w:tc>
      </w:tr>
      <w:tr w:rsidR="005E2BCF" w:rsidRPr="007A4DDB" w14:paraId="7FB975DD" w14:textId="77777777" w:rsidTr="006B01F3">
        <w:tc>
          <w:tcPr>
            <w:tcW w:w="1290" w:type="dxa"/>
            <w:shd w:val="clear" w:color="auto" w:fill="auto"/>
          </w:tcPr>
          <w:p w14:paraId="73434BEE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7C4E3D1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764BA97" w14:textId="281FB6AF" w:rsidR="005E2BCF" w:rsidRPr="007A4DDB" w:rsidRDefault="005E2BCF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Whole group activity</w:t>
            </w:r>
          </w:p>
        </w:tc>
        <w:tc>
          <w:tcPr>
            <w:tcW w:w="1134" w:type="dxa"/>
            <w:shd w:val="clear" w:color="auto" w:fill="auto"/>
          </w:tcPr>
          <w:p w14:paraId="4E5721D3" w14:textId="20E3469D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5E2BCF" w:rsidRPr="007A4DDB" w14:paraId="60B42E7F" w14:textId="77777777" w:rsidTr="006B01F3">
        <w:tc>
          <w:tcPr>
            <w:tcW w:w="1290" w:type="dxa"/>
            <w:shd w:val="clear" w:color="auto" w:fill="auto"/>
          </w:tcPr>
          <w:p w14:paraId="34E479B1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C1D5644" w14:textId="77777777" w:rsidR="005E2BCF" w:rsidRPr="007A4DDB" w:rsidRDefault="005E2BCF" w:rsidP="006B01F3">
            <w:pPr>
              <w:rPr>
                <w:rFonts w:ascii="Source Sans Pro" w:hAnsi="Source Sans Pro"/>
                <w:bCs/>
                <w:i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4C8335CF" w14:textId="31D35884" w:rsidR="005E2BCF" w:rsidRPr="007A4DDB" w:rsidRDefault="005E2BCF" w:rsidP="006B01F3">
            <w:pPr>
              <w:rPr>
                <w:rFonts w:ascii="Source Sans Pro" w:hAnsi="Source Sans Pro"/>
                <w:sz w:val="28"/>
                <w:szCs w:val="28"/>
              </w:rPr>
            </w:pPr>
            <w:r w:rsidRPr="007A4DDB">
              <w:rPr>
                <w:rFonts w:ascii="Source Sans Pro" w:hAnsi="Source Sans Pro"/>
                <w:sz w:val="28"/>
                <w:szCs w:val="28"/>
              </w:rPr>
              <w:t>Each member of the congregation is given five small stickers, such as stars or circles etc. Distributed around the worship area are ten sheets of paper each with a different temptation on them. People need to go and look at each of the temptations and put a sticker on each of the five temptations that they think are the worst / hardest to cope with / most common etc. Then feedback results and discuss briefly.</w:t>
            </w:r>
          </w:p>
        </w:tc>
      </w:tr>
      <w:tr w:rsidR="005E2BCF" w:rsidRPr="007A4DDB" w14:paraId="6E191ADB" w14:textId="77777777" w:rsidTr="006B01F3">
        <w:tc>
          <w:tcPr>
            <w:tcW w:w="1290" w:type="dxa"/>
            <w:shd w:val="clear" w:color="auto" w:fill="auto"/>
          </w:tcPr>
          <w:p w14:paraId="7B68B857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B74EB9F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4F802314" w14:textId="3F5DD410" w:rsidR="005E2BCF" w:rsidRPr="007A4DDB" w:rsidRDefault="005E2BCF" w:rsidP="006B01F3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Link talk</w:t>
            </w:r>
          </w:p>
        </w:tc>
        <w:tc>
          <w:tcPr>
            <w:tcW w:w="1134" w:type="dxa"/>
            <w:shd w:val="clear" w:color="auto" w:fill="auto"/>
          </w:tcPr>
          <w:p w14:paraId="01CE9AE6" w14:textId="2291EA1A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5E2BCF" w:rsidRPr="007A4DDB" w14:paraId="00BBD0F7" w14:textId="77777777" w:rsidTr="006B01F3">
        <w:tc>
          <w:tcPr>
            <w:tcW w:w="1290" w:type="dxa"/>
            <w:shd w:val="clear" w:color="auto" w:fill="auto"/>
          </w:tcPr>
          <w:p w14:paraId="54283154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4F95855" w14:textId="77777777" w:rsidR="005E2BCF" w:rsidRPr="007A4DDB" w:rsidRDefault="005E2BCF" w:rsidP="006B01F3">
            <w:pPr>
              <w:rPr>
                <w:rFonts w:ascii="Source Sans Pro" w:hAnsi="Source Sans Pro"/>
                <w:bCs/>
                <w:i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0CBE6F2D" w14:textId="10AFF5F5" w:rsidR="005E2BCF" w:rsidRPr="007A4DDB" w:rsidRDefault="005E2BCF" w:rsidP="005E2BCF">
            <w:pPr>
              <w:rPr>
                <w:rFonts w:ascii="Source Sans Pro" w:hAnsi="Source Sans Pro"/>
                <w:bCs/>
                <w:i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sz w:val="28"/>
                <w:szCs w:val="28"/>
              </w:rPr>
              <w:t>The fact is, is that temptation in our lives is a reality, and sometimes we do give in to temptations. However, there are ways to lessen and even beat temptation…</w:t>
            </w:r>
          </w:p>
        </w:tc>
      </w:tr>
      <w:tr w:rsidR="005E2BCF" w:rsidRPr="007A4DDB" w14:paraId="02F1C077" w14:textId="77777777" w:rsidTr="006B01F3">
        <w:tc>
          <w:tcPr>
            <w:tcW w:w="1290" w:type="dxa"/>
            <w:shd w:val="clear" w:color="auto" w:fill="auto"/>
          </w:tcPr>
          <w:p w14:paraId="404C4F60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A8DDFD4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FD0B809" w14:textId="401938C0" w:rsidR="005E2BCF" w:rsidRPr="007A4DDB" w:rsidRDefault="005E2BCF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Sketch</w:t>
            </w:r>
          </w:p>
        </w:tc>
        <w:tc>
          <w:tcPr>
            <w:tcW w:w="1134" w:type="dxa"/>
            <w:shd w:val="clear" w:color="auto" w:fill="auto"/>
          </w:tcPr>
          <w:p w14:paraId="4530F9F3" w14:textId="43572D95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5E2BCF" w:rsidRPr="007A4DDB" w14:paraId="58EC6CA6" w14:textId="77777777" w:rsidTr="006B01F3">
        <w:tc>
          <w:tcPr>
            <w:tcW w:w="1290" w:type="dxa"/>
            <w:shd w:val="clear" w:color="auto" w:fill="auto"/>
          </w:tcPr>
          <w:p w14:paraId="0F7138E6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5A094B8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7C76140F" w14:textId="58382B29" w:rsidR="005E2BCF" w:rsidRPr="007A4DDB" w:rsidRDefault="007A4DDB" w:rsidP="007A4DD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Jesus being tempted -</w:t>
            </w:r>
            <w:r w:rsidRPr="007A4DDB">
              <w:rPr>
                <w:rFonts w:ascii="Source Sans Pro" w:hAnsi="Source Sans Pro"/>
                <w:sz w:val="28"/>
                <w:szCs w:val="28"/>
              </w:rPr>
              <w:t xml:space="preserve"> Before the sketch begins, tell the congregation that this is like one of the film observation quizzes that they have done </w:t>
            </w:r>
            <w:r w:rsidRPr="007A4DDB">
              <w:rPr>
                <w:rFonts w:ascii="Source Sans Pro" w:hAnsi="Source Sans Pro"/>
                <w:sz w:val="28"/>
                <w:szCs w:val="28"/>
              </w:rPr>
              <w:lastRenderedPageBreak/>
              <w:t>in the past. They need to watch and listen to the sketch carefully, as we are going to test them on how observant they were…</w:t>
            </w:r>
          </w:p>
        </w:tc>
      </w:tr>
      <w:tr w:rsidR="005E2BCF" w:rsidRPr="007A4DDB" w14:paraId="72996383" w14:textId="77777777" w:rsidTr="006B01F3">
        <w:tc>
          <w:tcPr>
            <w:tcW w:w="1290" w:type="dxa"/>
            <w:shd w:val="clear" w:color="auto" w:fill="auto"/>
          </w:tcPr>
          <w:p w14:paraId="0110F70C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2E23991" w14:textId="77777777" w:rsidR="005E2BCF" w:rsidRPr="007A4DDB" w:rsidRDefault="005E2BCF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BC7179D" w14:textId="278C7509" w:rsidR="005E2BCF" w:rsidRPr="007A4DDB" w:rsidRDefault="007A4DDB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Whole group activity</w:t>
            </w:r>
          </w:p>
        </w:tc>
        <w:tc>
          <w:tcPr>
            <w:tcW w:w="1134" w:type="dxa"/>
            <w:shd w:val="clear" w:color="auto" w:fill="auto"/>
          </w:tcPr>
          <w:p w14:paraId="5FE1C041" w14:textId="14B641DB" w:rsidR="005E2BCF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7A4DDB" w:rsidRPr="007A4DDB" w14:paraId="0B958A08" w14:textId="77777777" w:rsidTr="00170530">
        <w:tc>
          <w:tcPr>
            <w:tcW w:w="1290" w:type="dxa"/>
            <w:shd w:val="clear" w:color="auto" w:fill="auto"/>
          </w:tcPr>
          <w:p w14:paraId="5D723FFB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30D7620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6A1D92CC" w14:textId="1004D8BA" w:rsidR="007A4DDB" w:rsidRPr="007A4DDB" w:rsidRDefault="007A4DDB" w:rsidP="00CF394F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sz w:val="28"/>
                <w:szCs w:val="28"/>
              </w:rPr>
              <w:t>Sketch observation quiz - Ask questions about what the congregation saw and heard during the sketch.</w:t>
            </w:r>
          </w:p>
        </w:tc>
      </w:tr>
      <w:tr w:rsidR="007A4DDB" w:rsidRPr="007A4DDB" w14:paraId="5BF4C2EC" w14:textId="77777777" w:rsidTr="006B01F3">
        <w:tc>
          <w:tcPr>
            <w:tcW w:w="1290" w:type="dxa"/>
            <w:shd w:val="clear" w:color="auto" w:fill="auto"/>
          </w:tcPr>
          <w:p w14:paraId="0605FE11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EF08CB2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D525D2F" w14:textId="0D964766" w:rsidR="007A4DDB" w:rsidRPr="007A4DDB" w:rsidRDefault="007A4DDB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Boffins</w:t>
            </w:r>
          </w:p>
        </w:tc>
        <w:tc>
          <w:tcPr>
            <w:tcW w:w="1134" w:type="dxa"/>
            <w:shd w:val="clear" w:color="auto" w:fill="auto"/>
          </w:tcPr>
          <w:p w14:paraId="3BCDA9B8" w14:textId="09326509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7 min</w:t>
            </w:r>
          </w:p>
        </w:tc>
      </w:tr>
      <w:tr w:rsidR="007A4DDB" w:rsidRPr="007A4DDB" w14:paraId="15C94579" w14:textId="77777777" w:rsidTr="008E1D77">
        <w:tc>
          <w:tcPr>
            <w:tcW w:w="1290" w:type="dxa"/>
            <w:shd w:val="clear" w:color="auto" w:fill="auto"/>
          </w:tcPr>
          <w:p w14:paraId="063F1B74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E0CD3E8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2B487550" w14:textId="3ADD020C" w:rsidR="007A4DDB" w:rsidRPr="007A4DDB" w:rsidRDefault="007A4DDB" w:rsidP="007A4DD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sz w:val="28"/>
                <w:szCs w:val="28"/>
              </w:rPr>
              <w:t>(1) What is their worst temptation? (2) When are they most vulnerable to temptation? (3) In what way have you used scripture to beat temptation?</w:t>
            </w:r>
          </w:p>
        </w:tc>
      </w:tr>
      <w:tr w:rsidR="007A4DDB" w:rsidRPr="007A4DDB" w14:paraId="0B95EB85" w14:textId="77777777" w:rsidTr="006B01F3">
        <w:tc>
          <w:tcPr>
            <w:tcW w:w="1290" w:type="dxa"/>
            <w:shd w:val="clear" w:color="auto" w:fill="auto"/>
          </w:tcPr>
          <w:p w14:paraId="390DAEE0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CFAA7CE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7048146" w14:textId="09AF55C0" w:rsidR="007A4DDB" w:rsidRPr="007A4DDB" w:rsidRDefault="007A4DDB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Table group activity</w:t>
            </w:r>
          </w:p>
        </w:tc>
        <w:tc>
          <w:tcPr>
            <w:tcW w:w="1134" w:type="dxa"/>
            <w:shd w:val="clear" w:color="auto" w:fill="auto"/>
          </w:tcPr>
          <w:p w14:paraId="22E02270" w14:textId="6090EFBE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8 min</w:t>
            </w:r>
          </w:p>
        </w:tc>
      </w:tr>
      <w:tr w:rsidR="007A4DDB" w:rsidRPr="007A4DDB" w14:paraId="1D1E27A0" w14:textId="77777777" w:rsidTr="00542EBB">
        <w:tc>
          <w:tcPr>
            <w:tcW w:w="1290" w:type="dxa"/>
            <w:shd w:val="clear" w:color="auto" w:fill="auto"/>
          </w:tcPr>
          <w:p w14:paraId="74C16E17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BA96842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54A37075" w14:textId="6ED9489B" w:rsidR="007A4DDB" w:rsidRPr="007A4DDB" w:rsidRDefault="007A4DDB" w:rsidP="007A4DD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sz w:val="28"/>
                <w:szCs w:val="28"/>
              </w:rPr>
              <w:t>Table group need to try and write their own five-point guide, for surviving temptation. Feedback. If helpful or needed, put up the Resisting Temptation PowerPoint during feedback.</w:t>
            </w:r>
          </w:p>
        </w:tc>
      </w:tr>
      <w:tr w:rsidR="007A4DDB" w:rsidRPr="007A4DDB" w14:paraId="2C5060AA" w14:textId="77777777" w:rsidTr="006B01F3">
        <w:tc>
          <w:tcPr>
            <w:tcW w:w="1290" w:type="dxa"/>
            <w:shd w:val="clear" w:color="auto" w:fill="auto"/>
          </w:tcPr>
          <w:p w14:paraId="08EDC9E8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5677EB5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0E74ACCA" w14:textId="3E872BE1" w:rsidR="007A4DDB" w:rsidRPr="007A4DDB" w:rsidRDefault="007A4DDB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song</w:t>
            </w:r>
          </w:p>
        </w:tc>
        <w:tc>
          <w:tcPr>
            <w:tcW w:w="1134" w:type="dxa"/>
            <w:shd w:val="clear" w:color="auto" w:fill="auto"/>
          </w:tcPr>
          <w:p w14:paraId="2D157C5A" w14:textId="02D4D76C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4 min</w:t>
            </w:r>
          </w:p>
        </w:tc>
      </w:tr>
      <w:tr w:rsidR="007A4DDB" w:rsidRPr="007A4DDB" w14:paraId="325821E4" w14:textId="77777777" w:rsidTr="00CE3CA8">
        <w:tc>
          <w:tcPr>
            <w:tcW w:w="1290" w:type="dxa"/>
            <w:shd w:val="clear" w:color="auto" w:fill="auto"/>
          </w:tcPr>
          <w:p w14:paraId="1C45412E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7E233D7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05914D89" w14:textId="7C9E23A7" w:rsidR="007A4DDB" w:rsidRPr="007A4DDB" w:rsidRDefault="007A4DDB" w:rsidP="007A4DD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sz w:val="28"/>
                <w:szCs w:val="28"/>
              </w:rPr>
              <w:t xml:space="preserve">‘The </w:t>
            </w:r>
            <w:r w:rsidR="00BF585D">
              <w:rPr>
                <w:rFonts w:ascii="Source Sans Pro" w:hAnsi="Source Sans Pro"/>
                <w:sz w:val="28"/>
                <w:szCs w:val="28"/>
              </w:rPr>
              <w:t>V</w:t>
            </w:r>
            <w:r w:rsidRPr="007A4DDB">
              <w:rPr>
                <w:rFonts w:ascii="Source Sans Pro" w:hAnsi="Source Sans Pro"/>
                <w:sz w:val="28"/>
                <w:szCs w:val="28"/>
              </w:rPr>
              <w:t xml:space="preserve">oice of </w:t>
            </w:r>
            <w:r w:rsidR="00BF585D">
              <w:rPr>
                <w:rFonts w:ascii="Source Sans Pro" w:hAnsi="Source Sans Pro"/>
                <w:sz w:val="28"/>
                <w:szCs w:val="28"/>
              </w:rPr>
              <w:t>T</w:t>
            </w:r>
            <w:r w:rsidRPr="007A4DDB">
              <w:rPr>
                <w:rFonts w:ascii="Source Sans Pro" w:hAnsi="Source Sans Pro"/>
                <w:sz w:val="28"/>
                <w:szCs w:val="28"/>
              </w:rPr>
              <w:t xml:space="preserve">ruth’ by Casting Crowns. URL: </w:t>
            </w:r>
            <w:hyperlink r:id="rId12">
              <w:r w:rsidRPr="007A4DDB">
                <w:rPr>
                  <w:rStyle w:val="Hyperlink"/>
                  <w:rFonts w:ascii="Source Sans Pro" w:hAnsi="Source Sans Pro"/>
                  <w:sz w:val="28"/>
                  <w:szCs w:val="28"/>
                </w:rPr>
                <w:t>https://youtu.be/enxca57LiVU</w:t>
              </w:r>
            </w:hyperlink>
          </w:p>
        </w:tc>
      </w:tr>
      <w:tr w:rsidR="007A4DDB" w:rsidRPr="007A4DDB" w14:paraId="3762490E" w14:textId="77777777" w:rsidTr="006B01F3">
        <w:tc>
          <w:tcPr>
            <w:tcW w:w="1290" w:type="dxa"/>
            <w:shd w:val="clear" w:color="auto" w:fill="auto"/>
          </w:tcPr>
          <w:p w14:paraId="77568F3F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EC26CA1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3CE495D" w14:textId="5152C1D5" w:rsidR="007A4DDB" w:rsidRPr="007A4DDB" w:rsidRDefault="007A4DDB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Summing-up prayer &amp; finish</w:t>
            </w:r>
          </w:p>
        </w:tc>
        <w:tc>
          <w:tcPr>
            <w:tcW w:w="1134" w:type="dxa"/>
            <w:shd w:val="clear" w:color="auto" w:fill="auto"/>
          </w:tcPr>
          <w:p w14:paraId="6BE12556" w14:textId="1934C926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7A4DDB" w:rsidRPr="007A4DDB" w14:paraId="44D30E14" w14:textId="77777777" w:rsidTr="006B01F3">
        <w:tc>
          <w:tcPr>
            <w:tcW w:w="1290" w:type="dxa"/>
            <w:shd w:val="clear" w:color="auto" w:fill="auto"/>
          </w:tcPr>
          <w:p w14:paraId="3ACCF822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45812E1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1D93C79" w14:textId="5F401964" w:rsidR="007A4DDB" w:rsidRPr="007A4DDB" w:rsidRDefault="007A4DDB" w:rsidP="006B01F3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7A4DDB">
              <w:rPr>
                <w:rFonts w:ascii="Source Sans Pro" w:hAnsi="Source Sans Pro"/>
                <w:b/>
                <w:bCs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25F1B5AA" w14:textId="77777777" w:rsidR="007A4DDB" w:rsidRPr="007A4DDB" w:rsidRDefault="007A4DDB" w:rsidP="006B01F3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</w:tr>
      <w:bookmarkEnd w:id="29"/>
    </w:tbl>
    <w:p w14:paraId="049F31CB" w14:textId="77777777" w:rsidR="007B520D" w:rsidRPr="00E40245" w:rsidRDefault="007B520D" w:rsidP="5C20A8C0">
      <w:pPr>
        <w:rPr>
          <w:rFonts w:ascii="Source Sans Pro" w:hAnsi="Source Sans Pro"/>
          <w:b/>
          <w:bCs/>
        </w:rPr>
      </w:pPr>
    </w:p>
    <w:sectPr w:rsidR="007B520D" w:rsidRPr="00E40245" w:rsidSect="006676D9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833528" w14:textId="77777777" w:rsidR="00F86A1F" w:rsidRDefault="00F86A1F" w:rsidP="00634251">
      <w:r>
        <w:separator/>
      </w:r>
    </w:p>
  </w:endnote>
  <w:endnote w:type="continuationSeparator" w:id="0">
    <w:p w14:paraId="6DCCD04D" w14:textId="77777777" w:rsidR="00F86A1F" w:rsidRDefault="00F86A1F" w:rsidP="00634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F3E5E" w14:textId="77777777" w:rsidR="00634251" w:rsidRPr="0050012E" w:rsidRDefault="00634251" w:rsidP="00634251">
    <w:pPr>
      <w:rPr>
        <w:rStyle w:val="Hyperlink"/>
        <w:rFonts w:ascii="Source Sans Pro" w:hAnsi="Source Sans Pro"/>
        <w:i/>
        <w:iCs/>
        <w:sz w:val="20"/>
        <w:szCs w:val="20"/>
      </w:rPr>
    </w:pPr>
    <w:bookmarkStart w:id="7" w:name="_Hlk169867778"/>
    <w:bookmarkStart w:id="8" w:name="_Hlk169867779"/>
    <w:bookmarkStart w:id="9" w:name="_Hlk169868174"/>
    <w:bookmarkStart w:id="10" w:name="_Hlk169868175"/>
    <w:bookmarkStart w:id="11" w:name="_Hlk169869369"/>
    <w:bookmarkStart w:id="12" w:name="_Hlk169869370"/>
    <w:bookmarkStart w:id="13" w:name="_Hlk169869699"/>
    <w:bookmarkStart w:id="14" w:name="_Hlk169869700"/>
    <w:bookmarkStart w:id="15" w:name="_Hlk169870147"/>
    <w:bookmarkStart w:id="16" w:name="_Hlk169870148"/>
    <w:bookmarkStart w:id="17" w:name="_Hlk169870540"/>
    <w:bookmarkStart w:id="18" w:name="_Hlk169870541"/>
    <w:bookmarkStart w:id="19" w:name="_Hlk169873054"/>
    <w:bookmarkStart w:id="20" w:name="_Hlk169873055"/>
    <w:bookmarkStart w:id="21" w:name="_Hlk169877310"/>
    <w:bookmarkStart w:id="22" w:name="_Hlk169877311"/>
    <w:bookmarkStart w:id="23" w:name="_Hlk169878910"/>
    <w:bookmarkStart w:id="24" w:name="_Hlk169878911"/>
    <w:bookmarkStart w:id="25" w:name="_Hlk169879608"/>
    <w:bookmarkStart w:id="26" w:name="_Hlk169879609"/>
    <w:bookmarkStart w:id="27" w:name="_Hlk169880053"/>
    <w:bookmarkStart w:id="28" w:name="_Hlk169880054"/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14D8831A" w14:textId="77777777" w:rsidR="00634251" w:rsidRPr="0050012E" w:rsidRDefault="00634251" w:rsidP="00634251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46F912D5" w14:textId="1CC2FB3D" w:rsidR="00634251" w:rsidRPr="00634251" w:rsidRDefault="00634251" w:rsidP="00634251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BC661" w14:textId="77777777" w:rsidR="00F86A1F" w:rsidRDefault="00F86A1F" w:rsidP="00634251">
      <w:r>
        <w:separator/>
      </w:r>
    </w:p>
  </w:footnote>
  <w:footnote w:type="continuationSeparator" w:id="0">
    <w:p w14:paraId="1B0D3E0E" w14:textId="77777777" w:rsidR="00F86A1F" w:rsidRDefault="00F86A1F" w:rsidP="00634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431"/>
      <w:gridCol w:w="5252"/>
    </w:tblGrid>
    <w:tr w:rsidR="002F3B8C" w14:paraId="2FECFAB7" w14:textId="77777777" w:rsidTr="006B01F3">
      <w:tc>
        <w:tcPr>
          <w:tcW w:w="5494" w:type="dxa"/>
          <w:shd w:val="clear" w:color="auto" w:fill="auto"/>
        </w:tcPr>
        <w:p w14:paraId="1B4E7BBC" w14:textId="41E4EFA6" w:rsidR="002F3B8C" w:rsidRDefault="002F3B8C" w:rsidP="002F3B8C">
          <w:pPr>
            <w:pStyle w:val="Header"/>
          </w:pPr>
          <w:r>
            <w:t xml:space="preserve">  </w:t>
          </w:r>
          <w:bookmarkStart w:id="0" w:name="_Hlk169868170"/>
          <w:bookmarkStart w:id="1" w:name="_Hlk169873048"/>
          <w:bookmarkStart w:id="2" w:name="_Hlk169873049"/>
          <w:bookmarkStart w:id="3" w:name="_Hlk169877305"/>
          <w:bookmarkStart w:id="4" w:name="_Hlk169877306"/>
          <w:bookmarkStart w:id="5" w:name="_Hlk169878903"/>
          <w:bookmarkStart w:id="6" w:name="_Hlk169878904"/>
          <w:r>
            <w:rPr>
              <w:noProof/>
            </w:rPr>
            <w:drawing>
              <wp:inline distT="0" distB="0" distL="0" distR="0" wp14:anchorId="44F50BB2" wp14:editId="5C1F9005">
                <wp:extent cx="2790825" cy="638175"/>
                <wp:effectExtent l="0" t="0" r="9525" b="9525"/>
                <wp:docPr id="97841757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0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</w:tcPr>
        <w:p w14:paraId="2CED8AA7" w14:textId="288EAA38" w:rsidR="002F3B8C" w:rsidRPr="005D155E" w:rsidRDefault="002F3B8C" w:rsidP="002F3B8C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07CE959E" wp14:editId="7217A03C">
                <wp:extent cx="1228725" cy="638175"/>
                <wp:effectExtent l="0" t="0" r="9525" b="9525"/>
                <wp:docPr id="1174745374" name="Picture 1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4745374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  <w:bookmarkEnd w:id="2"/>
    <w:bookmarkEnd w:id="3"/>
    <w:bookmarkEnd w:id="4"/>
    <w:bookmarkEnd w:id="5"/>
    <w:bookmarkEnd w:id="6"/>
  </w:tbl>
  <w:p w14:paraId="6B5B8C26" w14:textId="77777777" w:rsidR="002F3B8C" w:rsidRDefault="002F3B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E4CDF"/>
    <w:multiLevelType w:val="hybridMultilevel"/>
    <w:tmpl w:val="8F5A0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0271908">
    <w:abstractNumId w:val="1"/>
  </w:num>
  <w:num w:numId="2" w16cid:durableId="450631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0D"/>
    <w:rsid w:val="00001C83"/>
    <w:rsid w:val="00001FA2"/>
    <w:rsid w:val="00003BCA"/>
    <w:rsid w:val="000041FB"/>
    <w:rsid w:val="00005174"/>
    <w:rsid w:val="0000528F"/>
    <w:rsid w:val="00007EEC"/>
    <w:rsid w:val="00011F0E"/>
    <w:rsid w:val="000139AF"/>
    <w:rsid w:val="00016729"/>
    <w:rsid w:val="00021F6F"/>
    <w:rsid w:val="00025A47"/>
    <w:rsid w:val="00033EA0"/>
    <w:rsid w:val="00036F5D"/>
    <w:rsid w:val="0004570B"/>
    <w:rsid w:val="00047905"/>
    <w:rsid w:val="00047C3A"/>
    <w:rsid w:val="00051C7A"/>
    <w:rsid w:val="0005291C"/>
    <w:rsid w:val="000560C7"/>
    <w:rsid w:val="00057CBC"/>
    <w:rsid w:val="00060124"/>
    <w:rsid w:val="00061783"/>
    <w:rsid w:val="000624B2"/>
    <w:rsid w:val="00063DF9"/>
    <w:rsid w:val="000659A1"/>
    <w:rsid w:val="00071364"/>
    <w:rsid w:val="00075026"/>
    <w:rsid w:val="000777CF"/>
    <w:rsid w:val="00086A44"/>
    <w:rsid w:val="00094D04"/>
    <w:rsid w:val="00096F29"/>
    <w:rsid w:val="00097088"/>
    <w:rsid w:val="000A15C3"/>
    <w:rsid w:val="000A6DAD"/>
    <w:rsid w:val="000B2B05"/>
    <w:rsid w:val="000C1234"/>
    <w:rsid w:val="000C1747"/>
    <w:rsid w:val="000C1EA2"/>
    <w:rsid w:val="000C2584"/>
    <w:rsid w:val="000C27F9"/>
    <w:rsid w:val="000C2EBF"/>
    <w:rsid w:val="000C301D"/>
    <w:rsid w:val="000C4393"/>
    <w:rsid w:val="000C7583"/>
    <w:rsid w:val="000C783C"/>
    <w:rsid w:val="000D1C75"/>
    <w:rsid w:val="000D546C"/>
    <w:rsid w:val="000D6E99"/>
    <w:rsid w:val="000E7C33"/>
    <w:rsid w:val="000F2DAD"/>
    <w:rsid w:val="000F3CE9"/>
    <w:rsid w:val="000F4A6D"/>
    <w:rsid w:val="000F6F3C"/>
    <w:rsid w:val="000F7418"/>
    <w:rsid w:val="000F768B"/>
    <w:rsid w:val="00101B4A"/>
    <w:rsid w:val="00106784"/>
    <w:rsid w:val="001073F1"/>
    <w:rsid w:val="00107F3E"/>
    <w:rsid w:val="00110BB3"/>
    <w:rsid w:val="00112483"/>
    <w:rsid w:val="00112E37"/>
    <w:rsid w:val="0011319E"/>
    <w:rsid w:val="00113AA9"/>
    <w:rsid w:val="00116587"/>
    <w:rsid w:val="001227FD"/>
    <w:rsid w:val="00122AE1"/>
    <w:rsid w:val="00125247"/>
    <w:rsid w:val="0012583F"/>
    <w:rsid w:val="0012615B"/>
    <w:rsid w:val="0012625B"/>
    <w:rsid w:val="00127DDF"/>
    <w:rsid w:val="00130D85"/>
    <w:rsid w:val="00131648"/>
    <w:rsid w:val="00132D9C"/>
    <w:rsid w:val="00135954"/>
    <w:rsid w:val="00137F38"/>
    <w:rsid w:val="001411AC"/>
    <w:rsid w:val="001424C4"/>
    <w:rsid w:val="00146247"/>
    <w:rsid w:val="001522DC"/>
    <w:rsid w:val="001546D8"/>
    <w:rsid w:val="00157BBB"/>
    <w:rsid w:val="00160C50"/>
    <w:rsid w:val="001647EB"/>
    <w:rsid w:val="00164A9B"/>
    <w:rsid w:val="00165692"/>
    <w:rsid w:val="00167759"/>
    <w:rsid w:val="001677F8"/>
    <w:rsid w:val="001706C7"/>
    <w:rsid w:val="00171C75"/>
    <w:rsid w:val="00172FC6"/>
    <w:rsid w:val="00173EE3"/>
    <w:rsid w:val="001755D3"/>
    <w:rsid w:val="00175803"/>
    <w:rsid w:val="00177941"/>
    <w:rsid w:val="001806A6"/>
    <w:rsid w:val="00182B9E"/>
    <w:rsid w:val="0018341D"/>
    <w:rsid w:val="00184DE0"/>
    <w:rsid w:val="00185424"/>
    <w:rsid w:val="00186043"/>
    <w:rsid w:val="00187F9C"/>
    <w:rsid w:val="001918DE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6C57"/>
    <w:rsid w:val="001C07CF"/>
    <w:rsid w:val="001C18EE"/>
    <w:rsid w:val="001C3875"/>
    <w:rsid w:val="001C4654"/>
    <w:rsid w:val="001C5655"/>
    <w:rsid w:val="001C66FA"/>
    <w:rsid w:val="001C712C"/>
    <w:rsid w:val="001D4EEA"/>
    <w:rsid w:val="001D5938"/>
    <w:rsid w:val="001D6A19"/>
    <w:rsid w:val="001E2E8D"/>
    <w:rsid w:val="001E58A5"/>
    <w:rsid w:val="001E788D"/>
    <w:rsid w:val="001F4EA8"/>
    <w:rsid w:val="001F6AF5"/>
    <w:rsid w:val="001F73DD"/>
    <w:rsid w:val="0020495A"/>
    <w:rsid w:val="002050C5"/>
    <w:rsid w:val="002078C6"/>
    <w:rsid w:val="00207BBD"/>
    <w:rsid w:val="002138F9"/>
    <w:rsid w:val="00213D5F"/>
    <w:rsid w:val="00215EB1"/>
    <w:rsid w:val="002175E3"/>
    <w:rsid w:val="0021796D"/>
    <w:rsid w:val="0022066B"/>
    <w:rsid w:val="00220A95"/>
    <w:rsid w:val="00221FF8"/>
    <w:rsid w:val="002233EA"/>
    <w:rsid w:val="00235A8B"/>
    <w:rsid w:val="00235CE6"/>
    <w:rsid w:val="00241931"/>
    <w:rsid w:val="00242382"/>
    <w:rsid w:val="00242793"/>
    <w:rsid w:val="00242BC2"/>
    <w:rsid w:val="0025252F"/>
    <w:rsid w:val="00253ED6"/>
    <w:rsid w:val="002554EC"/>
    <w:rsid w:val="00255E48"/>
    <w:rsid w:val="002619CF"/>
    <w:rsid w:val="00261B8B"/>
    <w:rsid w:val="00262625"/>
    <w:rsid w:val="00264EEB"/>
    <w:rsid w:val="00266E18"/>
    <w:rsid w:val="00270C3E"/>
    <w:rsid w:val="0027255F"/>
    <w:rsid w:val="002735F1"/>
    <w:rsid w:val="002751B6"/>
    <w:rsid w:val="00275802"/>
    <w:rsid w:val="00277115"/>
    <w:rsid w:val="002773AC"/>
    <w:rsid w:val="00281DBC"/>
    <w:rsid w:val="00283326"/>
    <w:rsid w:val="00284A00"/>
    <w:rsid w:val="00284D71"/>
    <w:rsid w:val="0028580F"/>
    <w:rsid w:val="00292BF1"/>
    <w:rsid w:val="00295040"/>
    <w:rsid w:val="002A14A6"/>
    <w:rsid w:val="002A40E4"/>
    <w:rsid w:val="002A4D07"/>
    <w:rsid w:val="002A750C"/>
    <w:rsid w:val="002B2311"/>
    <w:rsid w:val="002B2624"/>
    <w:rsid w:val="002B66C3"/>
    <w:rsid w:val="002C1F67"/>
    <w:rsid w:val="002C3C1E"/>
    <w:rsid w:val="002C56AD"/>
    <w:rsid w:val="002C809F"/>
    <w:rsid w:val="002D0A76"/>
    <w:rsid w:val="002D1615"/>
    <w:rsid w:val="002D4E85"/>
    <w:rsid w:val="002D69A7"/>
    <w:rsid w:val="002E2A5F"/>
    <w:rsid w:val="002E4A02"/>
    <w:rsid w:val="002E60EE"/>
    <w:rsid w:val="002F3B8C"/>
    <w:rsid w:val="002F42A0"/>
    <w:rsid w:val="002F4FA9"/>
    <w:rsid w:val="002F549C"/>
    <w:rsid w:val="002F71CF"/>
    <w:rsid w:val="0030067F"/>
    <w:rsid w:val="00300DD2"/>
    <w:rsid w:val="0030242E"/>
    <w:rsid w:val="00304811"/>
    <w:rsid w:val="0030593A"/>
    <w:rsid w:val="00305993"/>
    <w:rsid w:val="003076E2"/>
    <w:rsid w:val="00307C41"/>
    <w:rsid w:val="00310893"/>
    <w:rsid w:val="00312C0C"/>
    <w:rsid w:val="003142B2"/>
    <w:rsid w:val="003170E4"/>
    <w:rsid w:val="00317A20"/>
    <w:rsid w:val="00322DFA"/>
    <w:rsid w:val="00323972"/>
    <w:rsid w:val="0032406E"/>
    <w:rsid w:val="00327171"/>
    <w:rsid w:val="0032742E"/>
    <w:rsid w:val="0033021C"/>
    <w:rsid w:val="0033310C"/>
    <w:rsid w:val="003332B3"/>
    <w:rsid w:val="003343C6"/>
    <w:rsid w:val="00334F62"/>
    <w:rsid w:val="00336EBD"/>
    <w:rsid w:val="0033733E"/>
    <w:rsid w:val="00337627"/>
    <w:rsid w:val="00344526"/>
    <w:rsid w:val="00347AA3"/>
    <w:rsid w:val="00350161"/>
    <w:rsid w:val="00353811"/>
    <w:rsid w:val="00355215"/>
    <w:rsid w:val="00356E46"/>
    <w:rsid w:val="00356F7B"/>
    <w:rsid w:val="00357820"/>
    <w:rsid w:val="00357BAD"/>
    <w:rsid w:val="0036091C"/>
    <w:rsid w:val="00363F0E"/>
    <w:rsid w:val="00363FC9"/>
    <w:rsid w:val="003658DE"/>
    <w:rsid w:val="00366A6A"/>
    <w:rsid w:val="00366D7D"/>
    <w:rsid w:val="003706E9"/>
    <w:rsid w:val="00371F45"/>
    <w:rsid w:val="00374C17"/>
    <w:rsid w:val="003750C2"/>
    <w:rsid w:val="003824D4"/>
    <w:rsid w:val="00387BD8"/>
    <w:rsid w:val="0039278A"/>
    <w:rsid w:val="003A1AAE"/>
    <w:rsid w:val="003A294A"/>
    <w:rsid w:val="003A333D"/>
    <w:rsid w:val="003A42F4"/>
    <w:rsid w:val="003A4F3A"/>
    <w:rsid w:val="003A6B58"/>
    <w:rsid w:val="003A6CAA"/>
    <w:rsid w:val="003B05CA"/>
    <w:rsid w:val="003B27DE"/>
    <w:rsid w:val="003B327A"/>
    <w:rsid w:val="003B37B0"/>
    <w:rsid w:val="003B37C2"/>
    <w:rsid w:val="003B746A"/>
    <w:rsid w:val="003C300B"/>
    <w:rsid w:val="003C4D8E"/>
    <w:rsid w:val="003C6D3B"/>
    <w:rsid w:val="003D1920"/>
    <w:rsid w:val="003D365F"/>
    <w:rsid w:val="003D3B40"/>
    <w:rsid w:val="003D77BE"/>
    <w:rsid w:val="003E0476"/>
    <w:rsid w:val="003E4B04"/>
    <w:rsid w:val="003E5065"/>
    <w:rsid w:val="003E511D"/>
    <w:rsid w:val="003E5805"/>
    <w:rsid w:val="003F2214"/>
    <w:rsid w:val="003F3717"/>
    <w:rsid w:val="003F4CFB"/>
    <w:rsid w:val="003F5F61"/>
    <w:rsid w:val="004005BD"/>
    <w:rsid w:val="004022A4"/>
    <w:rsid w:val="004031FE"/>
    <w:rsid w:val="0040369D"/>
    <w:rsid w:val="00405A3E"/>
    <w:rsid w:val="0040640C"/>
    <w:rsid w:val="0040690B"/>
    <w:rsid w:val="004152BC"/>
    <w:rsid w:val="00416E75"/>
    <w:rsid w:val="00417771"/>
    <w:rsid w:val="0041779D"/>
    <w:rsid w:val="00421C76"/>
    <w:rsid w:val="00422737"/>
    <w:rsid w:val="004236A5"/>
    <w:rsid w:val="004242E0"/>
    <w:rsid w:val="00431B3B"/>
    <w:rsid w:val="004322B3"/>
    <w:rsid w:val="0043264C"/>
    <w:rsid w:val="00435370"/>
    <w:rsid w:val="00435DC9"/>
    <w:rsid w:val="00436D90"/>
    <w:rsid w:val="00442F84"/>
    <w:rsid w:val="00444C3B"/>
    <w:rsid w:val="00445058"/>
    <w:rsid w:val="004462AA"/>
    <w:rsid w:val="004475F5"/>
    <w:rsid w:val="00452FC8"/>
    <w:rsid w:val="004531E5"/>
    <w:rsid w:val="00453CF9"/>
    <w:rsid w:val="0045440B"/>
    <w:rsid w:val="0045480A"/>
    <w:rsid w:val="00455946"/>
    <w:rsid w:val="00457809"/>
    <w:rsid w:val="0046101C"/>
    <w:rsid w:val="004631F6"/>
    <w:rsid w:val="0046369A"/>
    <w:rsid w:val="00463D37"/>
    <w:rsid w:val="00473000"/>
    <w:rsid w:val="00474DB7"/>
    <w:rsid w:val="0047749C"/>
    <w:rsid w:val="004774AA"/>
    <w:rsid w:val="004831E2"/>
    <w:rsid w:val="0049156F"/>
    <w:rsid w:val="004935DF"/>
    <w:rsid w:val="0049468B"/>
    <w:rsid w:val="004970BD"/>
    <w:rsid w:val="004A00F2"/>
    <w:rsid w:val="004A0E42"/>
    <w:rsid w:val="004A1CF6"/>
    <w:rsid w:val="004A1D8B"/>
    <w:rsid w:val="004A29EB"/>
    <w:rsid w:val="004A4C12"/>
    <w:rsid w:val="004B0CBE"/>
    <w:rsid w:val="004B0F55"/>
    <w:rsid w:val="004B1338"/>
    <w:rsid w:val="004B4931"/>
    <w:rsid w:val="004B5A93"/>
    <w:rsid w:val="004B62C4"/>
    <w:rsid w:val="004C1BD5"/>
    <w:rsid w:val="004C76A2"/>
    <w:rsid w:val="004C7BDF"/>
    <w:rsid w:val="004D1261"/>
    <w:rsid w:val="004D204E"/>
    <w:rsid w:val="004D2626"/>
    <w:rsid w:val="004D5B37"/>
    <w:rsid w:val="004D5C36"/>
    <w:rsid w:val="004D7E22"/>
    <w:rsid w:val="004E5700"/>
    <w:rsid w:val="004E5F71"/>
    <w:rsid w:val="004E63B3"/>
    <w:rsid w:val="004F19F9"/>
    <w:rsid w:val="004F2ED2"/>
    <w:rsid w:val="004F30C6"/>
    <w:rsid w:val="004F4619"/>
    <w:rsid w:val="00507CA5"/>
    <w:rsid w:val="00511E89"/>
    <w:rsid w:val="00512DAA"/>
    <w:rsid w:val="005139CA"/>
    <w:rsid w:val="00513D66"/>
    <w:rsid w:val="005142C4"/>
    <w:rsid w:val="00516B8C"/>
    <w:rsid w:val="0053089A"/>
    <w:rsid w:val="0053136B"/>
    <w:rsid w:val="00532821"/>
    <w:rsid w:val="0053403C"/>
    <w:rsid w:val="00534FFA"/>
    <w:rsid w:val="0053599F"/>
    <w:rsid w:val="005372AF"/>
    <w:rsid w:val="00542CC8"/>
    <w:rsid w:val="00542D13"/>
    <w:rsid w:val="00544C6E"/>
    <w:rsid w:val="00545879"/>
    <w:rsid w:val="00545995"/>
    <w:rsid w:val="005512CE"/>
    <w:rsid w:val="00556B5F"/>
    <w:rsid w:val="00556F4C"/>
    <w:rsid w:val="005604C9"/>
    <w:rsid w:val="00560F2E"/>
    <w:rsid w:val="00562663"/>
    <w:rsid w:val="00565A57"/>
    <w:rsid w:val="00566F20"/>
    <w:rsid w:val="0056765A"/>
    <w:rsid w:val="005714C6"/>
    <w:rsid w:val="00571D91"/>
    <w:rsid w:val="00572BEF"/>
    <w:rsid w:val="00574C9A"/>
    <w:rsid w:val="00580673"/>
    <w:rsid w:val="00584181"/>
    <w:rsid w:val="00586104"/>
    <w:rsid w:val="00586F24"/>
    <w:rsid w:val="00587311"/>
    <w:rsid w:val="005906B8"/>
    <w:rsid w:val="00591344"/>
    <w:rsid w:val="00591678"/>
    <w:rsid w:val="00591FEE"/>
    <w:rsid w:val="00592317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C67A9"/>
    <w:rsid w:val="005D1107"/>
    <w:rsid w:val="005D5E33"/>
    <w:rsid w:val="005D6CB1"/>
    <w:rsid w:val="005D6FCD"/>
    <w:rsid w:val="005E13FC"/>
    <w:rsid w:val="005E2BCF"/>
    <w:rsid w:val="005E5957"/>
    <w:rsid w:val="005E7CA2"/>
    <w:rsid w:val="005F034C"/>
    <w:rsid w:val="005F4F73"/>
    <w:rsid w:val="005F5342"/>
    <w:rsid w:val="00600465"/>
    <w:rsid w:val="0060251C"/>
    <w:rsid w:val="006026D2"/>
    <w:rsid w:val="006042B3"/>
    <w:rsid w:val="00604FD1"/>
    <w:rsid w:val="0060508F"/>
    <w:rsid w:val="00611F57"/>
    <w:rsid w:val="00612803"/>
    <w:rsid w:val="00612CDE"/>
    <w:rsid w:val="006152FB"/>
    <w:rsid w:val="006172CA"/>
    <w:rsid w:val="00620540"/>
    <w:rsid w:val="00620EFB"/>
    <w:rsid w:val="006219D3"/>
    <w:rsid w:val="00621B60"/>
    <w:rsid w:val="0062550F"/>
    <w:rsid w:val="00626C85"/>
    <w:rsid w:val="00634251"/>
    <w:rsid w:val="006371EF"/>
    <w:rsid w:val="00637A77"/>
    <w:rsid w:val="0064191D"/>
    <w:rsid w:val="00642EA0"/>
    <w:rsid w:val="00646D41"/>
    <w:rsid w:val="0064798C"/>
    <w:rsid w:val="00650A65"/>
    <w:rsid w:val="00651494"/>
    <w:rsid w:val="006532F4"/>
    <w:rsid w:val="006562DA"/>
    <w:rsid w:val="00662ABF"/>
    <w:rsid w:val="0066361B"/>
    <w:rsid w:val="0066533C"/>
    <w:rsid w:val="006676D9"/>
    <w:rsid w:val="006770CF"/>
    <w:rsid w:val="00680F6F"/>
    <w:rsid w:val="0068359D"/>
    <w:rsid w:val="0068377F"/>
    <w:rsid w:val="006859A2"/>
    <w:rsid w:val="00687263"/>
    <w:rsid w:val="0068744C"/>
    <w:rsid w:val="0069338A"/>
    <w:rsid w:val="00694A91"/>
    <w:rsid w:val="006A30FC"/>
    <w:rsid w:val="006A47DF"/>
    <w:rsid w:val="006A5D82"/>
    <w:rsid w:val="006A6D99"/>
    <w:rsid w:val="006B0E22"/>
    <w:rsid w:val="006B1910"/>
    <w:rsid w:val="006B304F"/>
    <w:rsid w:val="006B4137"/>
    <w:rsid w:val="006B4345"/>
    <w:rsid w:val="006B5655"/>
    <w:rsid w:val="006B6BAC"/>
    <w:rsid w:val="006C2C46"/>
    <w:rsid w:val="006C75C7"/>
    <w:rsid w:val="006D3206"/>
    <w:rsid w:val="006D5415"/>
    <w:rsid w:val="006E2A5A"/>
    <w:rsid w:val="006E2DCD"/>
    <w:rsid w:val="006E35F1"/>
    <w:rsid w:val="006E60E6"/>
    <w:rsid w:val="006F2BAE"/>
    <w:rsid w:val="006F434B"/>
    <w:rsid w:val="006F4719"/>
    <w:rsid w:val="006F4B9D"/>
    <w:rsid w:val="006F6121"/>
    <w:rsid w:val="006F6A84"/>
    <w:rsid w:val="0070132A"/>
    <w:rsid w:val="0070318A"/>
    <w:rsid w:val="0070557B"/>
    <w:rsid w:val="00707BD1"/>
    <w:rsid w:val="00711D4F"/>
    <w:rsid w:val="00712254"/>
    <w:rsid w:val="00712FC6"/>
    <w:rsid w:val="00713D34"/>
    <w:rsid w:val="00713E10"/>
    <w:rsid w:val="00721ECD"/>
    <w:rsid w:val="0072282C"/>
    <w:rsid w:val="00725E62"/>
    <w:rsid w:val="00732452"/>
    <w:rsid w:val="007343AC"/>
    <w:rsid w:val="00734E82"/>
    <w:rsid w:val="00735022"/>
    <w:rsid w:val="00735586"/>
    <w:rsid w:val="00735E04"/>
    <w:rsid w:val="00740037"/>
    <w:rsid w:val="00740564"/>
    <w:rsid w:val="00741E20"/>
    <w:rsid w:val="00744B5C"/>
    <w:rsid w:val="00746A3B"/>
    <w:rsid w:val="007506EB"/>
    <w:rsid w:val="00751A75"/>
    <w:rsid w:val="007530A7"/>
    <w:rsid w:val="00754D15"/>
    <w:rsid w:val="00755E37"/>
    <w:rsid w:val="007636ED"/>
    <w:rsid w:val="007656D9"/>
    <w:rsid w:val="0077073A"/>
    <w:rsid w:val="00771FD6"/>
    <w:rsid w:val="007738C5"/>
    <w:rsid w:val="007762C6"/>
    <w:rsid w:val="007779C7"/>
    <w:rsid w:val="00781B14"/>
    <w:rsid w:val="00786D7F"/>
    <w:rsid w:val="00787DDC"/>
    <w:rsid w:val="00790530"/>
    <w:rsid w:val="007905D5"/>
    <w:rsid w:val="007937C1"/>
    <w:rsid w:val="0079569B"/>
    <w:rsid w:val="00795866"/>
    <w:rsid w:val="00795A4B"/>
    <w:rsid w:val="00796432"/>
    <w:rsid w:val="00796EA4"/>
    <w:rsid w:val="0079705A"/>
    <w:rsid w:val="007A1B63"/>
    <w:rsid w:val="007A207A"/>
    <w:rsid w:val="007A4DDB"/>
    <w:rsid w:val="007A752A"/>
    <w:rsid w:val="007B520D"/>
    <w:rsid w:val="007B7C1D"/>
    <w:rsid w:val="007C28EC"/>
    <w:rsid w:val="007C3959"/>
    <w:rsid w:val="007C7FAA"/>
    <w:rsid w:val="007D01BA"/>
    <w:rsid w:val="007D02D5"/>
    <w:rsid w:val="007D043C"/>
    <w:rsid w:val="007D1507"/>
    <w:rsid w:val="007D3762"/>
    <w:rsid w:val="007D3AA4"/>
    <w:rsid w:val="007D3AFA"/>
    <w:rsid w:val="007D5402"/>
    <w:rsid w:val="007D7976"/>
    <w:rsid w:val="007E681B"/>
    <w:rsid w:val="007E692D"/>
    <w:rsid w:val="007E75E7"/>
    <w:rsid w:val="007F095D"/>
    <w:rsid w:val="007F220B"/>
    <w:rsid w:val="007F3FBE"/>
    <w:rsid w:val="00805579"/>
    <w:rsid w:val="00813227"/>
    <w:rsid w:val="00814CB1"/>
    <w:rsid w:val="00816DD9"/>
    <w:rsid w:val="00820656"/>
    <w:rsid w:val="00821F7A"/>
    <w:rsid w:val="00822B0A"/>
    <w:rsid w:val="00824D2A"/>
    <w:rsid w:val="00827D81"/>
    <w:rsid w:val="00830DB0"/>
    <w:rsid w:val="008315D2"/>
    <w:rsid w:val="00831BED"/>
    <w:rsid w:val="00834CE9"/>
    <w:rsid w:val="0083556C"/>
    <w:rsid w:val="008356BE"/>
    <w:rsid w:val="0083789A"/>
    <w:rsid w:val="008432E4"/>
    <w:rsid w:val="008452D4"/>
    <w:rsid w:val="00845F89"/>
    <w:rsid w:val="008464BD"/>
    <w:rsid w:val="00846557"/>
    <w:rsid w:val="00846E24"/>
    <w:rsid w:val="0085431F"/>
    <w:rsid w:val="00856AF3"/>
    <w:rsid w:val="00856FC7"/>
    <w:rsid w:val="00860646"/>
    <w:rsid w:val="00862C08"/>
    <w:rsid w:val="008664FA"/>
    <w:rsid w:val="008705F5"/>
    <w:rsid w:val="0087288F"/>
    <w:rsid w:val="008735AF"/>
    <w:rsid w:val="0087582A"/>
    <w:rsid w:val="00875D99"/>
    <w:rsid w:val="0089215E"/>
    <w:rsid w:val="008935B6"/>
    <w:rsid w:val="00893CD6"/>
    <w:rsid w:val="008A34B4"/>
    <w:rsid w:val="008A3B0B"/>
    <w:rsid w:val="008A4CFD"/>
    <w:rsid w:val="008A6374"/>
    <w:rsid w:val="008B0558"/>
    <w:rsid w:val="008B1807"/>
    <w:rsid w:val="008B3395"/>
    <w:rsid w:val="008B3893"/>
    <w:rsid w:val="008B405D"/>
    <w:rsid w:val="008B5282"/>
    <w:rsid w:val="008B71CF"/>
    <w:rsid w:val="008C25EB"/>
    <w:rsid w:val="008C3FB2"/>
    <w:rsid w:val="008C4DCC"/>
    <w:rsid w:val="008C7A8B"/>
    <w:rsid w:val="008D18EC"/>
    <w:rsid w:val="008D24F1"/>
    <w:rsid w:val="008D30FF"/>
    <w:rsid w:val="008D4D80"/>
    <w:rsid w:val="008D56E0"/>
    <w:rsid w:val="008E1780"/>
    <w:rsid w:val="008E3C27"/>
    <w:rsid w:val="008E426E"/>
    <w:rsid w:val="008E4B7D"/>
    <w:rsid w:val="008E672F"/>
    <w:rsid w:val="008E75D8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4AF4"/>
    <w:rsid w:val="00915A80"/>
    <w:rsid w:val="00916E26"/>
    <w:rsid w:val="00921595"/>
    <w:rsid w:val="00925615"/>
    <w:rsid w:val="00926968"/>
    <w:rsid w:val="009327CF"/>
    <w:rsid w:val="00932C20"/>
    <w:rsid w:val="00932CE9"/>
    <w:rsid w:val="009335F7"/>
    <w:rsid w:val="00943566"/>
    <w:rsid w:val="00943D72"/>
    <w:rsid w:val="0094546D"/>
    <w:rsid w:val="00945F23"/>
    <w:rsid w:val="00947DEA"/>
    <w:rsid w:val="009557BD"/>
    <w:rsid w:val="009559DC"/>
    <w:rsid w:val="009569B2"/>
    <w:rsid w:val="00960909"/>
    <w:rsid w:val="009615BC"/>
    <w:rsid w:val="00962655"/>
    <w:rsid w:val="0096437C"/>
    <w:rsid w:val="00965530"/>
    <w:rsid w:val="00967ABC"/>
    <w:rsid w:val="009716B7"/>
    <w:rsid w:val="00973765"/>
    <w:rsid w:val="009744DC"/>
    <w:rsid w:val="0097488B"/>
    <w:rsid w:val="00974F77"/>
    <w:rsid w:val="009752D4"/>
    <w:rsid w:val="00983C52"/>
    <w:rsid w:val="00984558"/>
    <w:rsid w:val="00986621"/>
    <w:rsid w:val="00987970"/>
    <w:rsid w:val="0099044A"/>
    <w:rsid w:val="00991960"/>
    <w:rsid w:val="00994AEB"/>
    <w:rsid w:val="00996DB9"/>
    <w:rsid w:val="009A2602"/>
    <w:rsid w:val="009A3074"/>
    <w:rsid w:val="009A5BE6"/>
    <w:rsid w:val="009A7FC7"/>
    <w:rsid w:val="009B0539"/>
    <w:rsid w:val="009B0FA7"/>
    <w:rsid w:val="009B2F63"/>
    <w:rsid w:val="009B3C28"/>
    <w:rsid w:val="009B587E"/>
    <w:rsid w:val="009C35ED"/>
    <w:rsid w:val="009C494F"/>
    <w:rsid w:val="009C5774"/>
    <w:rsid w:val="009C6CE8"/>
    <w:rsid w:val="009D1046"/>
    <w:rsid w:val="009D2EEB"/>
    <w:rsid w:val="009D2FCA"/>
    <w:rsid w:val="009D7B74"/>
    <w:rsid w:val="009E106A"/>
    <w:rsid w:val="009F15A9"/>
    <w:rsid w:val="009F220B"/>
    <w:rsid w:val="009F358F"/>
    <w:rsid w:val="009F3B5F"/>
    <w:rsid w:val="009F3D19"/>
    <w:rsid w:val="009F4688"/>
    <w:rsid w:val="009F4C61"/>
    <w:rsid w:val="00A01951"/>
    <w:rsid w:val="00A02568"/>
    <w:rsid w:val="00A070BF"/>
    <w:rsid w:val="00A10F20"/>
    <w:rsid w:val="00A14E87"/>
    <w:rsid w:val="00A22327"/>
    <w:rsid w:val="00A2616B"/>
    <w:rsid w:val="00A26C49"/>
    <w:rsid w:val="00A27F53"/>
    <w:rsid w:val="00A31073"/>
    <w:rsid w:val="00A343B3"/>
    <w:rsid w:val="00A35E43"/>
    <w:rsid w:val="00A371C8"/>
    <w:rsid w:val="00A4215F"/>
    <w:rsid w:val="00A42E50"/>
    <w:rsid w:val="00A43460"/>
    <w:rsid w:val="00A44E15"/>
    <w:rsid w:val="00A451CD"/>
    <w:rsid w:val="00A45DB6"/>
    <w:rsid w:val="00A47478"/>
    <w:rsid w:val="00A502FB"/>
    <w:rsid w:val="00A52C78"/>
    <w:rsid w:val="00A532D7"/>
    <w:rsid w:val="00A54832"/>
    <w:rsid w:val="00A560CE"/>
    <w:rsid w:val="00A56880"/>
    <w:rsid w:val="00A56AD7"/>
    <w:rsid w:val="00A60C35"/>
    <w:rsid w:val="00A622AD"/>
    <w:rsid w:val="00A67165"/>
    <w:rsid w:val="00A70F1C"/>
    <w:rsid w:val="00A71B69"/>
    <w:rsid w:val="00A72C1C"/>
    <w:rsid w:val="00A75298"/>
    <w:rsid w:val="00A770EB"/>
    <w:rsid w:val="00A91245"/>
    <w:rsid w:val="00A91789"/>
    <w:rsid w:val="00A9185A"/>
    <w:rsid w:val="00A91BEE"/>
    <w:rsid w:val="00AA066F"/>
    <w:rsid w:val="00AA1159"/>
    <w:rsid w:val="00AA1339"/>
    <w:rsid w:val="00AA3087"/>
    <w:rsid w:val="00AA3C48"/>
    <w:rsid w:val="00AA4465"/>
    <w:rsid w:val="00AA55FF"/>
    <w:rsid w:val="00AA77F7"/>
    <w:rsid w:val="00AB2B20"/>
    <w:rsid w:val="00AB39EB"/>
    <w:rsid w:val="00AB6A7B"/>
    <w:rsid w:val="00AC177E"/>
    <w:rsid w:val="00AC3E04"/>
    <w:rsid w:val="00AD3705"/>
    <w:rsid w:val="00AD742A"/>
    <w:rsid w:val="00AE1F6D"/>
    <w:rsid w:val="00AE37CF"/>
    <w:rsid w:val="00AE4339"/>
    <w:rsid w:val="00AE4A3F"/>
    <w:rsid w:val="00AF0A9E"/>
    <w:rsid w:val="00AF4F35"/>
    <w:rsid w:val="00AF7702"/>
    <w:rsid w:val="00AF7AEC"/>
    <w:rsid w:val="00AF7DD3"/>
    <w:rsid w:val="00B0370A"/>
    <w:rsid w:val="00B04A38"/>
    <w:rsid w:val="00B057BF"/>
    <w:rsid w:val="00B06D7D"/>
    <w:rsid w:val="00B10F57"/>
    <w:rsid w:val="00B15C95"/>
    <w:rsid w:val="00B16489"/>
    <w:rsid w:val="00B2047D"/>
    <w:rsid w:val="00B20800"/>
    <w:rsid w:val="00B2211C"/>
    <w:rsid w:val="00B23A74"/>
    <w:rsid w:val="00B25240"/>
    <w:rsid w:val="00B26348"/>
    <w:rsid w:val="00B30968"/>
    <w:rsid w:val="00B32E5D"/>
    <w:rsid w:val="00B3709D"/>
    <w:rsid w:val="00B40A22"/>
    <w:rsid w:val="00B5604C"/>
    <w:rsid w:val="00B661C1"/>
    <w:rsid w:val="00B663A3"/>
    <w:rsid w:val="00B67415"/>
    <w:rsid w:val="00B716E0"/>
    <w:rsid w:val="00B7212E"/>
    <w:rsid w:val="00B746E4"/>
    <w:rsid w:val="00B7475C"/>
    <w:rsid w:val="00B75A6B"/>
    <w:rsid w:val="00B76319"/>
    <w:rsid w:val="00B77A0E"/>
    <w:rsid w:val="00B8042D"/>
    <w:rsid w:val="00B81FBD"/>
    <w:rsid w:val="00B83DBA"/>
    <w:rsid w:val="00B83E85"/>
    <w:rsid w:val="00B847A9"/>
    <w:rsid w:val="00B84B12"/>
    <w:rsid w:val="00B85BCF"/>
    <w:rsid w:val="00B86EF3"/>
    <w:rsid w:val="00B87A4B"/>
    <w:rsid w:val="00B90084"/>
    <w:rsid w:val="00B94E0E"/>
    <w:rsid w:val="00B951A1"/>
    <w:rsid w:val="00B97358"/>
    <w:rsid w:val="00BA1F52"/>
    <w:rsid w:val="00BA2546"/>
    <w:rsid w:val="00BA2880"/>
    <w:rsid w:val="00BA57CE"/>
    <w:rsid w:val="00BA6010"/>
    <w:rsid w:val="00BB1290"/>
    <w:rsid w:val="00BB35D3"/>
    <w:rsid w:val="00BB4E14"/>
    <w:rsid w:val="00BB6176"/>
    <w:rsid w:val="00BC0531"/>
    <w:rsid w:val="00BC7BD9"/>
    <w:rsid w:val="00BD0C72"/>
    <w:rsid w:val="00BD3DBE"/>
    <w:rsid w:val="00BD7605"/>
    <w:rsid w:val="00BE02F6"/>
    <w:rsid w:val="00BE076B"/>
    <w:rsid w:val="00BE155E"/>
    <w:rsid w:val="00BF1D43"/>
    <w:rsid w:val="00BF24FA"/>
    <w:rsid w:val="00BF585D"/>
    <w:rsid w:val="00BF629E"/>
    <w:rsid w:val="00C0406D"/>
    <w:rsid w:val="00C041DD"/>
    <w:rsid w:val="00C058C7"/>
    <w:rsid w:val="00C063B8"/>
    <w:rsid w:val="00C06662"/>
    <w:rsid w:val="00C06E4F"/>
    <w:rsid w:val="00C079E7"/>
    <w:rsid w:val="00C102EC"/>
    <w:rsid w:val="00C108E7"/>
    <w:rsid w:val="00C10B28"/>
    <w:rsid w:val="00C1307B"/>
    <w:rsid w:val="00C14E8E"/>
    <w:rsid w:val="00C156E1"/>
    <w:rsid w:val="00C15AD3"/>
    <w:rsid w:val="00C16163"/>
    <w:rsid w:val="00C166AD"/>
    <w:rsid w:val="00C178ED"/>
    <w:rsid w:val="00C20928"/>
    <w:rsid w:val="00C20DFE"/>
    <w:rsid w:val="00C20F05"/>
    <w:rsid w:val="00C21325"/>
    <w:rsid w:val="00C2396B"/>
    <w:rsid w:val="00C27529"/>
    <w:rsid w:val="00C27E6B"/>
    <w:rsid w:val="00C30652"/>
    <w:rsid w:val="00C33D4A"/>
    <w:rsid w:val="00C341D2"/>
    <w:rsid w:val="00C34F50"/>
    <w:rsid w:val="00C37407"/>
    <w:rsid w:val="00C46EA0"/>
    <w:rsid w:val="00C53ED6"/>
    <w:rsid w:val="00C549B7"/>
    <w:rsid w:val="00C617F8"/>
    <w:rsid w:val="00C63898"/>
    <w:rsid w:val="00C65702"/>
    <w:rsid w:val="00C679C6"/>
    <w:rsid w:val="00C70CF5"/>
    <w:rsid w:val="00C70F90"/>
    <w:rsid w:val="00C717B6"/>
    <w:rsid w:val="00C73135"/>
    <w:rsid w:val="00C77540"/>
    <w:rsid w:val="00C84F4E"/>
    <w:rsid w:val="00C85639"/>
    <w:rsid w:val="00C85F52"/>
    <w:rsid w:val="00C87B66"/>
    <w:rsid w:val="00C91095"/>
    <w:rsid w:val="00C9132A"/>
    <w:rsid w:val="00C916C5"/>
    <w:rsid w:val="00C932EE"/>
    <w:rsid w:val="00C965AC"/>
    <w:rsid w:val="00CA061C"/>
    <w:rsid w:val="00CA119B"/>
    <w:rsid w:val="00CA1E82"/>
    <w:rsid w:val="00CB0A2B"/>
    <w:rsid w:val="00CB1D12"/>
    <w:rsid w:val="00CB4946"/>
    <w:rsid w:val="00CB4E80"/>
    <w:rsid w:val="00CB4F87"/>
    <w:rsid w:val="00CB4FE2"/>
    <w:rsid w:val="00CC087B"/>
    <w:rsid w:val="00CC2E88"/>
    <w:rsid w:val="00CD316C"/>
    <w:rsid w:val="00CD51F3"/>
    <w:rsid w:val="00CD5370"/>
    <w:rsid w:val="00CD6B92"/>
    <w:rsid w:val="00CD7F12"/>
    <w:rsid w:val="00CE4D22"/>
    <w:rsid w:val="00CE5324"/>
    <w:rsid w:val="00CE5780"/>
    <w:rsid w:val="00CE7A0E"/>
    <w:rsid w:val="00CF0E08"/>
    <w:rsid w:val="00CF295E"/>
    <w:rsid w:val="00CF335E"/>
    <w:rsid w:val="00CF394F"/>
    <w:rsid w:val="00CF5A4F"/>
    <w:rsid w:val="00CF654A"/>
    <w:rsid w:val="00D02B42"/>
    <w:rsid w:val="00D03457"/>
    <w:rsid w:val="00D047E8"/>
    <w:rsid w:val="00D04815"/>
    <w:rsid w:val="00D04FAA"/>
    <w:rsid w:val="00D06DCD"/>
    <w:rsid w:val="00D13A61"/>
    <w:rsid w:val="00D14C79"/>
    <w:rsid w:val="00D14FCA"/>
    <w:rsid w:val="00D15263"/>
    <w:rsid w:val="00D17485"/>
    <w:rsid w:val="00D22DC8"/>
    <w:rsid w:val="00D23097"/>
    <w:rsid w:val="00D25DAB"/>
    <w:rsid w:val="00D33A8F"/>
    <w:rsid w:val="00D35F66"/>
    <w:rsid w:val="00D377FB"/>
    <w:rsid w:val="00D401EF"/>
    <w:rsid w:val="00D403D9"/>
    <w:rsid w:val="00D4359E"/>
    <w:rsid w:val="00D471D5"/>
    <w:rsid w:val="00D47BEF"/>
    <w:rsid w:val="00D47CBE"/>
    <w:rsid w:val="00D503C2"/>
    <w:rsid w:val="00D50F56"/>
    <w:rsid w:val="00D5124D"/>
    <w:rsid w:val="00D5395B"/>
    <w:rsid w:val="00D54528"/>
    <w:rsid w:val="00D577A0"/>
    <w:rsid w:val="00D60BB0"/>
    <w:rsid w:val="00D61DCF"/>
    <w:rsid w:val="00D64D93"/>
    <w:rsid w:val="00D6665C"/>
    <w:rsid w:val="00D70BC2"/>
    <w:rsid w:val="00D72314"/>
    <w:rsid w:val="00D7290A"/>
    <w:rsid w:val="00D72E96"/>
    <w:rsid w:val="00D76602"/>
    <w:rsid w:val="00D76A42"/>
    <w:rsid w:val="00D823AE"/>
    <w:rsid w:val="00D82518"/>
    <w:rsid w:val="00D87F06"/>
    <w:rsid w:val="00D93639"/>
    <w:rsid w:val="00D941A0"/>
    <w:rsid w:val="00D94293"/>
    <w:rsid w:val="00D94D95"/>
    <w:rsid w:val="00D95901"/>
    <w:rsid w:val="00D963A7"/>
    <w:rsid w:val="00D977B5"/>
    <w:rsid w:val="00DA16CC"/>
    <w:rsid w:val="00DA200D"/>
    <w:rsid w:val="00DA20F2"/>
    <w:rsid w:val="00DB05DD"/>
    <w:rsid w:val="00DB2717"/>
    <w:rsid w:val="00DB2EE1"/>
    <w:rsid w:val="00DB3FD1"/>
    <w:rsid w:val="00DC20D5"/>
    <w:rsid w:val="00DC36D5"/>
    <w:rsid w:val="00DC3FA5"/>
    <w:rsid w:val="00DC5437"/>
    <w:rsid w:val="00DC6963"/>
    <w:rsid w:val="00DC69D5"/>
    <w:rsid w:val="00DC75C5"/>
    <w:rsid w:val="00DC76C5"/>
    <w:rsid w:val="00DD04F4"/>
    <w:rsid w:val="00DD2D35"/>
    <w:rsid w:val="00DD6B79"/>
    <w:rsid w:val="00DD6DEA"/>
    <w:rsid w:val="00DE064E"/>
    <w:rsid w:val="00DE2CB3"/>
    <w:rsid w:val="00DE4579"/>
    <w:rsid w:val="00DE79FD"/>
    <w:rsid w:val="00DE7C7E"/>
    <w:rsid w:val="00DF0775"/>
    <w:rsid w:val="00DF2722"/>
    <w:rsid w:val="00DF35AC"/>
    <w:rsid w:val="00DF47E6"/>
    <w:rsid w:val="00DF55CF"/>
    <w:rsid w:val="00DF5B3A"/>
    <w:rsid w:val="00DF5EA5"/>
    <w:rsid w:val="00E00EA5"/>
    <w:rsid w:val="00E01D56"/>
    <w:rsid w:val="00E11C0F"/>
    <w:rsid w:val="00E12508"/>
    <w:rsid w:val="00E13910"/>
    <w:rsid w:val="00E13B0E"/>
    <w:rsid w:val="00E172A8"/>
    <w:rsid w:val="00E1733C"/>
    <w:rsid w:val="00E261C2"/>
    <w:rsid w:val="00E31262"/>
    <w:rsid w:val="00E32570"/>
    <w:rsid w:val="00E338C3"/>
    <w:rsid w:val="00E33A6C"/>
    <w:rsid w:val="00E357FC"/>
    <w:rsid w:val="00E40245"/>
    <w:rsid w:val="00E43C4B"/>
    <w:rsid w:val="00E442EA"/>
    <w:rsid w:val="00E46E69"/>
    <w:rsid w:val="00E52C01"/>
    <w:rsid w:val="00E532D7"/>
    <w:rsid w:val="00E610ED"/>
    <w:rsid w:val="00E62719"/>
    <w:rsid w:val="00E64AAC"/>
    <w:rsid w:val="00E65EAB"/>
    <w:rsid w:val="00E6664A"/>
    <w:rsid w:val="00E7069D"/>
    <w:rsid w:val="00E73095"/>
    <w:rsid w:val="00E7355E"/>
    <w:rsid w:val="00E75285"/>
    <w:rsid w:val="00E75F67"/>
    <w:rsid w:val="00E850E1"/>
    <w:rsid w:val="00E86F3D"/>
    <w:rsid w:val="00E91526"/>
    <w:rsid w:val="00E93279"/>
    <w:rsid w:val="00E942C0"/>
    <w:rsid w:val="00E95C1E"/>
    <w:rsid w:val="00E963FA"/>
    <w:rsid w:val="00E97BDF"/>
    <w:rsid w:val="00EA18BC"/>
    <w:rsid w:val="00EA43A5"/>
    <w:rsid w:val="00EA6A26"/>
    <w:rsid w:val="00EA7840"/>
    <w:rsid w:val="00EB319F"/>
    <w:rsid w:val="00EB7149"/>
    <w:rsid w:val="00EC0C7E"/>
    <w:rsid w:val="00EC0D8A"/>
    <w:rsid w:val="00EC1551"/>
    <w:rsid w:val="00EC22FA"/>
    <w:rsid w:val="00EC4D65"/>
    <w:rsid w:val="00EC7975"/>
    <w:rsid w:val="00EC7B6A"/>
    <w:rsid w:val="00ED25AA"/>
    <w:rsid w:val="00ED4914"/>
    <w:rsid w:val="00ED4FBC"/>
    <w:rsid w:val="00ED5EAA"/>
    <w:rsid w:val="00EE3A5E"/>
    <w:rsid w:val="00EE4B86"/>
    <w:rsid w:val="00EE5121"/>
    <w:rsid w:val="00EE6E71"/>
    <w:rsid w:val="00EE77B0"/>
    <w:rsid w:val="00EE7FE5"/>
    <w:rsid w:val="00EF5D11"/>
    <w:rsid w:val="00F0012F"/>
    <w:rsid w:val="00F0077D"/>
    <w:rsid w:val="00F065BA"/>
    <w:rsid w:val="00F07BE0"/>
    <w:rsid w:val="00F115DB"/>
    <w:rsid w:val="00F11D4E"/>
    <w:rsid w:val="00F12304"/>
    <w:rsid w:val="00F1389E"/>
    <w:rsid w:val="00F14E85"/>
    <w:rsid w:val="00F1762B"/>
    <w:rsid w:val="00F17D15"/>
    <w:rsid w:val="00F20B12"/>
    <w:rsid w:val="00F23F7F"/>
    <w:rsid w:val="00F305F6"/>
    <w:rsid w:val="00F31B3B"/>
    <w:rsid w:val="00F31FE6"/>
    <w:rsid w:val="00F34AE2"/>
    <w:rsid w:val="00F358BF"/>
    <w:rsid w:val="00F36FC2"/>
    <w:rsid w:val="00F370C4"/>
    <w:rsid w:val="00F377E0"/>
    <w:rsid w:val="00F37A47"/>
    <w:rsid w:val="00F41778"/>
    <w:rsid w:val="00F43D76"/>
    <w:rsid w:val="00F46C20"/>
    <w:rsid w:val="00F53092"/>
    <w:rsid w:val="00F55AA9"/>
    <w:rsid w:val="00F61B60"/>
    <w:rsid w:val="00F62AB0"/>
    <w:rsid w:val="00F64B1D"/>
    <w:rsid w:val="00F65216"/>
    <w:rsid w:val="00F656E7"/>
    <w:rsid w:val="00F66E41"/>
    <w:rsid w:val="00F713EA"/>
    <w:rsid w:val="00F75AC7"/>
    <w:rsid w:val="00F75D4E"/>
    <w:rsid w:val="00F8435F"/>
    <w:rsid w:val="00F86A1F"/>
    <w:rsid w:val="00F9143F"/>
    <w:rsid w:val="00F923BD"/>
    <w:rsid w:val="00F95CE7"/>
    <w:rsid w:val="00F963A7"/>
    <w:rsid w:val="00F97D6F"/>
    <w:rsid w:val="00FA3938"/>
    <w:rsid w:val="00FA4B25"/>
    <w:rsid w:val="00FA4CE8"/>
    <w:rsid w:val="00FA5F45"/>
    <w:rsid w:val="00FA633C"/>
    <w:rsid w:val="00FB3CB7"/>
    <w:rsid w:val="00FC1315"/>
    <w:rsid w:val="00FC1E62"/>
    <w:rsid w:val="00FC53B1"/>
    <w:rsid w:val="00FC5E16"/>
    <w:rsid w:val="00FD1664"/>
    <w:rsid w:val="00FE025D"/>
    <w:rsid w:val="00FE0D86"/>
    <w:rsid w:val="00FE1E92"/>
    <w:rsid w:val="00FE3603"/>
    <w:rsid w:val="00FE6FA1"/>
    <w:rsid w:val="00FF4223"/>
    <w:rsid w:val="0716C4CC"/>
    <w:rsid w:val="07B68E46"/>
    <w:rsid w:val="0D4DC4E8"/>
    <w:rsid w:val="0F24A826"/>
    <w:rsid w:val="1148A0F3"/>
    <w:rsid w:val="1220B706"/>
    <w:rsid w:val="1564DE34"/>
    <w:rsid w:val="1956B35B"/>
    <w:rsid w:val="1F155DBB"/>
    <w:rsid w:val="21CD08D2"/>
    <w:rsid w:val="2505DB6A"/>
    <w:rsid w:val="25336DC5"/>
    <w:rsid w:val="2CDB4DA6"/>
    <w:rsid w:val="32DC123E"/>
    <w:rsid w:val="3E94C48C"/>
    <w:rsid w:val="416FDFBD"/>
    <w:rsid w:val="443B4D8A"/>
    <w:rsid w:val="459355EC"/>
    <w:rsid w:val="4A2765AA"/>
    <w:rsid w:val="4C4EC428"/>
    <w:rsid w:val="4EC390DF"/>
    <w:rsid w:val="507FC2F4"/>
    <w:rsid w:val="5180F6DA"/>
    <w:rsid w:val="58E907FE"/>
    <w:rsid w:val="59BBB50E"/>
    <w:rsid w:val="5C20A8C0"/>
    <w:rsid w:val="63AA8B91"/>
    <w:rsid w:val="65B76F43"/>
    <w:rsid w:val="69D9C65E"/>
    <w:rsid w:val="6C31253F"/>
    <w:rsid w:val="6FDBA8DD"/>
    <w:rsid w:val="704907E2"/>
    <w:rsid w:val="793F957F"/>
    <w:rsid w:val="7CB89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5DE387"/>
  <w15:docId w15:val="{94EEE06F-0AC4-4AEA-BC08-3441F7DB8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9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6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56D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0777CF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0777C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67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2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25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42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251"/>
    <w:rPr>
      <w:sz w:val="24"/>
      <w:szCs w:val="24"/>
    </w:rPr>
  </w:style>
  <w:style w:type="character" w:customStyle="1" w:styleId="ui-provider">
    <w:name w:val="ui-provider"/>
    <w:basedOn w:val="DefaultParagraphFont"/>
    <w:rsid w:val="00634251"/>
  </w:style>
  <w:style w:type="character" w:styleId="FollowedHyperlink">
    <w:name w:val="FollowedHyperlink"/>
    <w:basedOn w:val="DefaultParagraphFont"/>
    <w:uiPriority w:val="99"/>
    <w:semiHidden/>
    <w:unhideWhenUsed/>
    <w:rsid w:val="00BF585D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enxca57LiV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Desktop\Ignite%20RO%20without%20m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Props1.xml><?xml version="1.0" encoding="utf-8"?>
<ds:datastoreItem xmlns:ds="http://schemas.openxmlformats.org/officeDocument/2006/customXml" ds:itemID="{1B075963-25C4-401E-971B-65FE6AE6E3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C306A7-1761-4625-8FBD-2D4C32664C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3F7122-03FF-4BC4-81FE-C27723605EF3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RO without meal</Template>
  <TotalTime>0</TotalTime>
  <Pages>2</Pages>
  <Words>370</Words>
  <Characters>2109</Characters>
  <Application>Microsoft Office Word</Application>
  <DocSecurity>0</DocSecurity>
  <Lines>17</Lines>
  <Paragraphs>4</Paragraphs>
  <ScaleCrop>false</ScaleCrop>
  <Company>HP Inc.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13</cp:revision>
  <cp:lastPrinted>2018-09-05T14:59:00Z</cp:lastPrinted>
  <dcterms:created xsi:type="dcterms:W3CDTF">2020-01-29T11:37:00Z</dcterms:created>
  <dcterms:modified xsi:type="dcterms:W3CDTF">2024-11-15T10:59:00Z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